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C98AA" w14:textId="77777777" w:rsidR="005D5F55" w:rsidRDefault="005D5F55"/>
    <w:tbl>
      <w:tblPr>
        <w:tblW w:w="10281" w:type="dxa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Name badge page layout"/>
      </w:tblPr>
      <w:tblGrid>
        <w:gridCol w:w="4867"/>
        <w:gridCol w:w="547"/>
        <w:gridCol w:w="4867"/>
      </w:tblGrid>
      <w:tr w:rsidR="004C1D68" w:rsidRPr="00186C4E" w14:paraId="0FC0283D" w14:textId="77777777" w:rsidTr="004C1D68">
        <w:trPr>
          <w:trHeight w:val="1137"/>
          <w:jc w:val="center"/>
        </w:trPr>
        <w:tc>
          <w:tcPr>
            <w:tcW w:w="4867" w:type="dxa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30597F16" w14:textId="77777777" w:rsidR="004C1D68" w:rsidRPr="004C1D68" w:rsidRDefault="000D2E0D" w:rsidP="004C1D68">
            <w:r w:rsidRPr="000D2E0D">
              <w:rPr>
                <w:noProof/>
              </w:rPr>
              <mc:AlternateContent>
                <mc:Choice Requires="wpg">
                  <w:drawing>
                    <wp:inline distT="0" distB="0" distL="0" distR="0" wp14:anchorId="20CF20F5" wp14:editId="45301D96">
                      <wp:extent cx="2901951" cy="393701"/>
                      <wp:effectExtent l="0" t="0" r="6350" b="0"/>
                      <wp:docPr id="129" name="Group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1951" cy="393701"/>
                                <a:chOff x="0" y="0"/>
                                <a:chExt cx="2901951" cy="393701"/>
                              </a:xfrm>
                            </wpg:grpSpPr>
                            <wps:wsp>
                              <wps:cNvPr id="130" name="Shape"/>
                              <wps:cNvSpPr/>
                              <wps:spPr>
                                <a:xfrm>
                                  <a:off x="723899" y="0"/>
                                  <a:ext cx="133477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4172" y="8088"/>
                                      </a:moveTo>
                                      <a:lnTo>
                                        <a:pt x="4953" y="8088"/>
                                      </a:lnTo>
                                      <a:lnTo>
                                        <a:pt x="4953" y="4472"/>
                                      </a:lnTo>
                                      <a:lnTo>
                                        <a:pt x="4172" y="4472"/>
                                      </a:lnTo>
                                      <a:lnTo>
                                        <a:pt x="4172" y="8088"/>
                                      </a:lnTo>
                                      <a:close/>
                                      <a:moveTo>
                                        <a:pt x="4172" y="21600"/>
                                      </a:moveTo>
                                      <a:lnTo>
                                        <a:pt x="4953" y="21600"/>
                                      </a:lnTo>
                                      <a:lnTo>
                                        <a:pt x="4953" y="17984"/>
                                      </a:lnTo>
                                      <a:lnTo>
                                        <a:pt x="4172" y="17984"/>
                                      </a:lnTo>
                                      <a:lnTo>
                                        <a:pt x="4172" y="21600"/>
                                      </a:lnTo>
                                      <a:close/>
                                      <a:moveTo>
                                        <a:pt x="4172" y="3616"/>
                                      </a:moveTo>
                                      <a:lnTo>
                                        <a:pt x="4953" y="3616"/>
                                      </a:lnTo>
                                      <a:lnTo>
                                        <a:pt x="4953" y="0"/>
                                      </a:lnTo>
                                      <a:lnTo>
                                        <a:pt x="4172" y="0"/>
                                      </a:lnTo>
                                      <a:lnTo>
                                        <a:pt x="4172" y="3616"/>
                                      </a:lnTo>
                                      <a:close/>
                                      <a:moveTo>
                                        <a:pt x="4172" y="17128"/>
                                      </a:moveTo>
                                      <a:lnTo>
                                        <a:pt x="4953" y="17128"/>
                                      </a:lnTo>
                                      <a:lnTo>
                                        <a:pt x="4953" y="13512"/>
                                      </a:lnTo>
                                      <a:lnTo>
                                        <a:pt x="4172" y="13512"/>
                                      </a:lnTo>
                                      <a:lnTo>
                                        <a:pt x="4172" y="17128"/>
                                      </a:lnTo>
                                      <a:close/>
                                      <a:moveTo>
                                        <a:pt x="4172" y="12656"/>
                                      </a:moveTo>
                                      <a:lnTo>
                                        <a:pt x="4953" y="12656"/>
                                      </a:lnTo>
                                      <a:lnTo>
                                        <a:pt x="4953" y="9040"/>
                                      </a:lnTo>
                                      <a:lnTo>
                                        <a:pt x="4172" y="9040"/>
                                      </a:lnTo>
                                      <a:lnTo>
                                        <a:pt x="4172" y="12656"/>
                                      </a:lnTo>
                                      <a:close/>
                                      <a:moveTo>
                                        <a:pt x="5200" y="3616"/>
                                      </a:moveTo>
                                      <a:lnTo>
                                        <a:pt x="5981" y="3616"/>
                                      </a:lnTo>
                                      <a:lnTo>
                                        <a:pt x="5981" y="0"/>
                                      </a:lnTo>
                                      <a:lnTo>
                                        <a:pt x="5200" y="0"/>
                                      </a:lnTo>
                                      <a:lnTo>
                                        <a:pt x="5200" y="3616"/>
                                      </a:lnTo>
                                      <a:close/>
                                      <a:moveTo>
                                        <a:pt x="5200" y="21600"/>
                                      </a:moveTo>
                                      <a:lnTo>
                                        <a:pt x="5981" y="21600"/>
                                      </a:lnTo>
                                      <a:lnTo>
                                        <a:pt x="5981" y="17984"/>
                                      </a:lnTo>
                                      <a:lnTo>
                                        <a:pt x="5200" y="17984"/>
                                      </a:lnTo>
                                      <a:lnTo>
                                        <a:pt x="5200" y="21600"/>
                                      </a:lnTo>
                                      <a:close/>
                                      <a:moveTo>
                                        <a:pt x="5200" y="8088"/>
                                      </a:moveTo>
                                      <a:lnTo>
                                        <a:pt x="5981" y="8088"/>
                                      </a:lnTo>
                                      <a:lnTo>
                                        <a:pt x="5981" y="4472"/>
                                      </a:lnTo>
                                      <a:lnTo>
                                        <a:pt x="5200" y="4472"/>
                                      </a:lnTo>
                                      <a:lnTo>
                                        <a:pt x="5200" y="8088"/>
                                      </a:lnTo>
                                      <a:close/>
                                      <a:moveTo>
                                        <a:pt x="5200" y="12656"/>
                                      </a:moveTo>
                                      <a:lnTo>
                                        <a:pt x="5981" y="12656"/>
                                      </a:lnTo>
                                      <a:lnTo>
                                        <a:pt x="5981" y="9040"/>
                                      </a:lnTo>
                                      <a:lnTo>
                                        <a:pt x="5200" y="9040"/>
                                      </a:lnTo>
                                      <a:lnTo>
                                        <a:pt x="5200" y="12656"/>
                                      </a:lnTo>
                                      <a:close/>
                                      <a:moveTo>
                                        <a:pt x="5200" y="17128"/>
                                      </a:moveTo>
                                      <a:lnTo>
                                        <a:pt x="5981" y="17128"/>
                                      </a:lnTo>
                                      <a:lnTo>
                                        <a:pt x="5981" y="13512"/>
                                      </a:lnTo>
                                      <a:lnTo>
                                        <a:pt x="5200" y="13512"/>
                                      </a:lnTo>
                                      <a:lnTo>
                                        <a:pt x="5200" y="17128"/>
                                      </a:lnTo>
                                      <a:close/>
                                      <a:moveTo>
                                        <a:pt x="6248" y="8088"/>
                                      </a:moveTo>
                                      <a:lnTo>
                                        <a:pt x="7029" y="8088"/>
                                      </a:lnTo>
                                      <a:lnTo>
                                        <a:pt x="7029" y="4472"/>
                                      </a:lnTo>
                                      <a:lnTo>
                                        <a:pt x="6248" y="4472"/>
                                      </a:lnTo>
                                      <a:lnTo>
                                        <a:pt x="6248" y="8088"/>
                                      </a:lnTo>
                                      <a:close/>
                                      <a:moveTo>
                                        <a:pt x="6248" y="3616"/>
                                      </a:moveTo>
                                      <a:lnTo>
                                        <a:pt x="7029" y="3616"/>
                                      </a:lnTo>
                                      <a:lnTo>
                                        <a:pt x="7029" y="0"/>
                                      </a:lnTo>
                                      <a:lnTo>
                                        <a:pt x="6248" y="0"/>
                                      </a:lnTo>
                                      <a:lnTo>
                                        <a:pt x="6248" y="3616"/>
                                      </a:lnTo>
                                      <a:close/>
                                      <a:moveTo>
                                        <a:pt x="6248" y="21600"/>
                                      </a:moveTo>
                                      <a:lnTo>
                                        <a:pt x="7029" y="21600"/>
                                      </a:lnTo>
                                      <a:lnTo>
                                        <a:pt x="7029" y="17984"/>
                                      </a:lnTo>
                                      <a:lnTo>
                                        <a:pt x="6248" y="17984"/>
                                      </a:lnTo>
                                      <a:lnTo>
                                        <a:pt x="6248" y="21600"/>
                                      </a:lnTo>
                                      <a:close/>
                                      <a:moveTo>
                                        <a:pt x="6248" y="17128"/>
                                      </a:moveTo>
                                      <a:lnTo>
                                        <a:pt x="7029" y="17128"/>
                                      </a:lnTo>
                                      <a:lnTo>
                                        <a:pt x="7029" y="13512"/>
                                      </a:lnTo>
                                      <a:lnTo>
                                        <a:pt x="6248" y="13512"/>
                                      </a:lnTo>
                                      <a:lnTo>
                                        <a:pt x="6248" y="17128"/>
                                      </a:lnTo>
                                      <a:close/>
                                      <a:moveTo>
                                        <a:pt x="6248" y="12656"/>
                                      </a:moveTo>
                                      <a:lnTo>
                                        <a:pt x="7029" y="12656"/>
                                      </a:lnTo>
                                      <a:lnTo>
                                        <a:pt x="7029" y="9040"/>
                                      </a:lnTo>
                                      <a:lnTo>
                                        <a:pt x="6248" y="9040"/>
                                      </a:lnTo>
                                      <a:lnTo>
                                        <a:pt x="6248" y="12656"/>
                                      </a:lnTo>
                                      <a:close/>
                                      <a:moveTo>
                                        <a:pt x="7296" y="12656"/>
                                      </a:moveTo>
                                      <a:lnTo>
                                        <a:pt x="8077" y="12656"/>
                                      </a:lnTo>
                                      <a:lnTo>
                                        <a:pt x="8077" y="9040"/>
                                      </a:lnTo>
                                      <a:lnTo>
                                        <a:pt x="7296" y="9040"/>
                                      </a:lnTo>
                                      <a:lnTo>
                                        <a:pt x="7296" y="12656"/>
                                      </a:lnTo>
                                      <a:close/>
                                      <a:moveTo>
                                        <a:pt x="7296" y="8088"/>
                                      </a:moveTo>
                                      <a:lnTo>
                                        <a:pt x="8077" y="8088"/>
                                      </a:lnTo>
                                      <a:lnTo>
                                        <a:pt x="8077" y="4472"/>
                                      </a:lnTo>
                                      <a:lnTo>
                                        <a:pt x="7296" y="4472"/>
                                      </a:lnTo>
                                      <a:lnTo>
                                        <a:pt x="7296" y="8088"/>
                                      </a:lnTo>
                                      <a:close/>
                                      <a:moveTo>
                                        <a:pt x="7296" y="17128"/>
                                      </a:moveTo>
                                      <a:lnTo>
                                        <a:pt x="8077" y="17128"/>
                                      </a:lnTo>
                                      <a:lnTo>
                                        <a:pt x="8077" y="13512"/>
                                      </a:lnTo>
                                      <a:lnTo>
                                        <a:pt x="7296" y="13512"/>
                                      </a:lnTo>
                                      <a:lnTo>
                                        <a:pt x="7296" y="17128"/>
                                      </a:lnTo>
                                      <a:close/>
                                      <a:moveTo>
                                        <a:pt x="7296" y="3616"/>
                                      </a:moveTo>
                                      <a:lnTo>
                                        <a:pt x="8077" y="3616"/>
                                      </a:lnTo>
                                      <a:lnTo>
                                        <a:pt x="8077" y="0"/>
                                      </a:lnTo>
                                      <a:lnTo>
                                        <a:pt x="7296" y="0"/>
                                      </a:lnTo>
                                      <a:lnTo>
                                        <a:pt x="7296" y="3616"/>
                                      </a:lnTo>
                                      <a:close/>
                                      <a:moveTo>
                                        <a:pt x="7296" y="21600"/>
                                      </a:moveTo>
                                      <a:lnTo>
                                        <a:pt x="8077" y="21600"/>
                                      </a:lnTo>
                                      <a:lnTo>
                                        <a:pt x="8077" y="17984"/>
                                      </a:lnTo>
                                      <a:lnTo>
                                        <a:pt x="7296" y="17984"/>
                                      </a:lnTo>
                                      <a:lnTo>
                                        <a:pt x="7296" y="21600"/>
                                      </a:lnTo>
                                      <a:close/>
                                      <a:moveTo>
                                        <a:pt x="8324" y="3616"/>
                                      </a:moveTo>
                                      <a:lnTo>
                                        <a:pt x="9104" y="3616"/>
                                      </a:lnTo>
                                      <a:lnTo>
                                        <a:pt x="9104" y="0"/>
                                      </a:lnTo>
                                      <a:lnTo>
                                        <a:pt x="8324" y="0"/>
                                      </a:lnTo>
                                      <a:lnTo>
                                        <a:pt x="8324" y="3616"/>
                                      </a:lnTo>
                                      <a:close/>
                                      <a:moveTo>
                                        <a:pt x="8324" y="8088"/>
                                      </a:moveTo>
                                      <a:lnTo>
                                        <a:pt x="9104" y="8088"/>
                                      </a:lnTo>
                                      <a:lnTo>
                                        <a:pt x="9104" y="4472"/>
                                      </a:lnTo>
                                      <a:lnTo>
                                        <a:pt x="8324" y="4472"/>
                                      </a:lnTo>
                                      <a:lnTo>
                                        <a:pt x="8324" y="8088"/>
                                      </a:lnTo>
                                      <a:close/>
                                      <a:moveTo>
                                        <a:pt x="8324" y="12656"/>
                                      </a:moveTo>
                                      <a:lnTo>
                                        <a:pt x="9104" y="12656"/>
                                      </a:lnTo>
                                      <a:lnTo>
                                        <a:pt x="9104" y="9040"/>
                                      </a:lnTo>
                                      <a:lnTo>
                                        <a:pt x="8324" y="9040"/>
                                      </a:lnTo>
                                      <a:lnTo>
                                        <a:pt x="8324" y="12656"/>
                                      </a:lnTo>
                                      <a:close/>
                                      <a:moveTo>
                                        <a:pt x="8324" y="21600"/>
                                      </a:moveTo>
                                      <a:lnTo>
                                        <a:pt x="9104" y="21600"/>
                                      </a:lnTo>
                                      <a:lnTo>
                                        <a:pt x="9104" y="17984"/>
                                      </a:lnTo>
                                      <a:lnTo>
                                        <a:pt x="8324" y="17984"/>
                                      </a:lnTo>
                                      <a:lnTo>
                                        <a:pt x="8324" y="21600"/>
                                      </a:lnTo>
                                      <a:close/>
                                      <a:moveTo>
                                        <a:pt x="8324" y="17128"/>
                                      </a:moveTo>
                                      <a:lnTo>
                                        <a:pt x="9104" y="17128"/>
                                      </a:lnTo>
                                      <a:lnTo>
                                        <a:pt x="9104" y="13512"/>
                                      </a:lnTo>
                                      <a:lnTo>
                                        <a:pt x="8324" y="13512"/>
                                      </a:lnTo>
                                      <a:lnTo>
                                        <a:pt x="8324" y="17128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781" y="3616"/>
                                      </a:lnTo>
                                      <a:lnTo>
                                        <a:pt x="78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781" y="12656"/>
                                      </a:lnTo>
                                      <a:lnTo>
                                        <a:pt x="781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781" y="8088"/>
                                      </a:lnTo>
                                      <a:lnTo>
                                        <a:pt x="781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781" y="21600"/>
                                      </a:lnTo>
                                      <a:lnTo>
                                        <a:pt x="781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781" y="17128"/>
                                      </a:lnTo>
                                      <a:lnTo>
                                        <a:pt x="781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1048" y="21600"/>
                                      </a:moveTo>
                                      <a:lnTo>
                                        <a:pt x="1829" y="21600"/>
                                      </a:lnTo>
                                      <a:lnTo>
                                        <a:pt x="1829" y="17984"/>
                                      </a:lnTo>
                                      <a:lnTo>
                                        <a:pt x="1048" y="17984"/>
                                      </a:lnTo>
                                      <a:lnTo>
                                        <a:pt x="1048" y="21600"/>
                                      </a:lnTo>
                                      <a:close/>
                                      <a:moveTo>
                                        <a:pt x="1048" y="17128"/>
                                      </a:moveTo>
                                      <a:lnTo>
                                        <a:pt x="1829" y="17128"/>
                                      </a:lnTo>
                                      <a:lnTo>
                                        <a:pt x="1829" y="13512"/>
                                      </a:lnTo>
                                      <a:lnTo>
                                        <a:pt x="1048" y="13512"/>
                                      </a:lnTo>
                                      <a:lnTo>
                                        <a:pt x="1048" y="17128"/>
                                      </a:lnTo>
                                      <a:close/>
                                      <a:moveTo>
                                        <a:pt x="1048" y="8088"/>
                                      </a:moveTo>
                                      <a:lnTo>
                                        <a:pt x="1829" y="8088"/>
                                      </a:lnTo>
                                      <a:lnTo>
                                        <a:pt x="1829" y="4472"/>
                                      </a:lnTo>
                                      <a:lnTo>
                                        <a:pt x="1048" y="4472"/>
                                      </a:lnTo>
                                      <a:lnTo>
                                        <a:pt x="1048" y="8088"/>
                                      </a:lnTo>
                                      <a:close/>
                                      <a:moveTo>
                                        <a:pt x="1048" y="3616"/>
                                      </a:moveTo>
                                      <a:lnTo>
                                        <a:pt x="1829" y="3616"/>
                                      </a:lnTo>
                                      <a:lnTo>
                                        <a:pt x="1829" y="0"/>
                                      </a:lnTo>
                                      <a:lnTo>
                                        <a:pt x="1048" y="0"/>
                                      </a:lnTo>
                                      <a:lnTo>
                                        <a:pt x="1048" y="3616"/>
                                      </a:lnTo>
                                      <a:close/>
                                      <a:moveTo>
                                        <a:pt x="1048" y="12656"/>
                                      </a:moveTo>
                                      <a:lnTo>
                                        <a:pt x="1829" y="12656"/>
                                      </a:lnTo>
                                      <a:lnTo>
                                        <a:pt x="1829" y="9040"/>
                                      </a:lnTo>
                                      <a:lnTo>
                                        <a:pt x="1048" y="9040"/>
                                      </a:lnTo>
                                      <a:lnTo>
                                        <a:pt x="1048" y="12656"/>
                                      </a:lnTo>
                                      <a:close/>
                                      <a:moveTo>
                                        <a:pt x="2076" y="12656"/>
                                      </a:moveTo>
                                      <a:lnTo>
                                        <a:pt x="2857" y="12656"/>
                                      </a:lnTo>
                                      <a:lnTo>
                                        <a:pt x="2857" y="9040"/>
                                      </a:lnTo>
                                      <a:lnTo>
                                        <a:pt x="2076" y="9040"/>
                                      </a:lnTo>
                                      <a:lnTo>
                                        <a:pt x="2076" y="12656"/>
                                      </a:lnTo>
                                      <a:close/>
                                      <a:moveTo>
                                        <a:pt x="2076" y="21600"/>
                                      </a:moveTo>
                                      <a:lnTo>
                                        <a:pt x="2857" y="21600"/>
                                      </a:lnTo>
                                      <a:lnTo>
                                        <a:pt x="2857" y="17984"/>
                                      </a:lnTo>
                                      <a:lnTo>
                                        <a:pt x="2076" y="17984"/>
                                      </a:lnTo>
                                      <a:lnTo>
                                        <a:pt x="2076" y="21600"/>
                                      </a:lnTo>
                                      <a:close/>
                                      <a:moveTo>
                                        <a:pt x="2076" y="3616"/>
                                      </a:moveTo>
                                      <a:lnTo>
                                        <a:pt x="2857" y="3616"/>
                                      </a:lnTo>
                                      <a:lnTo>
                                        <a:pt x="2857" y="0"/>
                                      </a:lnTo>
                                      <a:lnTo>
                                        <a:pt x="2076" y="0"/>
                                      </a:lnTo>
                                      <a:lnTo>
                                        <a:pt x="2076" y="3616"/>
                                      </a:lnTo>
                                      <a:close/>
                                      <a:moveTo>
                                        <a:pt x="2076" y="8088"/>
                                      </a:moveTo>
                                      <a:lnTo>
                                        <a:pt x="2857" y="8088"/>
                                      </a:lnTo>
                                      <a:lnTo>
                                        <a:pt x="2857" y="4472"/>
                                      </a:lnTo>
                                      <a:lnTo>
                                        <a:pt x="2076" y="4472"/>
                                      </a:lnTo>
                                      <a:lnTo>
                                        <a:pt x="2076" y="8088"/>
                                      </a:lnTo>
                                      <a:close/>
                                      <a:moveTo>
                                        <a:pt x="2076" y="17128"/>
                                      </a:moveTo>
                                      <a:lnTo>
                                        <a:pt x="2857" y="17128"/>
                                      </a:lnTo>
                                      <a:lnTo>
                                        <a:pt x="2857" y="13512"/>
                                      </a:lnTo>
                                      <a:lnTo>
                                        <a:pt x="2076" y="13512"/>
                                      </a:lnTo>
                                      <a:lnTo>
                                        <a:pt x="2076" y="17128"/>
                                      </a:lnTo>
                                      <a:close/>
                                      <a:moveTo>
                                        <a:pt x="3124" y="12656"/>
                                      </a:moveTo>
                                      <a:lnTo>
                                        <a:pt x="3905" y="12656"/>
                                      </a:lnTo>
                                      <a:lnTo>
                                        <a:pt x="3905" y="9040"/>
                                      </a:lnTo>
                                      <a:lnTo>
                                        <a:pt x="3124" y="9040"/>
                                      </a:lnTo>
                                      <a:lnTo>
                                        <a:pt x="3124" y="12656"/>
                                      </a:lnTo>
                                      <a:close/>
                                      <a:moveTo>
                                        <a:pt x="3124" y="17128"/>
                                      </a:moveTo>
                                      <a:lnTo>
                                        <a:pt x="3905" y="17128"/>
                                      </a:lnTo>
                                      <a:lnTo>
                                        <a:pt x="3905" y="13512"/>
                                      </a:lnTo>
                                      <a:lnTo>
                                        <a:pt x="3124" y="13512"/>
                                      </a:lnTo>
                                      <a:lnTo>
                                        <a:pt x="3124" y="17128"/>
                                      </a:lnTo>
                                      <a:close/>
                                      <a:moveTo>
                                        <a:pt x="3124" y="8088"/>
                                      </a:moveTo>
                                      <a:lnTo>
                                        <a:pt x="3905" y="8088"/>
                                      </a:lnTo>
                                      <a:lnTo>
                                        <a:pt x="3905" y="4472"/>
                                      </a:lnTo>
                                      <a:lnTo>
                                        <a:pt x="3124" y="4472"/>
                                      </a:lnTo>
                                      <a:lnTo>
                                        <a:pt x="3124" y="8088"/>
                                      </a:lnTo>
                                      <a:close/>
                                      <a:moveTo>
                                        <a:pt x="3124" y="3616"/>
                                      </a:moveTo>
                                      <a:lnTo>
                                        <a:pt x="3905" y="3616"/>
                                      </a:lnTo>
                                      <a:lnTo>
                                        <a:pt x="3905" y="0"/>
                                      </a:lnTo>
                                      <a:lnTo>
                                        <a:pt x="3124" y="0"/>
                                      </a:lnTo>
                                      <a:lnTo>
                                        <a:pt x="3124" y="3616"/>
                                      </a:lnTo>
                                      <a:close/>
                                      <a:moveTo>
                                        <a:pt x="3124" y="21600"/>
                                      </a:moveTo>
                                      <a:lnTo>
                                        <a:pt x="3905" y="21600"/>
                                      </a:lnTo>
                                      <a:lnTo>
                                        <a:pt x="3905" y="17984"/>
                                      </a:lnTo>
                                      <a:lnTo>
                                        <a:pt x="3124" y="17984"/>
                                      </a:lnTo>
                                      <a:lnTo>
                                        <a:pt x="3124" y="21600"/>
                                      </a:lnTo>
                                      <a:close/>
                                      <a:moveTo>
                                        <a:pt x="9372" y="17128"/>
                                      </a:moveTo>
                                      <a:lnTo>
                                        <a:pt x="10153" y="17128"/>
                                      </a:lnTo>
                                      <a:lnTo>
                                        <a:pt x="10153" y="13512"/>
                                      </a:lnTo>
                                      <a:lnTo>
                                        <a:pt x="9372" y="13512"/>
                                      </a:lnTo>
                                      <a:lnTo>
                                        <a:pt x="9372" y="17128"/>
                                      </a:lnTo>
                                      <a:close/>
                                      <a:moveTo>
                                        <a:pt x="9372" y="8088"/>
                                      </a:moveTo>
                                      <a:lnTo>
                                        <a:pt x="10153" y="8088"/>
                                      </a:lnTo>
                                      <a:lnTo>
                                        <a:pt x="10153" y="4472"/>
                                      </a:lnTo>
                                      <a:lnTo>
                                        <a:pt x="9372" y="4472"/>
                                      </a:lnTo>
                                      <a:lnTo>
                                        <a:pt x="9372" y="8088"/>
                                      </a:lnTo>
                                      <a:close/>
                                      <a:moveTo>
                                        <a:pt x="9372" y="21600"/>
                                      </a:moveTo>
                                      <a:lnTo>
                                        <a:pt x="10153" y="21600"/>
                                      </a:lnTo>
                                      <a:lnTo>
                                        <a:pt x="10153" y="17984"/>
                                      </a:lnTo>
                                      <a:lnTo>
                                        <a:pt x="9372" y="17984"/>
                                      </a:lnTo>
                                      <a:lnTo>
                                        <a:pt x="9372" y="21600"/>
                                      </a:lnTo>
                                      <a:close/>
                                      <a:moveTo>
                                        <a:pt x="9372" y="3616"/>
                                      </a:moveTo>
                                      <a:lnTo>
                                        <a:pt x="10153" y="3616"/>
                                      </a:lnTo>
                                      <a:lnTo>
                                        <a:pt x="10153" y="0"/>
                                      </a:lnTo>
                                      <a:lnTo>
                                        <a:pt x="9372" y="0"/>
                                      </a:lnTo>
                                      <a:lnTo>
                                        <a:pt x="9372" y="3616"/>
                                      </a:lnTo>
                                      <a:close/>
                                      <a:moveTo>
                                        <a:pt x="9372" y="12656"/>
                                      </a:moveTo>
                                      <a:lnTo>
                                        <a:pt x="10153" y="12656"/>
                                      </a:lnTo>
                                      <a:lnTo>
                                        <a:pt x="10153" y="9040"/>
                                      </a:lnTo>
                                      <a:lnTo>
                                        <a:pt x="9372" y="9040"/>
                                      </a:lnTo>
                                      <a:lnTo>
                                        <a:pt x="9372" y="12656"/>
                                      </a:lnTo>
                                      <a:close/>
                                      <a:moveTo>
                                        <a:pt x="10420" y="3616"/>
                                      </a:moveTo>
                                      <a:lnTo>
                                        <a:pt x="11201" y="3616"/>
                                      </a:lnTo>
                                      <a:lnTo>
                                        <a:pt x="11201" y="0"/>
                                      </a:lnTo>
                                      <a:lnTo>
                                        <a:pt x="10420" y="0"/>
                                      </a:lnTo>
                                      <a:lnTo>
                                        <a:pt x="10420" y="3616"/>
                                      </a:lnTo>
                                      <a:close/>
                                      <a:moveTo>
                                        <a:pt x="10420" y="17128"/>
                                      </a:moveTo>
                                      <a:lnTo>
                                        <a:pt x="11201" y="17128"/>
                                      </a:lnTo>
                                      <a:lnTo>
                                        <a:pt x="11201" y="13512"/>
                                      </a:lnTo>
                                      <a:lnTo>
                                        <a:pt x="10420" y="13512"/>
                                      </a:lnTo>
                                      <a:lnTo>
                                        <a:pt x="10420" y="17128"/>
                                      </a:lnTo>
                                      <a:close/>
                                      <a:moveTo>
                                        <a:pt x="10420" y="21600"/>
                                      </a:moveTo>
                                      <a:lnTo>
                                        <a:pt x="11201" y="21600"/>
                                      </a:lnTo>
                                      <a:lnTo>
                                        <a:pt x="11201" y="17984"/>
                                      </a:lnTo>
                                      <a:lnTo>
                                        <a:pt x="10420" y="17984"/>
                                      </a:lnTo>
                                      <a:lnTo>
                                        <a:pt x="10420" y="21600"/>
                                      </a:lnTo>
                                      <a:close/>
                                      <a:moveTo>
                                        <a:pt x="10420" y="12656"/>
                                      </a:moveTo>
                                      <a:lnTo>
                                        <a:pt x="11201" y="12656"/>
                                      </a:lnTo>
                                      <a:lnTo>
                                        <a:pt x="11201" y="9040"/>
                                      </a:lnTo>
                                      <a:lnTo>
                                        <a:pt x="10420" y="9040"/>
                                      </a:lnTo>
                                      <a:lnTo>
                                        <a:pt x="10420" y="12656"/>
                                      </a:lnTo>
                                      <a:close/>
                                      <a:moveTo>
                                        <a:pt x="10420" y="8088"/>
                                      </a:moveTo>
                                      <a:lnTo>
                                        <a:pt x="11201" y="8088"/>
                                      </a:lnTo>
                                      <a:lnTo>
                                        <a:pt x="11201" y="4472"/>
                                      </a:lnTo>
                                      <a:lnTo>
                                        <a:pt x="10420" y="4472"/>
                                      </a:lnTo>
                                      <a:lnTo>
                                        <a:pt x="10420" y="8088"/>
                                      </a:lnTo>
                                      <a:close/>
                                      <a:moveTo>
                                        <a:pt x="11447" y="3616"/>
                                      </a:moveTo>
                                      <a:lnTo>
                                        <a:pt x="12228" y="3616"/>
                                      </a:lnTo>
                                      <a:lnTo>
                                        <a:pt x="12228" y="0"/>
                                      </a:lnTo>
                                      <a:lnTo>
                                        <a:pt x="11447" y="0"/>
                                      </a:lnTo>
                                      <a:lnTo>
                                        <a:pt x="11447" y="3616"/>
                                      </a:lnTo>
                                      <a:close/>
                                      <a:moveTo>
                                        <a:pt x="11447" y="8088"/>
                                      </a:moveTo>
                                      <a:lnTo>
                                        <a:pt x="12228" y="8088"/>
                                      </a:lnTo>
                                      <a:lnTo>
                                        <a:pt x="12228" y="4472"/>
                                      </a:lnTo>
                                      <a:lnTo>
                                        <a:pt x="11447" y="4472"/>
                                      </a:lnTo>
                                      <a:lnTo>
                                        <a:pt x="11447" y="8088"/>
                                      </a:lnTo>
                                      <a:close/>
                                      <a:moveTo>
                                        <a:pt x="11447" y="12656"/>
                                      </a:moveTo>
                                      <a:lnTo>
                                        <a:pt x="12228" y="12656"/>
                                      </a:lnTo>
                                      <a:lnTo>
                                        <a:pt x="12228" y="9040"/>
                                      </a:lnTo>
                                      <a:lnTo>
                                        <a:pt x="11447" y="9040"/>
                                      </a:lnTo>
                                      <a:lnTo>
                                        <a:pt x="11447" y="12656"/>
                                      </a:lnTo>
                                      <a:close/>
                                      <a:moveTo>
                                        <a:pt x="11447" y="17128"/>
                                      </a:moveTo>
                                      <a:lnTo>
                                        <a:pt x="12228" y="17128"/>
                                      </a:lnTo>
                                      <a:lnTo>
                                        <a:pt x="12228" y="13512"/>
                                      </a:lnTo>
                                      <a:lnTo>
                                        <a:pt x="11447" y="13512"/>
                                      </a:lnTo>
                                      <a:lnTo>
                                        <a:pt x="11447" y="17128"/>
                                      </a:lnTo>
                                      <a:close/>
                                      <a:moveTo>
                                        <a:pt x="11447" y="21600"/>
                                      </a:moveTo>
                                      <a:lnTo>
                                        <a:pt x="12228" y="21600"/>
                                      </a:lnTo>
                                      <a:lnTo>
                                        <a:pt x="12228" y="17984"/>
                                      </a:lnTo>
                                      <a:lnTo>
                                        <a:pt x="11447" y="17984"/>
                                      </a:lnTo>
                                      <a:lnTo>
                                        <a:pt x="11447" y="21600"/>
                                      </a:lnTo>
                                      <a:close/>
                                      <a:moveTo>
                                        <a:pt x="12496" y="3616"/>
                                      </a:moveTo>
                                      <a:lnTo>
                                        <a:pt x="13276" y="3616"/>
                                      </a:lnTo>
                                      <a:lnTo>
                                        <a:pt x="13276" y="0"/>
                                      </a:lnTo>
                                      <a:lnTo>
                                        <a:pt x="12496" y="0"/>
                                      </a:lnTo>
                                      <a:lnTo>
                                        <a:pt x="12496" y="3616"/>
                                      </a:lnTo>
                                      <a:close/>
                                      <a:moveTo>
                                        <a:pt x="12496" y="8088"/>
                                      </a:moveTo>
                                      <a:lnTo>
                                        <a:pt x="13276" y="8088"/>
                                      </a:lnTo>
                                      <a:lnTo>
                                        <a:pt x="13276" y="4472"/>
                                      </a:lnTo>
                                      <a:lnTo>
                                        <a:pt x="12496" y="4472"/>
                                      </a:lnTo>
                                      <a:lnTo>
                                        <a:pt x="12496" y="8088"/>
                                      </a:lnTo>
                                      <a:close/>
                                      <a:moveTo>
                                        <a:pt x="12496" y="21600"/>
                                      </a:moveTo>
                                      <a:lnTo>
                                        <a:pt x="13276" y="21600"/>
                                      </a:lnTo>
                                      <a:lnTo>
                                        <a:pt x="13276" y="17984"/>
                                      </a:lnTo>
                                      <a:lnTo>
                                        <a:pt x="12496" y="17984"/>
                                      </a:lnTo>
                                      <a:lnTo>
                                        <a:pt x="12496" y="21600"/>
                                      </a:lnTo>
                                      <a:close/>
                                      <a:moveTo>
                                        <a:pt x="12496" y="12656"/>
                                      </a:moveTo>
                                      <a:lnTo>
                                        <a:pt x="13276" y="12656"/>
                                      </a:lnTo>
                                      <a:lnTo>
                                        <a:pt x="13276" y="9040"/>
                                      </a:lnTo>
                                      <a:lnTo>
                                        <a:pt x="12496" y="9040"/>
                                      </a:lnTo>
                                      <a:lnTo>
                                        <a:pt x="12496" y="12656"/>
                                      </a:lnTo>
                                      <a:close/>
                                      <a:moveTo>
                                        <a:pt x="12496" y="17128"/>
                                      </a:moveTo>
                                      <a:lnTo>
                                        <a:pt x="13276" y="17128"/>
                                      </a:lnTo>
                                      <a:lnTo>
                                        <a:pt x="13276" y="13512"/>
                                      </a:lnTo>
                                      <a:lnTo>
                                        <a:pt x="12496" y="13512"/>
                                      </a:lnTo>
                                      <a:lnTo>
                                        <a:pt x="12496" y="17128"/>
                                      </a:lnTo>
                                      <a:close/>
                                      <a:moveTo>
                                        <a:pt x="13544" y="3616"/>
                                      </a:moveTo>
                                      <a:lnTo>
                                        <a:pt x="14325" y="3616"/>
                                      </a:lnTo>
                                      <a:lnTo>
                                        <a:pt x="14325" y="0"/>
                                      </a:lnTo>
                                      <a:lnTo>
                                        <a:pt x="13544" y="0"/>
                                      </a:lnTo>
                                      <a:lnTo>
                                        <a:pt x="13544" y="3616"/>
                                      </a:lnTo>
                                      <a:close/>
                                      <a:moveTo>
                                        <a:pt x="13544" y="8088"/>
                                      </a:moveTo>
                                      <a:lnTo>
                                        <a:pt x="14325" y="8088"/>
                                      </a:lnTo>
                                      <a:lnTo>
                                        <a:pt x="14325" y="4472"/>
                                      </a:lnTo>
                                      <a:lnTo>
                                        <a:pt x="13544" y="4472"/>
                                      </a:lnTo>
                                      <a:lnTo>
                                        <a:pt x="13544" y="8088"/>
                                      </a:lnTo>
                                      <a:close/>
                                      <a:moveTo>
                                        <a:pt x="13544" y="17128"/>
                                      </a:moveTo>
                                      <a:lnTo>
                                        <a:pt x="14325" y="17128"/>
                                      </a:lnTo>
                                      <a:lnTo>
                                        <a:pt x="14325" y="13512"/>
                                      </a:lnTo>
                                      <a:lnTo>
                                        <a:pt x="13544" y="13512"/>
                                      </a:lnTo>
                                      <a:lnTo>
                                        <a:pt x="13544" y="17128"/>
                                      </a:lnTo>
                                      <a:close/>
                                      <a:moveTo>
                                        <a:pt x="13544" y="12656"/>
                                      </a:moveTo>
                                      <a:lnTo>
                                        <a:pt x="14325" y="12656"/>
                                      </a:lnTo>
                                      <a:lnTo>
                                        <a:pt x="14325" y="9040"/>
                                      </a:lnTo>
                                      <a:lnTo>
                                        <a:pt x="13544" y="9040"/>
                                      </a:lnTo>
                                      <a:lnTo>
                                        <a:pt x="13544" y="12656"/>
                                      </a:lnTo>
                                      <a:close/>
                                      <a:moveTo>
                                        <a:pt x="13544" y="21600"/>
                                      </a:moveTo>
                                      <a:lnTo>
                                        <a:pt x="14325" y="21600"/>
                                      </a:lnTo>
                                      <a:lnTo>
                                        <a:pt x="14325" y="17984"/>
                                      </a:lnTo>
                                      <a:lnTo>
                                        <a:pt x="13544" y="17984"/>
                                      </a:lnTo>
                                      <a:lnTo>
                                        <a:pt x="13544" y="21600"/>
                                      </a:lnTo>
                                      <a:close/>
                                      <a:moveTo>
                                        <a:pt x="14571" y="3616"/>
                                      </a:moveTo>
                                      <a:lnTo>
                                        <a:pt x="15352" y="3616"/>
                                      </a:lnTo>
                                      <a:lnTo>
                                        <a:pt x="15352" y="0"/>
                                      </a:lnTo>
                                      <a:lnTo>
                                        <a:pt x="14571" y="0"/>
                                      </a:lnTo>
                                      <a:lnTo>
                                        <a:pt x="14571" y="3616"/>
                                      </a:lnTo>
                                      <a:close/>
                                      <a:moveTo>
                                        <a:pt x="14571" y="8088"/>
                                      </a:moveTo>
                                      <a:lnTo>
                                        <a:pt x="15352" y="8088"/>
                                      </a:lnTo>
                                      <a:lnTo>
                                        <a:pt x="15352" y="4472"/>
                                      </a:lnTo>
                                      <a:lnTo>
                                        <a:pt x="14571" y="4472"/>
                                      </a:lnTo>
                                      <a:lnTo>
                                        <a:pt x="14571" y="8088"/>
                                      </a:lnTo>
                                      <a:close/>
                                      <a:moveTo>
                                        <a:pt x="14571" y="12656"/>
                                      </a:moveTo>
                                      <a:lnTo>
                                        <a:pt x="15352" y="12656"/>
                                      </a:lnTo>
                                      <a:lnTo>
                                        <a:pt x="15352" y="9040"/>
                                      </a:lnTo>
                                      <a:lnTo>
                                        <a:pt x="14571" y="9040"/>
                                      </a:lnTo>
                                      <a:lnTo>
                                        <a:pt x="14571" y="12656"/>
                                      </a:lnTo>
                                      <a:close/>
                                      <a:moveTo>
                                        <a:pt x="14571" y="21600"/>
                                      </a:moveTo>
                                      <a:lnTo>
                                        <a:pt x="15352" y="21600"/>
                                      </a:lnTo>
                                      <a:lnTo>
                                        <a:pt x="15352" y="17984"/>
                                      </a:lnTo>
                                      <a:lnTo>
                                        <a:pt x="14571" y="17984"/>
                                      </a:lnTo>
                                      <a:lnTo>
                                        <a:pt x="14571" y="21600"/>
                                      </a:lnTo>
                                      <a:close/>
                                      <a:moveTo>
                                        <a:pt x="14571" y="17128"/>
                                      </a:moveTo>
                                      <a:lnTo>
                                        <a:pt x="15352" y="17128"/>
                                      </a:lnTo>
                                      <a:lnTo>
                                        <a:pt x="15352" y="13512"/>
                                      </a:lnTo>
                                      <a:lnTo>
                                        <a:pt x="14571" y="13512"/>
                                      </a:lnTo>
                                      <a:lnTo>
                                        <a:pt x="14571" y="17128"/>
                                      </a:lnTo>
                                      <a:close/>
                                      <a:moveTo>
                                        <a:pt x="15619" y="8088"/>
                                      </a:moveTo>
                                      <a:lnTo>
                                        <a:pt x="16400" y="8088"/>
                                      </a:lnTo>
                                      <a:lnTo>
                                        <a:pt x="16400" y="4472"/>
                                      </a:lnTo>
                                      <a:lnTo>
                                        <a:pt x="15619" y="4472"/>
                                      </a:lnTo>
                                      <a:lnTo>
                                        <a:pt x="15619" y="8088"/>
                                      </a:lnTo>
                                      <a:close/>
                                      <a:moveTo>
                                        <a:pt x="15619" y="3616"/>
                                      </a:moveTo>
                                      <a:lnTo>
                                        <a:pt x="16400" y="3616"/>
                                      </a:lnTo>
                                      <a:lnTo>
                                        <a:pt x="16400" y="0"/>
                                      </a:lnTo>
                                      <a:lnTo>
                                        <a:pt x="15619" y="0"/>
                                      </a:lnTo>
                                      <a:lnTo>
                                        <a:pt x="15619" y="3616"/>
                                      </a:lnTo>
                                      <a:close/>
                                      <a:moveTo>
                                        <a:pt x="15619" y="17128"/>
                                      </a:moveTo>
                                      <a:lnTo>
                                        <a:pt x="16400" y="17128"/>
                                      </a:lnTo>
                                      <a:lnTo>
                                        <a:pt x="16400" y="13512"/>
                                      </a:lnTo>
                                      <a:lnTo>
                                        <a:pt x="15619" y="13512"/>
                                      </a:lnTo>
                                      <a:lnTo>
                                        <a:pt x="15619" y="17128"/>
                                      </a:lnTo>
                                      <a:close/>
                                      <a:moveTo>
                                        <a:pt x="15619" y="21600"/>
                                      </a:moveTo>
                                      <a:lnTo>
                                        <a:pt x="16400" y="21600"/>
                                      </a:lnTo>
                                      <a:lnTo>
                                        <a:pt x="16400" y="17984"/>
                                      </a:lnTo>
                                      <a:lnTo>
                                        <a:pt x="15619" y="17984"/>
                                      </a:lnTo>
                                      <a:lnTo>
                                        <a:pt x="15619" y="21600"/>
                                      </a:lnTo>
                                      <a:close/>
                                      <a:moveTo>
                                        <a:pt x="15619" y="12656"/>
                                      </a:moveTo>
                                      <a:lnTo>
                                        <a:pt x="16400" y="12656"/>
                                      </a:lnTo>
                                      <a:lnTo>
                                        <a:pt x="16400" y="9040"/>
                                      </a:lnTo>
                                      <a:lnTo>
                                        <a:pt x="15619" y="9040"/>
                                      </a:lnTo>
                                      <a:lnTo>
                                        <a:pt x="15619" y="12656"/>
                                      </a:lnTo>
                                      <a:close/>
                                      <a:moveTo>
                                        <a:pt x="16647" y="3616"/>
                                      </a:moveTo>
                                      <a:lnTo>
                                        <a:pt x="17428" y="3616"/>
                                      </a:lnTo>
                                      <a:lnTo>
                                        <a:pt x="17428" y="0"/>
                                      </a:lnTo>
                                      <a:lnTo>
                                        <a:pt x="16647" y="0"/>
                                      </a:lnTo>
                                      <a:lnTo>
                                        <a:pt x="16647" y="3616"/>
                                      </a:lnTo>
                                      <a:close/>
                                      <a:moveTo>
                                        <a:pt x="16647" y="8088"/>
                                      </a:moveTo>
                                      <a:lnTo>
                                        <a:pt x="17428" y="8088"/>
                                      </a:lnTo>
                                      <a:lnTo>
                                        <a:pt x="17428" y="4472"/>
                                      </a:lnTo>
                                      <a:lnTo>
                                        <a:pt x="16647" y="4472"/>
                                      </a:lnTo>
                                      <a:lnTo>
                                        <a:pt x="16647" y="8088"/>
                                      </a:lnTo>
                                      <a:close/>
                                      <a:moveTo>
                                        <a:pt x="16647" y="17128"/>
                                      </a:moveTo>
                                      <a:lnTo>
                                        <a:pt x="17428" y="17128"/>
                                      </a:lnTo>
                                      <a:lnTo>
                                        <a:pt x="17428" y="13512"/>
                                      </a:lnTo>
                                      <a:lnTo>
                                        <a:pt x="16647" y="13512"/>
                                      </a:lnTo>
                                      <a:lnTo>
                                        <a:pt x="16647" y="17128"/>
                                      </a:lnTo>
                                      <a:close/>
                                      <a:moveTo>
                                        <a:pt x="16647" y="21600"/>
                                      </a:moveTo>
                                      <a:lnTo>
                                        <a:pt x="17428" y="21600"/>
                                      </a:lnTo>
                                      <a:lnTo>
                                        <a:pt x="17428" y="17984"/>
                                      </a:lnTo>
                                      <a:lnTo>
                                        <a:pt x="16647" y="17984"/>
                                      </a:lnTo>
                                      <a:lnTo>
                                        <a:pt x="16647" y="21600"/>
                                      </a:lnTo>
                                      <a:close/>
                                      <a:moveTo>
                                        <a:pt x="16647" y="12656"/>
                                      </a:moveTo>
                                      <a:lnTo>
                                        <a:pt x="17428" y="12656"/>
                                      </a:lnTo>
                                      <a:lnTo>
                                        <a:pt x="17428" y="9040"/>
                                      </a:lnTo>
                                      <a:lnTo>
                                        <a:pt x="16647" y="9040"/>
                                      </a:lnTo>
                                      <a:lnTo>
                                        <a:pt x="16647" y="12656"/>
                                      </a:lnTo>
                                      <a:close/>
                                      <a:moveTo>
                                        <a:pt x="17695" y="12656"/>
                                      </a:moveTo>
                                      <a:lnTo>
                                        <a:pt x="18476" y="12656"/>
                                      </a:lnTo>
                                      <a:lnTo>
                                        <a:pt x="18476" y="9040"/>
                                      </a:lnTo>
                                      <a:lnTo>
                                        <a:pt x="17695" y="9040"/>
                                      </a:lnTo>
                                      <a:lnTo>
                                        <a:pt x="17695" y="12656"/>
                                      </a:lnTo>
                                      <a:close/>
                                      <a:moveTo>
                                        <a:pt x="17695" y="3616"/>
                                      </a:moveTo>
                                      <a:lnTo>
                                        <a:pt x="18476" y="3616"/>
                                      </a:lnTo>
                                      <a:lnTo>
                                        <a:pt x="18476" y="0"/>
                                      </a:lnTo>
                                      <a:lnTo>
                                        <a:pt x="17695" y="0"/>
                                      </a:lnTo>
                                      <a:lnTo>
                                        <a:pt x="17695" y="3616"/>
                                      </a:lnTo>
                                      <a:close/>
                                      <a:moveTo>
                                        <a:pt x="17695" y="8088"/>
                                      </a:moveTo>
                                      <a:lnTo>
                                        <a:pt x="18476" y="8088"/>
                                      </a:lnTo>
                                      <a:lnTo>
                                        <a:pt x="18476" y="4472"/>
                                      </a:lnTo>
                                      <a:lnTo>
                                        <a:pt x="17695" y="4472"/>
                                      </a:lnTo>
                                      <a:lnTo>
                                        <a:pt x="17695" y="8088"/>
                                      </a:lnTo>
                                      <a:close/>
                                      <a:moveTo>
                                        <a:pt x="17695" y="17128"/>
                                      </a:moveTo>
                                      <a:lnTo>
                                        <a:pt x="18476" y="17128"/>
                                      </a:lnTo>
                                      <a:lnTo>
                                        <a:pt x="18476" y="13512"/>
                                      </a:lnTo>
                                      <a:lnTo>
                                        <a:pt x="17695" y="13512"/>
                                      </a:lnTo>
                                      <a:lnTo>
                                        <a:pt x="17695" y="17128"/>
                                      </a:lnTo>
                                      <a:close/>
                                      <a:moveTo>
                                        <a:pt x="17695" y="21600"/>
                                      </a:moveTo>
                                      <a:lnTo>
                                        <a:pt x="18476" y="21600"/>
                                      </a:lnTo>
                                      <a:lnTo>
                                        <a:pt x="18476" y="17984"/>
                                      </a:lnTo>
                                      <a:lnTo>
                                        <a:pt x="17695" y="17984"/>
                                      </a:lnTo>
                                      <a:lnTo>
                                        <a:pt x="17695" y="21600"/>
                                      </a:lnTo>
                                      <a:close/>
                                      <a:moveTo>
                                        <a:pt x="18743" y="12656"/>
                                      </a:moveTo>
                                      <a:lnTo>
                                        <a:pt x="19524" y="12656"/>
                                      </a:lnTo>
                                      <a:lnTo>
                                        <a:pt x="19524" y="9040"/>
                                      </a:lnTo>
                                      <a:lnTo>
                                        <a:pt x="18743" y="9040"/>
                                      </a:lnTo>
                                      <a:lnTo>
                                        <a:pt x="18743" y="12656"/>
                                      </a:lnTo>
                                      <a:close/>
                                      <a:moveTo>
                                        <a:pt x="18743" y="3616"/>
                                      </a:moveTo>
                                      <a:lnTo>
                                        <a:pt x="19524" y="3616"/>
                                      </a:lnTo>
                                      <a:lnTo>
                                        <a:pt x="19524" y="0"/>
                                      </a:lnTo>
                                      <a:lnTo>
                                        <a:pt x="18743" y="0"/>
                                      </a:lnTo>
                                      <a:lnTo>
                                        <a:pt x="18743" y="3616"/>
                                      </a:lnTo>
                                      <a:close/>
                                      <a:moveTo>
                                        <a:pt x="18743" y="8088"/>
                                      </a:moveTo>
                                      <a:lnTo>
                                        <a:pt x="19524" y="8088"/>
                                      </a:lnTo>
                                      <a:lnTo>
                                        <a:pt x="19524" y="4472"/>
                                      </a:lnTo>
                                      <a:lnTo>
                                        <a:pt x="18743" y="4472"/>
                                      </a:lnTo>
                                      <a:lnTo>
                                        <a:pt x="18743" y="8088"/>
                                      </a:lnTo>
                                      <a:close/>
                                      <a:moveTo>
                                        <a:pt x="18743" y="21600"/>
                                      </a:moveTo>
                                      <a:lnTo>
                                        <a:pt x="19524" y="21600"/>
                                      </a:lnTo>
                                      <a:lnTo>
                                        <a:pt x="19524" y="17984"/>
                                      </a:lnTo>
                                      <a:lnTo>
                                        <a:pt x="18743" y="17984"/>
                                      </a:lnTo>
                                      <a:lnTo>
                                        <a:pt x="18743" y="21600"/>
                                      </a:lnTo>
                                      <a:close/>
                                      <a:moveTo>
                                        <a:pt x="18743" y="17128"/>
                                      </a:moveTo>
                                      <a:lnTo>
                                        <a:pt x="19524" y="17128"/>
                                      </a:lnTo>
                                      <a:lnTo>
                                        <a:pt x="19524" y="13512"/>
                                      </a:lnTo>
                                      <a:lnTo>
                                        <a:pt x="18743" y="13512"/>
                                      </a:lnTo>
                                      <a:lnTo>
                                        <a:pt x="18743" y="17128"/>
                                      </a:lnTo>
                                      <a:close/>
                                      <a:moveTo>
                                        <a:pt x="19771" y="12656"/>
                                      </a:moveTo>
                                      <a:lnTo>
                                        <a:pt x="20552" y="12656"/>
                                      </a:lnTo>
                                      <a:lnTo>
                                        <a:pt x="20552" y="9040"/>
                                      </a:lnTo>
                                      <a:lnTo>
                                        <a:pt x="19771" y="9040"/>
                                      </a:lnTo>
                                      <a:lnTo>
                                        <a:pt x="19771" y="12656"/>
                                      </a:lnTo>
                                      <a:close/>
                                      <a:moveTo>
                                        <a:pt x="19771" y="3616"/>
                                      </a:moveTo>
                                      <a:lnTo>
                                        <a:pt x="20552" y="3616"/>
                                      </a:lnTo>
                                      <a:lnTo>
                                        <a:pt x="20552" y="0"/>
                                      </a:lnTo>
                                      <a:lnTo>
                                        <a:pt x="19771" y="0"/>
                                      </a:lnTo>
                                      <a:lnTo>
                                        <a:pt x="19771" y="3616"/>
                                      </a:lnTo>
                                      <a:close/>
                                      <a:moveTo>
                                        <a:pt x="19771" y="8088"/>
                                      </a:moveTo>
                                      <a:lnTo>
                                        <a:pt x="20552" y="8088"/>
                                      </a:lnTo>
                                      <a:lnTo>
                                        <a:pt x="20552" y="4472"/>
                                      </a:lnTo>
                                      <a:lnTo>
                                        <a:pt x="19771" y="4472"/>
                                      </a:lnTo>
                                      <a:lnTo>
                                        <a:pt x="19771" y="8088"/>
                                      </a:lnTo>
                                      <a:close/>
                                      <a:moveTo>
                                        <a:pt x="19771" y="21600"/>
                                      </a:moveTo>
                                      <a:lnTo>
                                        <a:pt x="20552" y="21600"/>
                                      </a:lnTo>
                                      <a:lnTo>
                                        <a:pt x="20552" y="17984"/>
                                      </a:lnTo>
                                      <a:lnTo>
                                        <a:pt x="19771" y="17984"/>
                                      </a:lnTo>
                                      <a:lnTo>
                                        <a:pt x="19771" y="21600"/>
                                      </a:lnTo>
                                      <a:close/>
                                      <a:moveTo>
                                        <a:pt x="19771" y="17128"/>
                                      </a:moveTo>
                                      <a:lnTo>
                                        <a:pt x="20552" y="17128"/>
                                      </a:lnTo>
                                      <a:lnTo>
                                        <a:pt x="20552" y="13512"/>
                                      </a:lnTo>
                                      <a:lnTo>
                                        <a:pt x="19771" y="13512"/>
                                      </a:lnTo>
                                      <a:lnTo>
                                        <a:pt x="19771" y="17128"/>
                                      </a:lnTo>
                                      <a:close/>
                                      <a:moveTo>
                                        <a:pt x="20819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20819" y="9040"/>
                                      </a:lnTo>
                                      <a:lnTo>
                                        <a:pt x="20819" y="12656"/>
                                      </a:lnTo>
                                      <a:close/>
                                      <a:moveTo>
                                        <a:pt x="20819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20819" y="4472"/>
                                      </a:lnTo>
                                      <a:lnTo>
                                        <a:pt x="20819" y="8088"/>
                                      </a:lnTo>
                                      <a:close/>
                                      <a:moveTo>
                                        <a:pt x="20819" y="0"/>
                                      </a:moveTo>
                                      <a:lnTo>
                                        <a:pt x="20819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20819" y="0"/>
                                      </a:lnTo>
                                      <a:close/>
                                      <a:moveTo>
                                        <a:pt x="20819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20819" y="17984"/>
                                      </a:lnTo>
                                      <a:lnTo>
                                        <a:pt x="20819" y="21600"/>
                                      </a:lnTo>
                                      <a:close/>
                                      <a:moveTo>
                                        <a:pt x="20819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20819" y="13512"/>
                                      </a:lnTo>
                                      <a:lnTo>
                                        <a:pt x="20819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31" name="Shape"/>
                              <wps:cNvSpPr/>
                              <wps:spPr>
                                <a:xfrm>
                                  <a:off x="2082800" y="0"/>
                                  <a:ext cx="11176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7128"/>
                                      </a:moveTo>
                                      <a:lnTo>
                                        <a:pt x="9327" y="17128"/>
                                      </a:lnTo>
                                      <a:lnTo>
                                        <a:pt x="9327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9327" y="21600"/>
                                      </a:lnTo>
                                      <a:lnTo>
                                        <a:pt x="9327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9327" y="12656"/>
                                      </a:lnTo>
                                      <a:lnTo>
                                        <a:pt x="9327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12273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2273" y="9040"/>
                                      </a:lnTo>
                                      <a:lnTo>
                                        <a:pt x="12273" y="12656"/>
                                      </a:lnTo>
                                      <a:close/>
                                      <a:moveTo>
                                        <a:pt x="12273" y="4472"/>
                                      </a:moveTo>
                                      <a:lnTo>
                                        <a:pt x="12273" y="8088"/>
                                      </a:ln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2273" y="4472"/>
                                      </a:lnTo>
                                      <a:close/>
                                      <a:moveTo>
                                        <a:pt x="12273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2273" y="17984"/>
                                      </a:lnTo>
                                      <a:lnTo>
                                        <a:pt x="12273" y="21600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9327" y="3616"/>
                                      </a:lnTo>
                                      <a:lnTo>
                                        <a:pt x="932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8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32" name="Shape"/>
                              <wps:cNvSpPr/>
                              <wps:spPr>
                                <a:xfrm>
                                  <a:off x="2209799" y="0"/>
                                  <a:ext cx="17653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5905" y="21600"/>
                                      </a:lnTo>
                                      <a:lnTo>
                                        <a:pt x="5905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5905" y="12656"/>
                                      </a:lnTo>
                                      <a:lnTo>
                                        <a:pt x="5905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5905" y="3616"/>
                                      </a:lnTo>
                                      <a:lnTo>
                                        <a:pt x="59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5905" y="17128"/>
                                      </a:lnTo>
                                      <a:lnTo>
                                        <a:pt x="5905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7925" y="21600"/>
                                      </a:moveTo>
                                      <a:lnTo>
                                        <a:pt x="13830" y="21600"/>
                                      </a:lnTo>
                                      <a:lnTo>
                                        <a:pt x="13830" y="17984"/>
                                      </a:lnTo>
                                      <a:lnTo>
                                        <a:pt x="7925" y="17984"/>
                                      </a:lnTo>
                                      <a:lnTo>
                                        <a:pt x="7925" y="21600"/>
                                      </a:lnTo>
                                      <a:close/>
                                      <a:moveTo>
                                        <a:pt x="7925" y="12656"/>
                                      </a:moveTo>
                                      <a:lnTo>
                                        <a:pt x="13830" y="12656"/>
                                      </a:lnTo>
                                      <a:lnTo>
                                        <a:pt x="13830" y="9040"/>
                                      </a:lnTo>
                                      <a:lnTo>
                                        <a:pt x="7925" y="9040"/>
                                      </a:lnTo>
                                      <a:lnTo>
                                        <a:pt x="7925" y="12656"/>
                                      </a:lnTo>
                                      <a:close/>
                                      <a:moveTo>
                                        <a:pt x="7925" y="3616"/>
                                      </a:moveTo>
                                      <a:lnTo>
                                        <a:pt x="13830" y="3616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7925" y="0"/>
                                      </a:lnTo>
                                      <a:lnTo>
                                        <a:pt x="7925" y="3616"/>
                                      </a:lnTo>
                                      <a:close/>
                                      <a:moveTo>
                                        <a:pt x="7925" y="8088"/>
                                      </a:moveTo>
                                      <a:lnTo>
                                        <a:pt x="13830" y="8088"/>
                                      </a:lnTo>
                                      <a:lnTo>
                                        <a:pt x="13830" y="4472"/>
                                      </a:lnTo>
                                      <a:lnTo>
                                        <a:pt x="7925" y="4472"/>
                                      </a:lnTo>
                                      <a:lnTo>
                                        <a:pt x="7925" y="8088"/>
                                      </a:lnTo>
                                      <a:close/>
                                      <a:moveTo>
                                        <a:pt x="15695" y="0"/>
                                      </a:moveTo>
                                      <a:lnTo>
                                        <a:pt x="15695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5695" y="0"/>
                                      </a:lnTo>
                                      <a:close/>
                                      <a:moveTo>
                                        <a:pt x="15695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5695" y="13512"/>
                                      </a:lnTo>
                                      <a:lnTo>
                                        <a:pt x="15695" y="17128"/>
                                      </a:lnTo>
                                      <a:close/>
                                      <a:moveTo>
                                        <a:pt x="15695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5695" y="9040"/>
                                      </a:lnTo>
                                      <a:lnTo>
                                        <a:pt x="15695" y="126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6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33" name="Shape"/>
                              <wps:cNvSpPr/>
                              <wps:spPr>
                                <a:xfrm>
                                  <a:off x="2400300" y="0"/>
                                  <a:ext cx="241300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3616"/>
                                      </a:moveTo>
                                      <a:lnTo>
                                        <a:pt x="4320" y="3616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4320" y="8088"/>
                                      </a:lnTo>
                                      <a:lnTo>
                                        <a:pt x="4320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4320" y="12656"/>
                                      </a:lnTo>
                                      <a:lnTo>
                                        <a:pt x="4320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798" y="12656"/>
                                      </a:moveTo>
                                      <a:lnTo>
                                        <a:pt x="10118" y="12656"/>
                                      </a:lnTo>
                                      <a:lnTo>
                                        <a:pt x="10118" y="9040"/>
                                      </a:lnTo>
                                      <a:lnTo>
                                        <a:pt x="5798" y="9040"/>
                                      </a:lnTo>
                                      <a:lnTo>
                                        <a:pt x="5798" y="12656"/>
                                      </a:lnTo>
                                      <a:close/>
                                      <a:moveTo>
                                        <a:pt x="5798" y="17128"/>
                                      </a:moveTo>
                                      <a:lnTo>
                                        <a:pt x="10118" y="17128"/>
                                      </a:lnTo>
                                      <a:lnTo>
                                        <a:pt x="10118" y="13512"/>
                                      </a:lnTo>
                                      <a:lnTo>
                                        <a:pt x="5798" y="13512"/>
                                      </a:lnTo>
                                      <a:lnTo>
                                        <a:pt x="5798" y="17128"/>
                                      </a:lnTo>
                                      <a:close/>
                                      <a:moveTo>
                                        <a:pt x="5798" y="21600"/>
                                      </a:moveTo>
                                      <a:lnTo>
                                        <a:pt x="10118" y="21600"/>
                                      </a:lnTo>
                                      <a:lnTo>
                                        <a:pt x="10118" y="17984"/>
                                      </a:lnTo>
                                      <a:lnTo>
                                        <a:pt x="5798" y="17984"/>
                                      </a:lnTo>
                                      <a:lnTo>
                                        <a:pt x="5798" y="21600"/>
                                      </a:lnTo>
                                      <a:close/>
                                      <a:moveTo>
                                        <a:pt x="5798" y="3616"/>
                                      </a:moveTo>
                                      <a:lnTo>
                                        <a:pt x="10118" y="3616"/>
                                      </a:lnTo>
                                      <a:lnTo>
                                        <a:pt x="10118" y="0"/>
                                      </a:lnTo>
                                      <a:lnTo>
                                        <a:pt x="5798" y="0"/>
                                      </a:lnTo>
                                      <a:lnTo>
                                        <a:pt x="5798" y="3616"/>
                                      </a:lnTo>
                                      <a:close/>
                                      <a:moveTo>
                                        <a:pt x="11482" y="17128"/>
                                      </a:moveTo>
                                      <a:lnTo>
                                        <a:pt x="15802" y="17128"/>
                                      </a:lnTo>
                                      <a:lnTo>
                                        <a:pt x="15802" y="13512"/>
                                      </a:lnTo>
                                      <a:lnTo>
                                        <a:pt x="11482" y="13512"/>
                                      </a:lnTo>
                                      <a:lnTo>
                                        <a:pt x="11482" y="17128"/>
                                      </a:lnTo>
                                      <a:close/>
                                      <a:moveTo>
                                        <a:pt x="11482" y="8088"/>
                                      </a:moveTo>
                                      <a:lnTo>
                                        <a:pt x="15802" y="8088"/>
                                      </a:lnTo>
                                      <a:lnTo>
                                        <a:pt x="15802" y="4472"/>
                                      </a:lnTo>
                                      <a:lnTo>
                                        <a:pt x="11482" y="4472"/>
                                      </a:lnTo>
                                      <a:lnTo>
                                        <a:pt x="11482" y="8088"/>
                                      </a:lnTo>
                                      <a:close/>
                                      <a:moveTo>
                                        <a:pt x="17280" y="0"/>
                                      </a:moveTo>
                                      <a:lnTo>
                                        <a:pt x="17280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280" y="0"/>
                                      </a:lnTo>
                                      <a:close/>
                                      <a:moveTo>
                                        <a:pt x="17280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7280" y="4472"/>
                                      </a:lnTo>
                                      <a:lnTo>
                                        <a:pt x="17280" y="8088"/>
                                      </a:lnTo>
                                      <a:close/>
                                      <a:moveTo>
                                        <a:pt x="17280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7280" y="17984"/>
                                      </a:lnTo>
                                      <a:lnTo>
                                        <a:pt x="17280" y="21600"/>
                                      </a:lnTo>
                                      <a:close/>
                                      <a:moveTo>
                                        <a:pt x="17280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7280" y="9040"/>
                                      </a:lnTo>
                                      <a:lnTo>
                                        <a:pt x="17280" y="12656"/>
                                      </a:lnTo>
                                      <a:close/>
                                      <a:moveTo>
                                        <a:pt x="17280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7280" y="13512"/>
                                      </a:lnTo>
                                      <a:lnTo>
                                        <a:pt x="17280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4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34" name="Shape"/>
                              <wps:cNvSpPr/>
                              <wps:spPr>
                                <a:xfrm>
                                  <a:off x="2654300" y="63500"/>
                                  <a:ext cx="241300" cy="22860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4560"/>
                                      </a:moveTo>
                                      <a:lnTo>
                                        <a:pt x="4320" y="4560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60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040"/>
                                      </a:lnTo>
                                      <a:lnTo>
                                        <a:pt x="0" y="17040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684" y="10320"/>
                                      </a:moveTo>
                                      <a:lnTo>
                                        <a:pt x="10004" y="10320"/>
                                      </a:lnTo>
                                      <a:lnTo>
                                        <a:pt x="10004" y="5760"/>
                                      </a:lnTo>
                                      <a:lnTo>
                                        <a:pt x="5684" y="5760"/>
                                      </a:lnTo>
                                      <a:lnTo>
                                        <a:pt x="5684" y="10320"/>
                                      </a:lnTo>
                                      <a:close/>
                                      <a:moveTo>
                                        <a:pt x="5684" y="15960"/>
                                      </a:moveTo>
                                      <a:lnTo>
                                        <a:pt x="10004" y="15960"/>
                                      </a:lnTo>
                                      <a:lnTo>
                                        <a:pt x="10004" y="11400"/>
                                      </a:lnTo>
                                      <a:lnTo>
                                        <a:pt x="5684" y="11400"/>
                                      </a:lnTo>
                                      <a:lnTo>
                                        <a:pt x="5684" y="15960"/>
                                      </a:lnTo>
                                      <a:close/>
                                      <a:moveTo>
                                        <a:pt x="17280" y="5640"/>
                                      </a:moveTo>
                                      <a:lnTo>
                                        <a:pt x="17280" y="10200"/>
                                      </a:lnTo>
                                      <a:lnTo>
                                        <a:pt x="21600" y="10200"/>
                                      </a:lnTo>
                                      <a:lnTo>
                                        <a:pt x="21600" y="5640"/>
                                      </a:lnTo>
                                      <a:lnTo>
                                        <a:pt x="17280" y="5640"/>
                                      </a:lnTo>
                                      <a:close/>
                                      <a:moveTo>
                                        <a:pt x="17280" y="15960"/>
                                      </a:moveTo>
                                      <a:lnTo>
                                        <a:pt x="21600" y="15960"/>
                                      </a:lnTo>
                                      <a:lnTo>
                                        <a:pt x="21600" y="11400"/>
                                      </a:lnTo>
                                      <a:lnTo>
                                        <a:pt x="17280" y="11400"/>
                                      </a:lnTo>
                                      <a:lnTo>
                                        <a:pt x="17280" y="15960"/>
                                      </a:lnTo>
                                      <a:close/>
                                      <a:moveTo>
                                        <a:pt x="11482" y="15960"/>
                                      </a:moveTo>
                                      <a:lnTo>
                                        <a:pt x="15802" y="15960"/>
                                      </a:lnTo>
                                      <a:lnTo>
                                        <a:pt x="15802" y="11400"/>
                                      </a:lnTo>
                                      <a:lnTo>
                                        <a:pt x="11482" y="11400"/>
                                      </a:lnTo>
                                      <a:lnTo>
                                        <a:pt x="11482" y="15960"/>
                                      </a:lnTo>
                                      <a:close/>
                                      <a:moveTo>
                                        <a:pt x="11482" y="4560"/>
                                      </a:moveTo>
                                      <a:lnTo>
                                        <a:pt x="15802" y="4560"/>
                                      </a:lnTo>
                                      <a:lnTo>
                                        <a:pt x="15802" y="0"/>
                                      </a:lnTo>
                                      <a:lnTo>
                                        <a:pt x="11482" y="0"/>
                                      </a:lnTo>
                                      <a:lnTo>
                                        <a:pt x="11482" y="4560"/>
                                      </a:lnTo>
                                      <a:close/>
                                      <a:moveTo>
                                        <a:pt x="11482" y="21600"/>
                                      </a:moveTo>
                                      <a:lnTo>
                                        <a:pt x="15802" y="21600"/>
                                      </a:lnTo>
                                      <a:lnTo>
                                        <a:pt x="15802" y="17040"/>
                                      </a:lnTo>
                                      <a:lnTo>
                                        <a:pt x="11482" y="17040"/>
                                      </a:lnTo>
                                      <a:lnTo>
                                        <a:pt x="11482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2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35" name="Rectangle"/>
                              <wps:cNvSpPr/>
                              <wps:spPr>
                                <a:xfrm>
                                  <a:off x="0" y="368301"/>
                                  <a:ext cx="2901951" cy="25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36" name="Shape"/>
                              <wps:cNvSpPr/>
                              <wps:spPr>
                                <a:xfrm>
                                  <a:off x="63499" y="76200"/>
                                  <a:ext cx="335281" cy="22877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497" extrusionOk="0">
                                      <a:moveTo>
                                        <a:pt x="21600" y="18991"/>
                                      </a:moveTo>
                                      <a:cubicBezTo>
                                        <a:pt x="21600" y="18275"/>
                                        <a:pt x="21436" y="17559"/>
                                        <a:pt x="21109" y="17082"/>
                                      </a:cubicBezTo>
                                      <a:cubicBezTo>
                                        <a:pt x="20864" y="16604"/>
                                        <a:pt x="20536" y="16366"/>
                                        <a:pt x="20127" y="16246"/>
                                      </a:cubicBezTo>
                                      <a:cubicBezTo>
                                        <a:pt x="20127" y="16127"/>
                                        <a:pt x="20127" y="16127"/>
                                        <a:pt x="20127" y="16008"/>
                                      </a:cubicBezTo>
                                      <a:cubicBezTo>
                                        <a:pt x="20127" y="15291"/>
                                        <a:pt x="19964" y="14575"/>
                                        <a:pt x="19636" y="14098"/>
                                      </a:cubicBezTo>
                                      <a:cubicBezTo>
                                        <a:pt x="19309" y="13621"/>
                                        <a:pt x="18900" y="13263"/>
                                        <a:pt x="18409" y="13263"/>
                                      </a:cubicBezTo>
                                      <a:cubicBezTo>
                                        <a:pt x="18409" y="12666"/>
                                        <a:pt x="18245" y="12069"/>
                                        <a:pt x="17918" y="11592"/>
                                      </a:cubicBezTo>
                                      <a:cubicBezTo>
                                        <a:pt x="17591" y="11115"/>
                                        <a:pt x="17182" y="10757"/>
                                        <a:pt x="16691" y="10637"/>
                                      </a:cubicBezTo>
                                      <a:lnTo>
                                        <a:pt x="13336" y="10399"/>
                                      </a:lnTo>
                                      <a:cubicBezTo>
                                        <a:pt x="13091" y="10399"/>
                                        <a:pt x="12845" y="10637"/>
                                        <a:pt x="12764" y="11115"/>
                                      </a:cubicBezTo>
                                      <a:cubicBezTo>
                                        <a:pt x="12764" y="11234"/>
                                        <a:pt x="12764" y="11353"/>
                                        <a:pt x="12845" y="11473"/>
                                      </a:cubicBezTo>
                                      <a:cubicBezTo>
                                        <a:pt x="12927" y="11711"/>
                                        <a:pt x="13091" y="11831"/>
                                        <a:pt x="13255" y="11831"/>
                                      </a:cubicBezTo>
                                      <a:lnTo>
                                        <a:pt x="16609" y="12069"/>
                                      </a:lnTo>
                                      <a:cubicBezTo>
                                        <a:pt x="16855" y="12069"/>
                                        <a:pt x="17018" y="12189"/>
                                        <a:pt x="17182" y="12427"/>
                                      </a:cubicBezTo>
                                      <a:cubicBezTo>
                                        <a:pt x="17264" y="12547"/>
                                        <a:pt x="17345" y="12785"/>
                                        <a:pt x="17345" y="13024"/>
                                      </a:cubicBezTo>
                                      <a:lnTo>
                                        <a:pt x="12682" y="12666"/>
                                      </a:lnTo>
                                      <a:lnTo>
                                        <a:pt x="10064" y="8489"/>
                                      </a:lnTo>
                                      <a:cubicBezTo>
                                        <a:pt x="9818" y="8131"/>
                                        <a:pt x="9818" y="7654"/>
                                        <a:pt x="10064" y="7296"/>
                                      </a:cubicBezTo>
                                      <a:cubicBezTo>
                                        <a:pt x="10145" y="7177"/>
                                        <a:pt x="10145" y="7177"/>
                                        <a:pt x="10227" y="7057"/>
                                      </a:cubicBezTo>
                                      <a:cubicBezTo>
                                        <a:pt x="10391" y="6938"/>
                                        <a:pt x="10555" y="6938"/>
                                        <a:pt x="10718" y="7057"/>
                                      </a:cubicBezTo>
                                      <a:lnTo>
                                        <a:pt x="12845" y="8131"/>
                                      </a:lnTo>
                                      <a:cubicBezTo>
                                        <a:pt x="13909" y="8728"/>
                                        <a:pt x="15055" y="8012"/>
                                        <a:pt x="15464" y="6461"/>
                                      </a:cubicBezTo>
                                      <a:cubicBezTo>
                                        <a:pt x="15709" y="5625"/>
                                        <a:pt x="15627" y="4790"/>
                                        <a:pt x="15382" y="4074"/>
                                      </a:cubicBezTo>
                                      <a:cubicBezTo>
                                        <a:pt x="15136" y="3477"/>
                                        <a:pt x="14809" y="2880"/>
                                        <a:pt x="14318" y="2642"/>
                                      </a:cubicBezTo>
                                      <a:lnTo>
                                        <a:pt x="10309" y="255"/>
                                      </a:lnTo>
                                      <a:cubicBezTo>
                                        <a:pt x="9573" y="-103"/>
                                        <a:pt x="8836" y="-103"/>
                                        <a:pt x="8100" y="374"/>
                                      </a:cubicBezTo>
                                      <a:lnTo>
                                        <a:pt x="5973" y="1926"/>
                                      </a:lnTo>
                                      <a:cubicBezTo>
                                        <a:pt x="5809" y="2045"/>
                                        <a:pt x="5727" y="2045"/>
                                        <a:pt x="5564" y="2045"/>
                                      </a:cubicBezTo>
                                      <a:lnTo>
                                        <a:pt x="4500" y="2164"/>
                                      </a:lnTo>
                                      <a:cubicBezTo>
                                        <a:pt x="4418" y="1687"/>
                                        <a:pt x="4255" y="1329"/>
                                        <a:pt x="4009" y="1090"/>
                                      </a:cubicBezTo>
                                      <a:cubicBezTo>
                                        <a:pt x="3682" y="732"/>
                                        <a:pt x="3273" y="494"/>
                                        <a:pt x="2945" y="613"/>
                                      </a:cubicBezTo>
                                      <a:lnTo>
                                        <a:pt x="491" y="971"/>
                                      </a:lnTo>
                                      <a:cubicBezTo>
                                        <a:pt x="245" y="971"/>
                                        <a:pt x="0" y="1329"/>
                                        <a:pt x="0" y="1806"/>
                                      </a:cubicBezTo>
                                      <a:cubicBezTo>
                                        <a:pt x="0" y="2284"/>
                                        <a:pt x="245" y="2522"/>
                                        <a:pt x="573" y="2522"/>
                                      </a:cubicBezTo>
                                      <a:lnTo>
                                        <a:pt x="3027" y="2164"/>
                                      </a:lnTo>
                                      <a:cubicBezTo>
                                        <a:pt x="3109" y="2164"/>
                                        <a:pt x="3273" y="2164"/>
                                        <a:pt x="3355" y="2284"/>
                                      </a:cubicBezTo>
                                      <a:cubicBezTo>
                                        <a:pt x="3436" y="2403"/>
                                        <a:pt x="3518" y="2522"/>
                                        <a:pt x="3518" y="2761"/>
                                      </a:cubicBezTo>
                                      <a:lnTo>
                                        <a:pt x="4009" y="13263"/>
                                      </a:ln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lnTo>
                                        <a:pt x="4009" y="13382"/>
                                      </a:lnTo>
                                      <a:cubicBezTo>
                                        <a:pt x="4009" y="13740"/>
                                        <a:pt x="3845" y="14098"/>
                                        <a:pt x="3600" y="14098"/>
                                      </a:cubicBezTo>
                                      <a:lnTo>
                                        <a:pt x="1064" y="14456"/>
                                      </a:lnTo>
                                      <a:cubicBezTo>
                                        <a:pt x="818" y="14456"/>
                                        <a:pt x="573" y="14814"/>
                                        <a:pt x="573" y="15291"/>
                                      </a:cubicBezTo>
                                      <a:cubicBezTo>
                                        <a:pt x="573" y="15649"/>
                                        <a:pt x="818" y="16007"/>
                                        <a:pt x="1145" y="16007"/>
                                      </a:cubicBezTo>
                                      <a:lnTo>
                                        <a:pt x="3682" y="15649"/>
                                      </a:lnTo>
                                      <a:cubicBezTo>
                                        <a:pt x="4336" y="15530"/>
                                        <a:pt x="4827" y="14933"/>
                                        <a:pt x="4991" y="13979"/>
                                      </a:cubicBezTo>
                                      <a:lnTo>
                                        <a:pt x="6545" y="13859"/>
                                      </a:lnTo>
                                      <a:cubicBezTo>
                                        <a:pt x="6791" y="13859"/>
                                        <a:pt x="7036" y="13979"/>
                                        <a:pt x="7282" y="14217"/>
                                      </a:cubicBezTo>
                                      <a:lnTo>
                                        <a:pt x="9082" y="16246"/>
                                      </a:lnTo>
                                      <a:cubicBezTo>
                                        <a:pt x="9327" y="16485"/>
                                        <a:pt x="9655" y="16365"/>
                                        <a:pt x="9818" y="16127"/>
                                      </a:cubicBezTo>
                                      <a:cubicBezTo>
                                        <a:pt x="9982" y="15769"/>
                                        <a:pt x="9900" y="15291"/>
                                        <a:pt x="9736" y="15053"/>
                                      </a:cubicBezTo>
                                      <a:lnTo>
                                        <a:pt x="7936" y="13024"/>
                                      </a:lnTo>
                                      <a:cubicBezTo>
                                        <a:pt x="7527" y="12547"/>
                                        <a:pt x="7036" y="12427"/>
                                        <a:pt x="6545" y="12427"/>
                                      </a:cubicBezTo>
                                      <a:lnTo>
                                        <a:pt x="4991" y="12547"/>
                                      </a:lnTo>
                                      <a:lnTo>
                                        <a:pt x="4582" y="3954"/>
                                      </a:lnTo>
                                      <a:lnTo>
                                        <a:pt x="5564" y="3835"/>
                                      </a:lnTo>
                                      <a:cubicBezTo>
                                        <a:pt x="5809" y="3835"/>
                                        <a:pt x="6136" y="3716"/>
                                        <a:pt x="6382" y="3477"/>
                                      </a:cubicBezTo>
                                      <a:lnTo>
                                        <a:pt x="8509" y="1926"/>
                                      </a:lnTo>
                                      <a:cubicBezTo>
                                        <a:pt x="8918" y="1568"/>
                                        <a:pt x="9409" y="1568"/>
                                        <a:pt x="9818" y="1806"/>
                                      </a:cubicBezTo>
                                      <a:lnTo>
                                        <a:pt x="13827" y="4193"/>
                                      </a:lnTo>
                                      <a:cubicBezTo>
                                        <a:pt x="14073" y="4312"/>
                                        <a:pt x="14236" y="4551"/>
                                        <a:pt x="14318" y="4909"/>
                                      </a:cubicBezTo>
                                      <a:cubicBezTo>
                                        <a:pt x="14482" y="5267"/>
                                        <a:pt x="14482" y="5745"/>
                                        <a:pt x="14318" y="6103"/>
                                      </a:cubicBezTo>
                                      <a:cubicBezTo>
                                        <a:pt x="14155" y="6819"/>
                                        <a:pt x="13500" y="7177"/>
                                        <a:pt x="13009" y="6938"/>
                                      </a:cubicBezTo>
                                      <a:cubicBezTo>
                                        <a:pt x="13009" y="6938"/>
                                        <a:pt x="13009" y="6938"/>
                                        <a:pt x="13009" y="6938"/>
                                      </a:cubicBezTo>
                                      <a:lnTo>
                                        <a:pt x="10882" y="5864"/>
                                      </a:lnTo>
                                      <a:cubicBezTo>
                                        <a:pt x="10473" y="5625"/>
                                        <a:pt x="9982" y="5625"/>
                                        <a:pt x="9573" y="5983"/>
                                      </a:cubicBezTo>
                                      <a:cubicBezTo>
                                        <a:pt x="9409" y="6103"/>
                                        <a:pt x="9164" y="6341"/>
                                        <a:pt x="9082" y="6580"/>
                                      </a:cubicBezTo>
                                      <a:cubicBezTo>
                                        <a:pt x="8509" y="7535"/>
                                        <a:pt x="8591" y="8847"/>
                                        <a:pt x="9082" y="9802"/>
                                      </a:cubicBezTo>
                                      <a:lnTo>
                                        <a:pt x="13173" y="16365"/>
                                      </a:lnTo>
                                      <a:cubicBezTo>
                                        <a:pt x="13582" y="17082"/>
                                        <a:pt x="14155" y="17559"/>
                                        <a:pt x="14727" y="17559"/>
                                      </a:cubicBezTo>
                                      <a:lnTo>
                                        <a:pt x="19391" y="17917"/>
                                      </a:lnTo>
                                      <a:cubicBezTo>
                                        <a:pt x="19636" y="17917"/>
                                        <a:pt x="19800" y="18036"/>
                                        <a:pt x="19964" y="18275"/>
                                      </a:cubicBezTo>
                                      <a:cubicBezTo>
                                        <a:pt x="20127" y="18514"/>
                                        <a:pt x="20209" y="18752"/>
                                        <a:pt x="20127" y="19110"/>
                                      </a:cubicBezTo>
                                      <a:cubicBezTo>
                                        <a:pt x="20127" y="19468"/>
                                        <a:pt x="20045" y="19707"/>
                                        <a:pt x="19882" y="19946"/>
                                      </a:cubicBezTo>
                                      <a:cubicBezTo>
                                        <a:pt x="19718" y="20184"/>
                                        <a:pt x="19555" y="20304"/>
                                        <a:pt x="19309" y="20184"/>
                                      </a:cubicBezTo>
                                      <a:lnTo>
                                        <a:pt x="14400" y="19707"/>
                                      </a:lnTo>
                                      <a:cubicBezTo>
                                        <a:pt x="14155" y="19707"/>
                                        <a:pt x="13991" y="19588"/>
                                        <a:pt x="13745" y="19349"/>
                                      </a:cubicBezTo>
                                      <a:lnTo>
                                        <a:pt x="11782" y="16604"/>
                                      </a:lnTo>
                                      <a:cubicBezTo>
                                        <a:pt x="11536" y="16366"/>
                                        <a:pt x="11209" y="16485"/>
                                        <a:pt x="11045" y="16724"/>
                                      </a:cubicBezTo>
                                      <a:cubicBezTo>
                                        <a:pt x="10882" y="17082"/>
                                        <a:pt x="10964" y="17559"/>
                                        <a:pt x="11127" y="17798"/>
                                      </a:cubicBezTo>
                                      <a:lnTo>
                                        <a:pt x="13500" y="20423"/>
                                      </a:lnTo>
                                      <a:cubicBezTo>
                                        <a:pt x="13827" y="20781"/>
                                        <a:pt x="14236" y="21020"/>
                                        <a:pt x="14645" y="21020"/>
                                      </a:cubicBezTo>
                                      <a:lnTo>
                                        <a:pt x="19555" y="21497"/>
                                      </a:lnTo>
                                      <a:cubicBezTo>
                                        <a:pt x="20045" y="21497"/>
                                        <a:pt x="20536" y="21258"/>
                                        <a:pt x="20864" y="20781"/>
                                      </a:cubicBezTo>
                                      <a:cubicBezTo>
                                        <a:pt x="21355" y="20304"/>
                                        <a:pt x="21600" y="19707"/>
                                        <a:pt x="21600" y="18991"/>
                                      </a:cubicBezTo>
                                      <a:close/>
                                      <a:moveTo>
                                        <a:pt x="15218" y="15649"/>
                                      </a:moveTo>
                                      <a:cubicBezTo>
                                        <a:pt x="14891" y="15649"/>
                                        <a:pt x="14564" y="15411"/>
                                        <a:pt x="14400" y="15053"/>
                                      </a:cubicBezTo>
                                      <a:cubicBezTo>
                                        <a:pt x="14400" y="15053"/>
                                        <a:pt x="14400" y="15053"/>
                                        <a:pt x="14400" y="15053"/>
                                      </a:cubicBezTo>
                                      <a:lnTo>
                                        <a:pt x="13909" y="14217"/>
                                      </a:lnTo>
                                      <a:lnTo>
                                        <a:pt x="18491" y="14575"/>
                                      </a:lnTo>
                                      <a:cubicBezTo>
                                        <a:pt x="18736" y="14575"/>
                                        <a:pt x="18900" y="14695"/>
                                        <a:pt x="19064" y="14933"/>
                                      </a:cubicBezTo>
                                      <a:cubicBezTo>
                                        <a:pt x="19227" y="15172"/>
                                        <a:pt x="19309" y="15411"/>
                                        <a:pt x="19227" y="15769"/>
                                      </a:cubicBezTo>
                                      <a:cubicBezTo>
                                        <a:pt x="19227" y="15769"/>
                                        <a:pt x="19227" y="15888"/>
                                        <a:pt x="19227" y="15888"/>
                                      </a:cubicBezTo>
                                      <a:lnTo>
                                        <a:pt x="15218" y="156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37" name="Shape"/>
                              <wps:cNvSpPr/>
                              <wps:spPr>
                                <a:xfrm>
                                  <a:off x="279400" y="0"/>
                                  <a:ext cx="329177" cy="23004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533" h="21498" extrusionOk="0">
                                      <a:moveTo>
                                        <a:pt x="21517" y="19701"/>
                                      </a:moveTo>
                                      <a:cubicBezTo>
                                        <a:pt x="21517" y="19345"/>
                                        <a:pt x="21268" y="18989"/>
                                        <a:pt x="20935" y="18989"/>
                                      </a:cubicBezTo>
                                      <a:lnTo>
                                        <a:pt x="18443" y="19345"/>
                                      </a:lnTo>
                                      <a:cubicBezTo>
                                        <a:pt x="18360" y="19345"/>
                                        <a:pt x="18194" y="19345"/>
                                        <a:pt x="18111" y="19226"/>
                                      </a:cubicBezTo>
                                      <a:cubicBezTo>
                                        <a:pt x="18028" y="19108"/>
                                        <a:pt x="17945" y="18989"/>
                                        <a:pt x="17945" y="18752"/>
                                      </a:cubicBezTo>
                                      <a:lnTo>
                                        <a:pt x="17945" y="18396"/>
                                      </a:ln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lnTo>
                                        <a:pt x="17446" y="8308"/>
                                      </a:lnTo>
                                      <a:cubicBezTo>
                                        <a:pt x="17446" y="7952"/>
                                        <a:pt x="17612" y="7596"/>
                                        <a:pt x="17862" y="7596"/>
                                      </a:cubicBezTo>
                                      <a:lnTo>
                                        <a:pt x="20437" y="7240"/>
                                      </a:lnTo>
                                      <a:cubicBezTo>
                                        <a:pt x="20686" y="7240"/>
                                        <a:pt x="20935" y="6884"/>
                                        <a:pt x="20935" y="6409"/>
                                      </a:cubicBezTo>
                                      <a:cubicBezTo>
                                        <a:pt x="20935" y="6053"/>
                                        <a:pt x="20686" y="5697"/>
                                        <a:pt x="20354" y="5697"/>
                                      </a:cubicBezTo>
                                      <a:lnTo>
                                        <a:pt x="17778" y="6053"/>
                                      </a:lnTo>
                                      <a:cubicBezTo>
                                        <a:pt x="17114" y="6171"/>
                                        <a:pt x="16615" y="6765"/>
                                        <a:pt x="16449" y="7596"/>
                                      </a:cubicBezTo>
                                      <a:lnTo>
                                        <a:pt x="14788" y="7714"/>
                                      </a:lnTo>
                                      <a:cubicBezTo>
                                        <a:pt x="14538" y="7714"/>
                                        <a:pt x="14289" y="7596"/>
                                        <a:pt x="14040" y="7358"/>
                                      </a:cubicBezTo>
                                      <a:lnTo>
                                        <a:pt x="11963" y="5103"/>
                                      </a:lnTo>
                                      <a:cubicBezTo>
                                        <a:pt x="11714" y="4866"/>
                                        <a:pt x="11382" y="4985"/>
                                        <a:pt x="11215" y="5222"/>
                                      </a:cubicBezTo>
                                      <a:cubicBezTo>
                                        <a:pt x="11132" y="5459"/>
                                        <a:pt x="11049" y="5815"/>
                                        <a:pt x="11132" y="6053"/>
                                      </a:cubicBezTo>
                                      <a:cubicBezTo>
                                        <a:pt x="11132" y="6171"/>
                                        <a:pt x="11215" y="6290"/>
                                        <a:pt x="11298" y="6290"/>
                                      </a:cubicBezTo>
                                      <a:lnTo>
                                        <a:pt x="13375" y="8545"/>
                                      </a:lnTo>
                                      <a:cubicBezTo>
                                        <a:pt x="13791" y="9020"/>
                                        <a:pt x="14289" y="9138"/>
                                        <a:pt x="14788" y="9138"/>
                                      </a:cubicBezTo>
                                      <a:lnTo>
                                        <a:pt x="16366" y="9020"/>
                                      </a:lnTo>
                                      <a:lnTo>
                                        <a:pt x="16782" y="17565"/>
                                      </a:lnTo>
                                      <a:lnTo>
                                        <a:pt x="15785" y="17684"/>
                                      </a:lnTo>
                                      <a:cubicBezTo>
                                        <a:pt x="15535" y="17684"/>
                                        <a:pt x="15203" y="17802"/>
                                        <a:pt x="14954" y="18040"/>
                                      </a:cubicBezTo>
                                      <a:lnTo>
                                        <a:pt x="12794" y="19582"/>
                                      </a:lnTo>
                                      <a:cubicBezTo>
                                        <a:pt x="12378" y="19938"/>
                                        <a:pt x="11880" y="19938"/>
                                        <a:pt x="11465" y="19701"/>
                                      </a:cubicBezTo>
                                      <a:lnTo>
                                        <a:pt x="7394" y="17327"/>
                                      </a:lnTo>
                                      <a:cubicBezTo>
                                        <a:pt x="7145" y="17209"/>
                                        <a:pt x="6978" y="16971"/>
                                        <a:pt x="6895" y="16615"/>
                                      </a:cubicBezTo>
                                      <a:cubicBezTo>
                                        <a:pt x="6729" y="16259"/>
                                        <a:pt x="6729" y="15785"/>
                                        <a:pt x="6895" y="15429"/>
                                      </a:cubicBezTo>
                                      <a:cubicBezTo>
                                        <a:pt x="7062" y="14716"/>
                                        <a:pt x="7726" y="14360"/>
                                        <a:pt x="8225" y="14598"/>
                                      </a:cubicBezTo>
                                      <a:cubicBezTo>
                                        <a:pt x="8225" y="14598"/>
                                        <a:pt x="8225" y="14598"/>
                                        <a:pt x="8225" y="14598"/>
                                      </a:cubicBezTo>
                                      <a:lnTo>
                                        <a:pt x="10385" y="15666"/>
                                      </a:lnTo>
                                      <a:cubicBezTo>
                                        <a:pt x="10800" y="15903"/>
                                        <a:pt x="11298" y="15903"/>
                                        <a:pt x="11714" y="15547"/>
                                      </a:cubicBezTo>
                                      <a:cubicBezTo>
                                        <a:pt x="11880" y="15429"/>
                                        <a:pt x="12129" y="15191"/>
                                        <a:pt x="12212" y="14954"/>
                                      </a:cubicBezTo>
                                      <a:cubicBezTo>
                                        <a:pt x="12794" y="14004"/>
                                        <a:pt x="12711" y="12699"/>
                                        <a:pt x="12212" y="11749"/>
                                      </a:cubicBezTo>
                                      <a:lnTo>
                                        <a:pt x="8058" y="5222"/>
                                      </a:lnTo>
                                      <a:cubicBezTo>
                                        <a:pt x="7643" y="4510"/>
                                        <a:pt x="7062" y="4035"/>
                                        <a:pt x="6480" y="4035"/>
                                      </a:cubicBezTo>
                                      <a:lnTo>
                                        <a:pt x="1745" y="3679"/>
                                      </a:lnTo>
                                      <a:cubicBezTo>
                                        <a:pt x="1495" y="3679"/>
                                        <a:pt x="1329" y="3560"/>
                                        <a:pt x="1163" y="3323"/>
                                      </a:cubicBezTo>
                                      <a:cubicBezTo>
                                        <a:pt x="997" y="3086"/>
                                        <a:pt x="914" y="2848"/>
                                        <a:pt x="997" y="2492"/>
                                      </a:cubicBezTo>
                                      <a:cubicBezTo>
                                        <a:pt x="997" y="2136"/>
                                        <a:pt x="1080" y="1899"/>
                                        <a:pt x="1246" y="1662"/>
                                      </a:cubicBezTo>
                                      <a:cubicBezTo>
                                        <a:pt x="1412" y="1424"/>
                                        <a:pt x="1578" y="1305"/>
                                        <a:pt x="1828" y="1424"/>
                                      </a:cubicBezTo>
                                      <a:lnTo>
                                        <a:pt x="6812" y="1899"/>
                                      </a:lnTo>
                                      <a:cubicBezTo>
                                        <a:pt x="7062" y="1899"/>
                                        <a:pt x="7228" y="2018"/>
                                        <a:pt x="7477" y="2255"/>
                                      </a:cubicBezTo>
                                      <a:lnTo>
                                        <a:pt x="9720" y="4629"/>
                                      </a:lnTo>
                                      <a:cubicBezTo>
                                        <a:pt x="9969" y="4866"/>
                                        <a:pt x="10302" y="4747"/>
                                        <a:pt x="10468" y="4510"/>
                                      </a:cubicBezTo>
                                      <a:cubicBezTo>
                                        <a:pt x="10634" y="4154"/>
                                        <a:pt x="10551" y="3679"/>
                                        <a:pt x="10385" y="3442"/>
                                      </a:cubicBezTo>
                                      <a:lnTo>
                                        <a:pt x="8142" y="1068"/>
                                      </a:lnTo>
                                      <a:cubicBezTo>
                                        <a:pt x="7809" y="712"/>
                                        <a:pt x="7394" y="475"/>
                                        <a:pt x="6978" y="475"/>
                                      </a:cubicBezTo>
                                      <a:lnTo>
                                        <a:pt x="1994" y="0"/>
                                      </a:lnTo>
                                      <a:cubicBezTo>
                                        <a:pt x="1495" y="0"/>
                                        <a:pt x="997" y="237"/>
                                        <a:pt x="665" y="712"/>
                                      </a:cubicBezTo>
                                      <a:cubicBezTo>
                                        <a:pt x="332" y="1187"/>
                                        <a:pt x="83" y="1780"/>
                                        <a:pt x="0" y="2492"/>
                                      </a:cubicBezTo>
                                      <a:cubicBezTo>
                                        <a:pt x="0" y="2967"/>
                                        <a:pt x="83" y="3442"/>
                                        <a:pt x="166" y="3798"/>
                                      </a:cubicBezTo>
                                      <a:cubicBezTo>
                                        <a:pt x="249" y="4035"/>
                                        <a:pt x="332" y="4154"/>
                                        <a:pt x="415" y="4391"/>
                                      </a:cubicBezTo>
                                      <a:cubicBezTo>
                                        <a:pt x="665" y="4866"/>
                                        <a:pt x="997" y="5103"/>
                                        <a:pt x="1412" y="5222"/>
                                      </a:cubicBezTo>
                                      <a:cubicBezTo>
                                        <a:pt x="1412" y="5341"/>
                                        <a:pt x="1412" y="5341"/>
                                        <a:pt x="1412" y="5459"/>
                                      </a:cubicBezTo>
                                      <a:cubicBezTo>
                                        <a:pt x="1412" y="5934"/>
                                        <a:pt x="1495" y="6409"/>
                                        <a:pt x="1578" y="6765"/>
                                      </a:cubicBezTo>
                                      <a:cubicBezTo>
                                        <a:pt x="1662" y="7002"/>
                                        <a:pt x="1745" y="7121"/>
                                        <a:pt x="1828" y="7358"/>
                                      </a:cubicBezTo>
                                      <a:cubicBezTo>
                                        <a:pt x="2160" y="7833"/>
                                        <a:pt x="2575" y="8189"/>
                                        <a:pt x="3074" y="8189"/>
                                      </a:cubicBezTo>
                                      <a:cubicBezTo>
                                        <a:pt x="3074" y="8545"/>
                                        <a:pt x="3157" y="9020"/>
                                        <a:pt x="3240" y="9376"/>
                                      </a:cubicBezTo>
                                      <a:cubicBezTo>
                                        <a:pt x="3323" y="9613"/>
                                        <a:pt x="3406" y="9732"/>
                                        <a:pt x="3489" y="9969"/>
                                      </a:cubicBezTo>
                                      <a:cubicBezTo>
                                        <a:pt x="3822" y="10444"/>
                                        <a:pt x="4237" y="10800"/>
                                        <a:pt x="4735" y="10919"/>
                                      </a:cubicBezTo>
                                      <a:lnTo>
                                        <a:pt x="8308" y="11275"/>
                                      </a:lnTo>
                                      <a:cubicBezTo>
                                        <a:pt x="8557" y="11275"/>
                                        <a:pt x="8806" y="11037"/>
                                        <a:pt x="8889" y="10563"/>
                                      </a:cubicBezTo>
                                      <a:cubicBezTo>
                                        <a:pt x="8889" y="10207"/>
                                        <a:pt x="8723" y="9851"/>
                                        <a:pt x="8391" y="9732"/>
                                      </a:cubicBezTo>
                                      <a:lnTo>
                                        <a:pt x="4818" y="9376"/>
                                      </a:lnTo>
                                      <a:cubicBezTo>
                                        <a:pt x="4569" y="9376"/>
                                        <a:pt x="4403" y="9257"/>
                                        <a:pt x="4237" y="9020"/>
                                      </a:cubicBezTo>
                                      <a:cubicBezTo>
                                        <a:pt x="4154" y="8901"/>
                                        <a:pt x="4071" y="8664"/>
                                        <a:pt x="4071" y="8426"/>
                                      </a:cubicBezTo>
                                      <a:lnTo>
                                        <a:pt x="8806" y="8782"/>
                                      </a:lnTo>
                                      <a:lnTo>
                                        <a:pt x="11465" y="12936"/>
                                      </a:lnTo>
                                      <a:cubicBezTo>
                                        <a:pt x="11714" y="13292"/>
                                        <a:pt x="11714" y="13767"/>
                                        <a:pt x="11465" y="14123"/>
                                      </a:cubicBezTo>
                                      <a:cubicBezTo>
                                        <a:pt x="11382" y="14360"/>
                                        <a:pt x="11298" y="14479"/>
                                        <a:pt x="11215" y="14479"/>
                                      </a:cubicBezTo>
                                      <a:cubicBezTo>
                                        <a:pt x="11049" y="14598"/>
                                        <a:pt x="10883" y="14598"/>
                                        <a:pt x="10717" y="14479"/>
                                      </a:cubicBezTo>
                                      <a:lnTo>
                                        <a:pt x="8557" y="13411"/>
                                      </a:lnTo>
                                      <a:cubicBezTo>
                                        <a:pt x="7477" y="12818"/>
                                        <a:pt x="6314" y="13530"/>
                                        <a:pt x="5898" y="15073"/>
                                      </a:cubicBezTo>
                                      <a:cubicBezTo>
                                        <a:pt x="5649" y="15903"/>
                                        <a:pt x="5732" y="16734"/>
                                        <a:pt x="5982" y="17446"/>
                                      </a:cubicBezTo>
                                      <a:cubicBezTo>
                                        <a:pt x="6231" y="18040"/>
                                        <a:pt x="6563" y="18633"/>
                                        <a:pt x="7062" y="18870"/>
                                      </a:cubicBezTo>
                                      <a:lnTo>
                                        <a:pt x="11132" y="21244"/>
                                      </a:lnTo>
                                      <a:cubicBezTo>
                                        <a:pt x="11880" y="21600"/>
                                        <a:pt x="12628" y="21600"/>
                                        <a:pt x="13375" y="21125"/>
                                      </a:cubicBezTo>
                                      <a:lnTo>
                                        <a:pt x="15535" y="19582"/>
                                      </a:lnTo>
                                      <a:cubicBezTo>
                                        <a:pt x="15702" y="19464"/>
                                        <a:pt x="15785" y="19464"/>
                                        <a:pt x="15951" y="19464"/>
                                      </a:cubicBezTo>
                                      <a:lnTo>
                                        <a:pt x="16948" y="19345"/>
                                      </a:lnTo>
                                      <a:cubicBezTo>
                                        <a:pt x="16948" y="19464"/>
                                        <a:pt x="17031" y="19582"/>
                                        <a:pt x="17031" y="19820"/>
                                      </a:cubicBezTo>
                                      <a:cubicBezTo>
                                        <a:pt x="17114" y="20057"/>
                                        <a:pt x="17280" y="20295"/>
                                        <a:pt x="17446" y="20532"/>
                                      </a:cubicBezTo>
                                      <a:cubicBezTo>
                                        <a:pt x="17778" y="20888"/>
                                        <a:pt x="18194" y="21125"/>
                                        <a:pt x="18526" y="21007"/>
                                      </a:cubicBezTo>
                                      <a:lnTo>
                                        <a:pt x="21018" y="20651"/>
                                      </a:lnTo>
                                      <a:cubicBezTo>
                                        <a:pt x="21351" y="20413"/>
                                        <a:pt x="21600" y="20057"/>
                                        <a:pt x="21517" y="19701"/>
                                      </a:cubicBezTo>
                                      <a:close/>
                                      <a:moveTo>
                                        <a:pt x="3157" y="6883"/>
                                      </a:moveTo>
                                      <a:cubicBezTo>
                                        <a:pt x="2908" y="6883"/>
                                        <a:pt x="2742" y="6765"/>
                                        <a:pt x="2575" y="6527"/>
                                      </a:cubicBezTo>
                                      <a:cubicBezTo>
                                        <a:pt x="2409" y="6290"/>
                                        <a:pt x="2326" y="6053"/>
                                        <a:pt x="2409" y="5697"/>
                                      </a:cubicBezTo>
                                      <a:cubicBezTo>
                                        <a:pt x="2409" y="5697"/>
                                        <a:pt x="2409" y="5578"/>
                                        <a:pt x="2409" y="5578"/>
                                      </a:cubicBezTo>
                                      <a:lnTo>
                                        <a:pt x="6480" y="5934"/>
                                      </a:lnTo>
                                      <a:cubicBezTo>
                                        <a:pt x="6812" y="5934"/>
                                        <a:pt x="7145" y="6171"/>
                                        <a:pt x="7311" y="6527"/>
                                      </a:cubicBezTo>
                                      <a:cubicBezTo>
                                        <a:pt x="7311" y="6527"/>
                                        <a:pt x="7311" y="6527"/>
                                        <a:pt x="7311" y="6527"/>
                                      </a:cubicBezTo>
                                      <a:lnTo>
                                        <a:pt x="7809" y="7358"/>
                                      </a:lnTo>
                                      <a:lnTo>
                                        <a:pt x="3157" y="68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A996E2" id="Group 1" o:spid="_x0000_s1026" alt="&quot;&quot;" style="width:228.5pt;height:31pt;mso-position-horizontal-relative:char;mso-position-vertical-relative:line" coordsize="29019,3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">
                      <v:shape id="Shape" o:spid="_x0000_s1027" style="position:absolute;left:7238;width:13348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" path="m4172,8088r781,l4953,4472r-781,l4172,8088xm4172,21600r781,l4953,17984r-781,l4172,21600xm4172,3616r781,l4953,,4172,r,3616xm4172,17128r781,l4953,13512r-781,l4172,17128xm4172,12656r781,l4953,9040r-781,l4172,12656xm5200,3616r781,l5981,,5200,r,3616xm5200,21600r781,l5981,17984r-781,l5200,21600xm5200,8088r781,l5981,4472r-781,l5200,8088xm5200,12656r781,l5981,9040r-781,l5200,12656xm5200,17128r781,l5981,13512r-781,l5200,17128xm6248,8088r781,l7029,4472r-781,l6248,8088xm6248,3616r781,l7029,,6248,r,3616xm6248,21600r781,l7029,17984r-781,l6248,21600xm6248,17128r781,l7029,13512r-781,l6248,17128xm6248,12656r781,l7029,9040r-781,l6248,12656xm7296,12656r781,l8077,9040r-781,l7296,12656xm7296,8088r781,l8077,4472r-781,l7296,8088xm7296,17128r781,l8077,13512r-781,l7296,17128xm7296,3616r781,l8077,,7296,r,3616xm7296,21600r781,l8077,17984r-781,l7296,21600xm8324,3616r780,l9104,,8324,r,3616xm8324,8088r780,l9104,4472r-780,l8324,8088xm8324,12656r780,l9104,9040r-780,l8324,12656xm8324,21600r780,l9104,17984r-780,l8324,21600xm8324,17128r780,l9104,13512r-780,l8324,17128xm,3616r781,l781,,,,,3616xm,12656r781,l781,9040,,9040r,3616xm,8088r781,l781,4472,,4472,,8088xm,21600r781,l781,17984r-781,l,21600xm,17128r781,l781,13512r-781,l,17128xm1048,21600r781,l1829,17984r-781,l1048,21600xm1048,17128r781,l1829,13512r-781,l1048,17128xm1048,8088r781,l1829,4472r-781,l1048,8088xm1048,3616r781,l1829,,1048,r,3616xm1048,12656r781,l1829,9040r-781,l1048,12656xm2076,12656r781,l2857,9040r-781,l2076,12656xm2076,21600r781,l2857,17984r-781,l2076,21600xm2076,3616r781,l2857,,2076,r,3616xm2076,8088r781,l2857,4472r-781,l2076,8088xm2076,17128r781,l2857,13512r-781,l2076,17128xm3124,12656r781,l3905,9040r-781,l3124,12656xm3124,17128r781,l3905,13512r-781,l3124,17128xm3124,8088r781,l3905,4472r-781,l3124,8088xm3124,3616r781,l3905,,3124,r,3616xm3124,21600r781,l3905,17984r-781,l3124,21600xm9372,17128r781,l10153,13512r-781,l9372,17128xm9372,8088r781,l10153,4472r-781,l9372,8088xm9372,21600r781,l10153,17984r-781,l9372,21600xm9372,3616r781,l10153,,9372,r,3616xm9372,12656r781,l10153,9040r-781,l9372,12656xm10420,3616r781,l11201,r-781,l10420,3616xm10420,17128r781,l11201,13512r-781,l10420,17128xm10420,21600r781,l11201,17984r-781,l10420,21600xm10420,12656r781,l11201,9040r-781,l10420,12656xm10420,8088r781,l11201,4472r-781,l10420,8088xm11447,3616r781,l12228,r-781,l11447,3616xm11447,8088r781,l12228,4472r-781,l11447,8088xm11447,12656r781,l12228,9040r-781,l11447,12656xm11447,17128r781,l12228,13512r-781,l11447,17128xm11447,21600r781,l12228,17984r-781,l11447,21600xm12496,3616r780,l13276,r-780,l12496,3616xm12496,8088r780,l13276,4472r-780,l12496,8088xm12496,21600r780,l13276,17984r-780,l12496,21600xm12496,12656r780,l13276,9040r-780,l12496,12656xm12496,17128r780,l13276,13512r-780,l12496,17128xm13544,3616r781,l14325,r-781,l13544,3616xm13544,8088r781,l14325,4472r-781,l13544,8088xm13544,17128r781,l14325,13512r-781,l13544,17128xm13544,12656r781,l14325,9040r-781,l13544,12656xm13544,21600r781,l14325,17984r-781,l13544,21600xm14571,3616r781,l15352,r-781,l14571,3616xm14571,8088r781,l15352,4472r-781,l14571,8088xm14571,12656r781,l15352,9040r-781,l14571,12656xm14571,21600r781,l15352,17984r-781,l14571,21600xm14571,17128r781,l15352,13512r-781,l14571,17128xm15619,8088r781,l16400,4472r-781,l15619,8088xm15619,3616r781,l16400,r-781,l15619,3616xm15619,17128r781,l16400,13512r-781,l15619,17128xm15619,21600r781,l16400,17984r-781,l15619,21600xm15619,12656r781,l16400,9040r-781,l15619,12656xm16647,3616r781,l17428,r-781,l16647,3616xm16647,8088r781,l17428,4472r-781,l16647,8088xm16647,17128r781,l17428,13512r-781,l16647,17128xm16647,21600r781,l17428,17984r-781,l16647,21600xm16647,12656r781,l17428,9040r-781,l16647,12656xm17695,12656r781,l18476,9040r-781,l17695,12656xm17695,3616r781,l18476,r-781,l17695,3616xm17695,8088r781,l18476,4472r-781,l17695,8088xm17695,17128r781,l18476,13512r-781,l17695,17128xm17695,21600r781,l18476,17984r-781,l17695,21600xm18743,12656r781,l19524,9040r-781,l18743,12656xm18743,3616r781,l19524,r-781,l18743,3616xm18743,8088r781,l19524,4472r-781,l18743,8088xm18743,21600r781,l19524,17984r-781,l18743,21600xm18743,17128r781,l19524,13512r-781,l18743,17128xm19771,12656r781,l20552,9040r-781,l19771,12656xm19771,3616r781,l20552,r-781,l19771,3616xm19771,8088r781,l20552,4472r-781,l19771,8088xm19771,21600r781,l20552,17984r-781,l19771,21600xm19771,17128r781,l20552,13512r-781,l19771,17128xm20819,12656r781,l21600,9040r-781,l20819,12656xm20819,8088r781,l21600,4472r-781,l20819,8088xm20819,r,3616l21600,3616,21600,r-781,xm20819,21600r781,l21600,17984r-781,l20819,21600xm20819,17128r781,l21600,13512r-781,l20819,17128xe" fillcolor="#4472c4 [3204]" stroked="f" strokeweight="1pt">
                        <v:stroke miterlimit="4" joinstyle="miter"/>
                        <v:path arrowok="t" o:extrusionok="f" o:connecttype="custom" o:connectlocs="667386,144146;667386,144146;667386,144146;667386,144146" o:connectangles="0,90,180,270"/>
                      </v:shape>
                      <v:shape id="Shape" o:spid="_x0000_s1028" style="position:absolute;left:20828;width:1117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" path="m,17128r9327,l9327,13512,,13512r,3616xm,21600r9327,l9327,17984,,17984r,3616xm,12656r9327,l9327,9040,,9040r,3616xm12273,12656r9327,l21600,9040r-9327,l12273,12656xm12273,4472r,3616l21600,8088r,-3616l12273,4472xm12273,21600r9327,l21600,17984r-9327,l12273,21600xm,3616r9327,l9327,,,,,3616xe" fillcolor="#4472c4 [3204]" stroked="f" strokeweight="1pt">
                        <v:fill opacity="52428f"/>
                        <v:stroke miterlimit="4" joinstyle="miter"/>
                        <v:path arrowok="t" o:extrusionok="f" o:connecttype="custom" o:connectlocs="55881,144146;55881,144146;55881,144146;55881,144146" o:connectangles="0,90,180,270"/>
                      </v:shape>
                      <v:shape id="Shape" o:spid="_x0000_s1029" style="position:absolute;left:22097;width:1766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" path="m,21600r5905,l5905,17984,,17984r,3616xm,12656r5905,l5905,9040,,9040r,3616xm,3616r5905,l5905,,,,,3616xm,17128r5905,l5905,13512,,13512r,3616xm7925,21600r5905,l13830,17984r-5905,l7925,21600xm7925,12656r5905,l13830,9040r-5905,l7925,12656xm7925,3616r5905,l13830,,7925,r,3616xm7925,8088r5905,l13830,4472r-5905,l7925,8088xm15695,r,3616l21600,3616,21600,,15695,xm15695,17128r5905,l21600,13512r-5905,l15695,17128xm15695,12656r5905,l21600,9040r-5905,l15695,12656xe" fillcolor="#4472c4 [3204]" stroked="f" strokeweight="1pt">
                        <v:fill opacity="39321f"/>
                        <v:stroke miterlimit="4" joinstyle="miter"/>
                        <v:path arrowok="t" o:extrusionok="f" o:connecttype="custom" o:connectlocs="88266,144146;88266,144146;88266,144146;88266,144146" o:connectangles="0,90,180,270"/>
                      </v:shape>
                      <v:shape id="Shape" o:spid="_x0000_s1030" style="position:absolute;left:24003;width:2413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" path="m,3616r4320,l4320,,,,,3616xm,8088r4320,l4320,4472,,4472,,8088xm,12656r4320,l4320,9040,,9040r,3616xm,21600r4320,l4320,17984,,17984r,3616xm5798,12656r4320,l10118,9040r-4320,l5798,12656xm5798,17128r4320,l10118,13512r-4320,l5798,17128xm5798,21600r4320,l10118,17984r-4320,l5798,21600xm5798,3616r4320,l10118,,5798,r,3616xm11482,17128r4320,l15802,13512r-4320,l11482,17128xm11482,8088r4320,l15802,4472r-4320,l11482,8088xm17280,r,3616l21600,3616,21600,,17280,xm17280,8088r4320,l21600,4472r-4320,l17280,8088xm17280,21600r4320,l21600,17984r-4320,l17280,21600xm17280,12656r4320,l21600,9040r-4320,l17280,12656xm17280,17128r4320,l21600,13512r-4320,l17280,17128xe" fillcolor="#4472c4 [3204]" stroked="f" strokeweight="1pt">
                        <v:fill opacity="26214f"/>
                        <v:stroke miterlimit="4" joinstyle="miter"/>
                        <v:path arrowok="t" o:extrusionok="f" o:connecttype="custom" o:connectlocs="120650,144146;120650,144146;120650,144146;120650,144146" o:connectangles="0,90,180,270"/>
                      </v:shape>
                      <v:shape id="Shape" o:spid="_x0000_s1031" style="position:absolute;left:26543;top:635;width:2413;height:228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" path="m,4560r4320,l4320,,,,,4560xm,21600r4320,l4320,17040,,17040r,4560xm5684,10320r4320,l10004,5760r-4320,l5684,10320xm5684,15960r4320,l10004,11400r-4320,l5684,15960xm17280,5640r,4560l21600,10200r,-4560l17280,5640xm17280,15960r4320,l21600,11400r-4320,l17280,15960xm11482,15960r4320,l15802,11400r-4320,l11482,15960xm11482,4560r4320,l15802,,11482,r,4560xm11482,21600r4320,l15802,17040r-4320,l11482,21600xe" fillcolor="#4472c4 [3204]" stroked="f" strokeweight="1pt">
                        <v:fill opacity="13107f"/>
                        <v:stroke miterlimit="4" joinstyle="miter"/>
                        <v:path arrowok="t" o:extrusionok="f" o:connecttype="custom" o:connectlocs="120650,114301;120650,114301;120650,114301;120650,114301" o:connectangles="0,90,180,270"/>
                      </v:shape>
                      <v:rect id="Rectangle" o:spid="_x0000_s1032" style="position:absolute;top:3683;width:29019;height:2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" fillcolor="#4472c4 [3204]" stroked="f" strokeweight="1pt">
                        <v:stroke miterlimit="4"/>
                        <v:textbox inset="3pt,3pt,3pt,3pt"/>
                      </v:rect>
                      <v:shape id="Shape" o:spid="_x0000_s1033" style="position:absolute;left:634;top:762;width:3353;height:2287;visibility:visible;mso-wrap-style:square;v-text-anchor:middle" coordsize="21600,21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" path="m21600,18991v,-716,-164,-1432,-491,-1909c20864,16604,20536,16366,20127,16246v,-119,,-119,,-238c20127,15291,19964,14575,19636,14098v-327,-477,-736,-835,-1227,-835c18409,12666,18245,12069,17918,11592v-327,-477,-736,-835,-1227,-955l13336,10399v-245,,-491,238,-572,716c12764,11234,12764,11353,12845,11473v82,238,246,358,410,358l16609,12069v246,,409,120,573,358c17264,12547,17345,12785,17345,13024r-4663,-358l10064,8489v-246,-358,-246,-835,,-1193c10145,7177,10145,7177,10227,7057v164,-119,328,-119,491,l12845,8131v1064,597,2210,-119,2619,-1670c15709,5625,15627,4790,15382,4074,15136,3477,14809,2880,14318,2642l10309,255c9573,-103,8836,-103,8100,374l5973,1926v-164,119,-246,119,-409,119l4500,2164c4418,1687,4255,1329,4009,1090,3682,732,3273,494,2945,613l491,971c245,971,,1329,,1806v,478,245,716,573,716l3027,2164v82,,246,,328,120c3436,2403,3518,2522,3518,2761r491,10502c4009,13263,4009,13263,4009,13263v,,,,,l4009,13382v,358,-164,716,-409,716l1064,14456v-246,,-491,358,-491,835c573,15649,818,16007,1145,16007r2537,-358c4336,15530,4827,14933,4991,13979r1554,-120c6791,13859,7036,13979,7282,14217r1800,2029c9327,16485,9655,16365,9818,16127v164,-358,82,-836,-82,-1074l7936,13024v-409,-477,-900,-597,-1391,-597l4991,12547,4582,3954r982,-119c5809,3835,6136,3716,6382,3477l8509,1926v409,-358,900,-358,1309,-120l13827,4193v246,119,409,358,491,716c14482,5267,14482,5745,14318,6103v-163,716,-818,1074,-1309,835c13009,6938,13009,6938,13009,6938l10882,5864v-409,-239,-900,-239,-1309,119c9409,6103,9164,6341,9082,6580v-573,955,-491,2267,,3222l13173,16365v409,717,982,1194,1554,1194l19391,17917v245,,409,119,573,358c20127,18514,20209,18752,20127,19110v,358,-82,597,-245,836c19718,20184,19555,20304,19309,20184r-4909,-477c14155,19707,13991,19588,13745,19349l11782,16604v-246,-238,-573,-119,-737,120c10882,17082,10964,17559,11127,17798r2373,2625c13827,20781,14236,21020,14645,21020r4910,477c20045,21497,20536,21258,20864,20781v491,-477,736,-1074,736,-1790xm15218,15649v-327,,-654,-238,-818,-596c14400,15053,14400,15053,14400,15053r-491,-836l18491,14575v245,,409,120,573,358c19227,15172,19309,15411,19227,15769v,,,119,,119l15218,15649xe" fillcolor="#4472c4 [3204]" stroked="f" strokeweight="1pt">
                        <v:stroke miterlimit="4" joinstyle="miter"/>
                        <v:path arrowok="t" o:extrusionok="f" o:connecttype="custom" o:connectlocs="167641,114389;167641,114389;167641,114389;167641,114389" o:connectangles="0,90,180,270"/>
                      </v:shape>
                      <v:shape id="Shape" o:spid="_x0000_s1034" style="position:absolute;left:2794;width:3291;height:2300;visibility:visible;mso-wrap-style:square;v-text-anchor:middle" coordsize="21533,21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" path="m21517,19701v,-356,-249,-712,-582,-712l18443,19345v-83,,-249,,-332,-119c18028,19108,17945,18989,17945,18752r,-356c17945,18396,17945,18396,17945,18396v,,,,,l17446,8308v,-356,166,-712,416,-712l20437,7240v249,,498,-356,498,-831c20935,6053,20686,5697,20354,5697r-2576,356c17114,6171,16615,6765,16449,7596r-1661,118c14538,7714,14289,7596,14040,7358l11963,5103v-249,-237,-581,-118,-748,119c11132,5459,11049,5815,11132,6053v,118,83,237,166,237l13375,8545v416,475,914,593,1413,593l16366,9020r416,8545l15785,17684v-250,,-582,118,-831,356l12794,19582v-416,356,-914,356,-1329,119l7394,17327v-249,-118,-416,-356,-499,-712c6729,16259,6729,15785,6895,15429v167,-713,831,-1069,1330,-831c8225,14598,8225,14598,8225,14598r2160,1068c10800,15903,11298,15903,11714,15547v166,-118,415,-356,498,-593c12794,14004,12711,12699,12212,11749l8058,5222c7643,4510,7062,4035,6480,4035l1745,3679v-250,,-416,-119,-582,-356c997,3086,914,2848,997,2492v,-356,83,-593,249,-830c1412,1424,1578,1305,1828,1424r4984,475c7062,1899,7228,2018,7477,2255l9720,4629v249,237,582,118,748,-119c10634,4154,10551,3679,10385,3442l8142,1068c7809,712,7394,475,6978,475l1994,c1495,,997,237,665,712,332,1187,83,1780,,2492v,475,83,950,166,1306c249,4035,332,4154,415,4391v250,475,582,712,997,831c1412,5341,1412,5341,1412,5459v,475,83,950,166,1306c1662,7002,1745,7121,1828,7358v332,475,747,831,1246,831c3074,8545,3157,9020,3240,9376v83,237,166,356,249,593c3822,10444,4237,10800,4735,10919r3573,356c8557,11275,8806,11037,8889,10563v,-356,-166,-712,-498,-831l4818,9376v-249,,-415,-119,-581,-356c4154,8901,4071,8664,4071,8426r4735,356l11465,12936v249,356,249,831,,1187c11382,14360,11298,14479,11215,14479v-166,119,-332,119,-498,l8557,13411v-1080,-593,-2243,119,-2659,1662c5649,15903,5732,16734,5982,17446v249,594,581,1187,1080,1424l11132,21244v748,356,1496,356,2243,-119l15535,19582v167,-118,250,-118,416,-118l16948,19345v,119,83,237,83,475c17114,20057,17280,20295,17446,20532v332,356,748,593,1080,475l21018,20651v333,-238,582,-594,499,-950xm3157,6883v-249,,-415,-118,-582,-356c2409,6290,2326,6053,2409,5697v,,,-119,,-119l6480,5934v332,,665,237,831,593c7311,6527,7311,6527,7311,6527r498,831l3157,6883xe" fillcolor="#4472c4 [3204]" stroked="f" strokeweight="1pt">
                        <v:stroke miterlimit="4" joinstyle="miter"/>
                        <v:path arrowok="t" o:extrusionok="f" o:connecttype="custom" o:connectlocs="164589,115024;164589,115024;164589,115024;164589,115024" o:connectangles="0,90,180,27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7" w:type="dxa"/>
            <w:vMerge w:val="restart"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746D4ADA" w14:textId="77777777" w:rsidR="004C1D68" w:rsidRPr="00186C4E" w:rsidRDefault="004C1D68">
            <w:pPr>
              <w:pStyle w:val="Title"/>
              <w:rPr>
                <w:rFonts w:ascii="Calibri" w:hAnsi="Calibri" w:cs="Calibri"/>
              </w:rPr>
            </w:pPr>
          </w:p>
        </w:tc>
        <w:tc>
          <w:tcPr>
            <w:tcW w:w="4867" w:type="dxa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1FDD8190" w14:textId="77777777" w:rsidR="004C1D68" w:rsidRPr="00186C4E" w:rsidRDefault="000D2E0D" w:rsidP="004C1D68">
            <w:r w:rsidRPr="000D2E0D">
              <w:rPr>
                <w:noProof/>
              </w:rPr>
              <mc:AlternateContent>
                <mc:Choice Requires="wpg">
                  <w:drawing>
                    <wp:inline distT="0" distB="0" distL="0" distR="0" wp14:anchorId="61EBE160" wp14:editId="31321092">
                      <wp:extent cx="2901951" cy="393701"/>
                      <wp:effectExtent l="0" t="0" r="6350" b="0"/>
                      <wp:docPr id="145" name="Group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1951" cy="393701"/>
                                <a:chOff x="0" y="0"/>
                                <a:chExt cx="2901951" cy="393701"/>
                              </a:xfrm>
                            </wpg:grpSpPr>
                            <wps:wsp>
                              <wps:cNvPr id="146" name="Shape"/>
                              <wps:cNvSpPr/>
                              <wps:spPr>
                                <a:xfrm>
                                  <a:off x="723899" y="0"/>
                                  <a:ext cx="133477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4172" y="8088"/>
                                      </a:moveTo>
                                      <a:lnTo>
                                        <a:pt x="4953" y="8088"/>
                                      </a:lnTo>
                                      <a:lnTo>
                                        <a:pt x="4953" y="4472"/>
                                      </a:lnTo>
                                      <a:lnTo>
                                        <a:pt x="4172" y="4472"/>
                                      </a:lnTo>
                                      <a:lnTo>
                                        <a:pt x="4172" y="8088"/>
                                      </a:lnTo>
                                      <a:close/>
                                      <a:moveTo>
                                        <a:pt x="4172" y="21600"/>
                                      </a:moveTo>
                                      <a:lnTo>
                                        <a:pt x="4953" y="21600"/>
                                      </a:lnTo>
                                      <a:lnTo>
                                        <a:pt x="4953" y="17984"/>
                                      </a:lnTo>
                                      <a:lnTo>
                                        <a:pt x="4172" y="17984"/>
                                      </a:lnTo>
                                      <a:lnTo>
                                        <a:pt x="4172" y="21600"/>
                                      </a:lnTo>
                                      <a:close/>
                                      <a:moveTo>
                                        <a:pt x="4172" y="3616"/>
                                      </a:moveTo>
                                      <a:lnTo>
                                        <a:pt x="4953" y="3616"/>
                                      </a:lnTo>
                                      <a:lnTo>
                                        <a:pt x="4953" y="0"/>
                                      </a:lnTo>
                                      <a:lnTo>
                                        <a:pt x="4172" y="0"/>
                                      </a:lnTo>
                                      <a:lnTo>
                                        <a:pt x="4172" y="3616"/>
                                      </a:lnTo>
                                      <a:close/>
                                      <a:moveTo>
                                        <a:pt x="4172" y="17128"/>
                                      </a:moveTo>
                                      <a:lnTo>
                                        <a:pt x="4953" y="17128"/>
                                      </a:lnTo>
                                      <a:lnTo>
                                        <a:pt x="4953" y="13512"/>
                                      </a:lnTo>
                                      <a:lnTo>
                                        <a:pt x="4172" y="13512"/>
                                      </a:lnTo>
                                      <a:lnTo>
                                        <a:pt x="4172" y="17128"/>
                                      </a:lnTo>
                                      <a:close/>
                                      <a:moveTo>
                                        <a:pt x="4172" y="12656"/>
                                      </a:moveTo>
                                      <a:lnTo>
                                        <a:pt x="4953" y="12656"/>
                                      </a:lnTo>
                                      <a:lnTo>
                                        <a:pt x="4953" y="9040"/>
                                      </a:lnTo>
                                      <a:lnTo>
                                        <a:pt x="4172" y="9040"/>
                                      </a:lnTo>
                                      <a:lnTo>
                                        <a:pt x="4172" y="12656"/>
                                      </a:lnTo>
                                      <a:close/>
                                      <a:moveTo>
                                        <a:pt x="5200" y="3616"/>
                                      </a:moveTo>
                                      <a:lnTo>
                                        <a:pt x="5981" y="3616"/>
                                      </a:lnTo>
                                      <a:lnTo>
                                        <a:pt x="5981" y="0"/>
                                      </a:lnTo>
                                      <a:lnTo>
                                        <a:pt x="5200" y="0"/>
                                      </a:lnTo>
                                      <a:lnTo>
                                        <a:pt x="5200" y="3616"/>
                                      </a:lnTo>
                                      <a:close/>
                                      <a:moveTo>
                                        <a:pt x="5200" y="21600"/>
                                      </a:moveTo>
                                      <a:lnTo>
                                        <a:pt x="5981" y="21600"/>
                                      </a:lnTo>
                                      <a:lnTo>
                                        <a:pt x="5981" y="17984"/>
                                      </a:lnTo>
                                      <a:lnTo>
                                        <a:pt x="5200" y="17984"/>
                                      </a:lnTo>
                                      <a:lnTo>
                                        <a:pt x="5200" y="21600"/>
                                      </a:lnTo>
                                      <a:close/>
                                      <a:moveTo>
                                        <a:pt x="5200" y="8088"/>
                                      </a:moveTo>
                                      <a:lnTo>
                                        <a:pt x="5981" y="8088"/>
                                      </a:lnTo>
                                      <a:lnTo>
                                        <a:pt x="5981" y="4472"/>
                                      </a:lnTo>
                                      <a:lnTo>
                                        <a:pt x="5200" y="4472"/>
                                      </a:lnTo>
                                      <a:lnTo>
                                        <a:pt x="5200" y="8088"/>
                                      </a:lnTo>
                                      <a:close/>
                                      <a:moveTo>
                                        <a:pt x="5200" y="12656"/>
                                      </a:moveTo>
                                      <a:lnTo>
                                        <a:pt x="5981" y="12656"/>
                                      </a:lnTo>
                                      <a:lnTo>
                                        <a:pt x="5981" y="9040"/>
                                      </a:lnTo>
                                      <a:lnTo>
                                        <a:pt x="5200" y="9040"/>
                                      </a:lnTo>
                                      <a:lnTo>
                                        <a:pt x="5200" y="12656"/>
                                      </a:lnTo>
                                      <a:close/>
                                      <a:moveTo>
                                        <a:pt x="5200" y="17128"/>
                                      </a:moveTo>
                                      <a:lnTo>
                                        <a:pt x="5981" y="17128"/>
                                      </a:lnTo>
                                      <a:lnTo>
                                        <a:pt x="5981" y="13512"/>
                                      </a:lnTo>
                                      <a:lnTo>
                                        <a:pt x="5200" y="13512"/>
                                      </a:lnTo>
                                      <a:lnTo>
                                        <a:pt x="5200" y="17128"/>
                                      </a:lnTo>
                                      <a:close/>
                                      <a:moveTo>
                                        <a:pt x="6248" y="8088"/>
                                      </a:moveTo>
                                      <a:lnTo>
                                        <a:pt x="7029" y="8088"/>
                                      </a:lnTo>
                                      <a:lnTo>
                                        <a:pt x="7029" y="4472"/>
                                      </a:lnTo>
                                      <a:lnTo>
                                        <a:pt x="6248" y="4472"/>
                                      </a:lnTo>
                                      <a:lnTo>
                                        <a:pt x="6248" y="8088"/>
                                      </a:lnTo>
                                      <a:close/>
                                      <a:moveTo>
                                        <a:pt x="6248" y="3616"/>
                                      </a:moveTo>
                                      <a:lnTo>
                                        <a:pt x="7029" y="3616"/>
                                      </a:lnTo>
                                      <a:lnTo>
                                        <a:pt x="7029" y="0"/>
                                      </a:lnTo>
                                      <a:lnTo>
                                        <a:pt x="6248" y="0"/>
                                      </a:lnTo>
                                      <a:lnTo>
                                        <a:pt x="6248" y="3616"/>
                                      </a:lnTo>
                                      <a:close/>
                                      <a:moveTo>
                                        <a:pt x="6248" y="21600"/>
                                      </a:moveTo>
                                      <a:lnTo>
                                        <a:pt x="7029" y="21600"/>
                                      </a:lnTo>
                                      <a:lnTo>
                                        <a:pt x="7029" y="17984"/>
                                      </a:lnTo>
                                      <a:lnTo>
                                        <a:pt x="6248" y="17984"/>
                                      </a:lnTo>
                                      <a:lnTo>
                                        <a:pt x="6248" y="21600"/>
                                      </a:lnTo>
                                      <a:close/>
                                      <a:moveTo>
                                        <a:pt x="6248" y="17128"/>
                                      </a:moveTo>
                                      <a:lnTo>
                                        <a:pt x="7029" y="17128"/>
                                      </a:lnTo>
                                      <a:lnTo>
                                        <a:pt x="7029" y="13512"/>
                                      </a:lnTo>
                                      <a:lnTo>
                                        <a:pt x="6248" y="13512"/>
                                      </a:lnTo>
                                      <a:lnTo>
                                        <a:pt x="6248" y="17128"/>
                                      </a:lnTo>
                                      <a:close/>
                                      <a:moveTo>
                                        <a:pt x="6248" y="12656"/>
                                      </a:moveTo>
                                      <a:lnTo>
                                        <a:pt x="7029" y="12656"/>
                                      </a:lnTo>
                                      <a:lnTo>
                                        <a:pt x="7029" y="9040"/>
                                      </a:lnTo>
                                      <a:lnTo>
                                        <a:pt x="6248" y="9040"/>
                                      </a:lnTo>
                                      <a:lnTo>
                                        <a:pt x="6248" y="12656"/>
                                      </a:lnTo>
                                      <a:close/>
                                      <a:moveTo>
                                        <a:pt x="7296" y="12656"/>
                                      </a:moveTo>
                                      <a:lnTo>
                                        <a:pt x="8077" y="12656"/>
                                      </a:lnTo>
                                      <a:lnTo>
                                        <a:pt x="8077" y="9040"/>
                                      </a:lnTo>
                                      <a:lnTo>
                                        <a:pt x="7296" y="9040"/>
                                      </a:lnTo>
                                      <a:lnTo>
                                        <a:pt x="7296" y="12656"/>
                                      </a:lnTo>
                                      <a:close/>
                                      <a:moveTo>
                                        <a:pt x="7296" y="8088"/>
                                      </a:moveTo>
                                      <a:lnTo>
                                        <a:pt x="8077" y="8088"/>
                                      </a:lnTo>
                                      <a:lnTo>
                                        <a:pt x="8077" y="4472"/>
                                      </a:lnTo>
                                      <a:lnTo>
                                        <a:pt x="7296" y="4472"/>
                                      </a:lnTo>
                                      <a:lnTo>
                                        <a:pt x="7296" y="8088"/>
                                      </a:lnTo>
                                      <a:close/>
                                      <a:moveTo>
                                        <a:pt x="7296" y="17128"/>
                                      </a:moveTo>
                                      <a:lnTo>
                                        <a:pt x="8077" y="17128"/>
                                      </a:lnTo>
                                      <a:lnTo>
                                        <a:pt x="8077" y="13512"/>
                                      </a:lnTo>
                                      <a:lnTo>
                                        <a:pt x="7296" y="13512"/>
                                      </a:lnTo>
                                      <a:lnTo>
                                        <a:pt x="7296" y="17128"/>
                                      </a:lnTo>
                                      <a:close/>
                                      <a:moveTo>
                                        <a:pt x="7296" y="3616"/>
                                      </a:moveTo>
                                      <a:lnTo>
                                        <a:pt x="8077" y="3616"/>
                                      </a:lnTo>
                                      <a:lnTo>
                                        <a:pt x="8077" y="0"/>
                                      </a:lnTo>
                                      <a:lnTo>
                                        <a:pt x="7296" y="0"/>
                                      </a:lnTo>
                                      <a:lnTo>
                                        <a:pt x="7296" y="3616"/>
                                      </a:lnTo>
                                      <a:close/>
                                      <a:moveTo>
                                        <a:pt x="7296" y="21600"/>
                                      </a:moveTo>
                                      <a:lnTo>
                                        <a:pt x="8077" y="21600"/>
                                      </a:lnTo>
                                      <a:lnTo>
                                        <a:pt x="8077" y="17984"/>
                                      </a:lnTo>
                                      <a:lnTo>
                                        <a:pt x="7296" y="17984"/>
                                      </a:lnTo>
                                      <a:lnTo>
                                        <a:pt x="7296" y="21600"/>
                                      </a:lnTo>
                                      <a:close/>
                                      <a:moveTo>
                                        <a:pt x="8324" y="3616"/>
                                      </a:moveTo>
                                      <a:lnTo>
                                        <a:pt x="9104" y="3616"/>
                                      </a:lnTo>
                                      <a:lnTo>
                                        <a:pt x="9104" y="0"/>
                                      </a:lnTo>
                                      <a:lnTo>
                                        <a:pt x="8324" y="0"/>
                                      </a:lnTo>
                                      <a:lnTo>
                                        <a:pt x="8324" y="3616"/>
                                      </a:lnTo>
                                      <a:close/>
                                      <a:moveTo>
                                        <a:pt x="8324" y="8088"/>
                                      </a:moveTo>
                                      <a:lnTo>
                                        <a:pt x="9104" y="8088"/>
                                      </a:lnTo>
                                      <a:lnTo>
                                        <a:pt x="9104" y="4472"/>
                                      </a:lnTo>
                                      <a:lnTo>
                                        <a:pt x="8324" y="4472"/>
                                      </a:lnTo>
                                      <a:lnTo>
                                        <a:pt x="8324" y="8088"/>
                                      </a:lnTo>
                                      <a:close/>
                                      <a:moveTo>
                                        <a:pt x="8324" y="12656"/>
                                      </a:moveTo>
                                      <a:lnTo>
                                        <a:pt x="9104" y="12656"/>
                                      </a:lnTo>
                                      <a:lnTo>
                                        <a:pt x="9104" y="9040"/>
                                      </a:lnTo>
                                      <a:lnTo>
                                        <a:pt x="8324" y="9040"/>
                                      </a:lnTo>
                                      <a:lnTo>
                                        <a:pt x="8324" y="12656"/>
                                      </a:lnTo>
                                      <a:close/>
                                      <a:moveTo>
                                        <a:pt x="8324" y="21600"/>
                                      </a:moveTo>
                                      <a:lnTo>
                                        <a:pt x="9104" y="21600"/>
                                      </a:lnTo>
                                      <a:lnTo>
                                        <a:pt x="9104" y="17984"/>
                                      </a:lnTo>
                                      <a:lnTo>
                                        <a:pt x="8324" y="17984"/>
                                      </a:lnTo>
                                      <a:lnTo>
                                        <a:pt x="8324" y="21600"/>
                                      </a:lnTo>
                                      <a:close/>
                                      <a:moveTo>
                                        <a:pt x="8324" y="17128"/>
                                      </a:moveTo>
                                      <a:lnTo>
                                        <a:pt x="9104" y="17128"/>
                                      </a:lnTo>
                                      <a:lnTo>
                                        <a:pt x="9104" y="13512"/>
                                      </a:lnTo>
                                      <a:lnTo>
                                        <a:pt x="8324" y="13512"/>
                                      </a:lnTo>
                                      <a:lnTo>
                                        <a:pt x="8324" y="17128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781" y="3616"/>
                                      </a:lnTo>
                                      <a:lnTo>
                                        <a:pt x="78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781" y="12656"/>
                                      </a:lnTo>
                                      <a:lnTo>
                                        <a:pt x="781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781" y="8088"/>
                                      </a:lnTo>
                                      <a:lnTo>
                                        <a:pt x="781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781" y="21600"/>
                                      </a:lnTo>
                                      <a:lnTo>
                                        <a:pt x="781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781" y="17128"/>
                                      </a:lnTo>
                                      <a:lnTo>
                                        <a:pt x="781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1048" y="21600"/>
                                      </a:moveTo>
                                      <a:lnTo>
                                        <a:pt x="1829" y="21600"/>
                                      </a:lnTo>
                                      <a:lnTo>
                                        <a:pt x="1829" y="17984"/>
                                      </a:lnTo>
                                      <a:lnTo>
                                        <a:pt x="1048" y="17984"/>
                                      </a:lnTo>
                                      <a:lnTo>
                                        <a:pt x="1048" y="21600"/>
                                      </a:lnTo>
                                      <a:close/>
                                      <a:moveTo>
                                        <a:pt x="1048" y="17128"/>
                                      </a:moveTo>
                                      <a:lnTo>
                                        <a:pt x="1829" y="17128"/>
                                      </a:lnTo>
                                      <a:lnTo>
                                        <a:pt x="1829" y="13512"/>
                                      </a:lnTo>
                                      <a:lnTo>
                                        <a:pt x="1048" y="13512"/>
                                      </a:lnTo>
                                      <a:lnTo>
                                        <a:pt x="1048" y="17128"/>
                                      </a:lnTo>
                                      <a:close/>
                                      <a:moveTo>
                                        <a:pt x="1048" y="8088"/>
                                      </a:moveTo>
                                      <a:lnTo>
                                        <a:pt x="1829" y="8088"/>
                                      </a:lnTo>
                                      <a:lnTo>
                                        <a:pt x="1829" y="4472"/>
                                      </a:lnTo>
                                      <a:lnTo>
                                        <a:pt x="1048" y="4472"/>
                                      </a:lnTo>
                                      <a:lnTo>
                                        <a:pt x="1048" y="8088"/>
                                      </a:lnTo>
                                      <a:close/>
                                      <a:moveTo>
                                        <a:pt x="1048" y="3616"/>
                                      </a:moveTo>
                                      <a:lnTo>
                                        <a:pt x="1829" y="3616"/>
                                      </a:lnTo>
                                      <a:lnTo>
                                        <a:pt x="1829" y="0"/>
                                      </a:lnTo>
                                      <a:lnTo>
                                        <a:pt x="1048" y="0"/>
                                      </a:lnTo>
                                      <a:lnTo>
                                        <a:pt x="1048" y="3616"/>
                                      </a:lnTo>
                                      <a:close/>
                                      <a:moveTo>
                                        <a:pt x="1048" y="12656"/>
                                      </a:moveTo>
                                      <a:lnTo>
                                        <a:pt x="1829" y="12656"/>
                                      </a:lnTo>
                                      <a:lnTo>
                                        <a:pt x="1829" y="9040"/>
                                      </a:lnTo>
                                      <a:lnTo>
                                        <a:pt x="1048" y="9040"/>
                                      </a:lnTo>
                                      <a:lnTo>
                                        <a:pt x="1048" y="12656"/>
                                      </a:lnTo>
                                      <a:close/>
                                      <a:moveTo>
                                        <a:pt x="2076" y="12656"/>
                                      </a:moveTo>
                                      <a:lnTo>
                                        <a:pt x="2857" y="12656"/>
                                      </a:lnTo>
                                      <a:lnTo>
                                        <a:pt x="2857" y="9040"/>
                                      </a:lnTo>
                                      <a:lnTo>
                                        <a:pt x="2076" y="9040"/>
                                      </a:lnTo>
                                      <a:lnTo>
                                        <a:pt x="2076" y="12656"/>
                                      </a:lnTo>
                                      <a:close/>
                                      <a:moveTo>
                                        <a:pt x="2076" y="21600"/>
                                      </a:moveTo>
                                      <a:lnTo>
                                        <a:pt x="2857" y="21600"/>
                                      </a:lnTo>
                                      <a:lnTo>
                                        <a:pt x="2857" y="17984"/>
                                      </a:lnTo>
                                      <a:lnTo>
                                        <a:pt x="2076" y="17984"/>
                                      </a:lnTo>
                                      <a:lnTo>
                                        <a:pt x="2076" y="21600"/>
                                      </a:lnTo>
                                      <a:close/>
                                      <a:moveTo>
                                        <a:pt x="2076" y="3616"/>
                                      </a:moveTo>
                                      <a:lnTo>
                                        <a:pt x="2857" y="3616"/>
                                      </a:lnTo>
                                      <a:lnTo>
                                        <a:pt x="2857" y="0"/>
                                      </a:lnTo>
                                      <a:lnTo>
                                        <a:pt x="2076" y="0"/>
                                      </a:lnTo>
                                      <a:lnTo>
                                        <a:pt x="2076" y="3616"/>
                                      </a:lnTo>
                                      <a:close/>
                                      <a:moveTo>
                                        <a:pt x="2076" y="8088"/>
                                      </a:moveTo>
                                      <a:lnTo>
                                        <a:pt x="2857" y="8088"/>
                                      </a:lnTo>
                                      <a:lnTo>
                                        <a:pt x="2857" y="4472"/>
                                      </a:lnTo>
                                      <a:lnTo>
                                        <a:pt x="2076" y="4472"/>
                                      </a:lnTo>
                                      <a:lnTo>
                                        <a:pt x="2076" y="8088"/>
                                      </a:lnTo>
                                      <a:close/>
                                      <a:moveTo>
                                        <a:pt x="2076" y="17128"/>
                                      </a:moveTo>
                                      <a:lnTo>
                                        <a:pt x="2857" y="17128"/>
                                      </a:lnTo>
                                      <a:lnTo>
                                        <a:pt x="2857" y="13512"/>
                                      </a:lnTo>
                                      <a:lnTo>
                                        <a:pt x="2076" y="13512"/>
                                      </a:lnTo>
                                      <a:lnTo>
                                        <a:pt x="2076" y="17128"/>
                                      </a:lnTo>
                                      <a:close/>
                                      <a:moveTo>
                                        <a:pt x="3124" y="12656"/>
                                      </a:moveTo>
                                      <a:lnTo>
                                        <a:pt x="3905" y="12656"/>
                                      </a:lnTo>
                                      <a:lnTo>
                                        <a:pt x="3905" y="9040"/>
                                      </a:lnTo>
                                      <a:lnTo>
                                        <a:pt x="3124" y="9040"/>
                                      </a:lnTo>
                                      <a:lnTo>
                                        <a:pt x="3124" y="12656"/>
                                      </a:lnTo>
                                      <a:close/>
                                      <a:moveTo>
                                        <a:pt x="3124" y="17128"/>
                                      </a:moveTo>
                                      <a:lnTo>
                                        <a:pt x="3905" y="17128"/>
                                      </a:lnTo>
                                      <a:lnTo>
                                        <a:pt x="3905" y="13512"/>
                                      </a:lnTo>
                                      <a:lnTo>
                                        <a:pt x="3124" y="13512"/>
                                      </a:lnTo>
                                      <a:lnTo>
                                        <a:pt x="3124" y="17128"/>
                                      </a:lnTo>
                                      <a:close/>
                                      <a:moveTo>
                                        <a:pt x="3124" y="8088"/>
                                      </a:moveTo>
                                      <a:lnTo>
                                        <a:pt x="3905" y="8088"/>
                                      </a:lnTo>
                                      <a:lnTo>
                                        <a:pt x="3905" y="4472"/>
                                      </a:lnTo>
                                      <a:lnTo>
                                        <a:pt x="3124" y="4472"/>
                                      </a:lnTo>
                                      <a:lnTo>
                                        <a:pt x="3124" y="8088"/>
                                      </a:lnTo>
                                      <a:close/>
                                      <a:moveTo>
                                        <a:pt x="3124" y="3616"/>
                                      </a:moveTo>
                                      <a:lnTo>
                                        <a:pt x="3905" y="3616"/>
                                      </a:lnTo>
                                      <a:lnTo>
                                        <a:pt x="3905" y="0"/>
                                      </a:lnTo>
                                      <a:lnTo>
                                        <a:pt x="3124" y="0"/>
                                      </a:lnTo>
                                      <a:lnTo>
                                        <a:pt x="3124" y="3616"/>
                                      </a:lnTo>
                                      <a:close/>
                                      <a:moveTo>
                                        <a:pt x="3124" y="21600"/>
                                      </a:moveTo>
                                      <a:lnTo>
                                        <a:pt x="3905" y="21600"/>
                                      </a:lnTo>
                                      <a:lnTo>
                                        <a:pt x="3905" y="17984"/>
                                      </a:lnTo>
                                      <a:lnTo>
                                        <a:pt x="3124" y="17984"/>
                                      </a:lnTo>
                                      <a:lnTo>
                                        <a:pt x="3124" y="21600"/>
                                      </a:lnTo>
                                      <a:close/>
                                      <a:moveTo>
                                        <a:pt x="9372" y="17128"/>
                                      </a:moveTo>
                                      <a:lnTo>
                                        <a:pt x="10153" y="17128"/>
                                      </a:lnTo>
                                      <a:lnTo>
                                        <a:pt x="10153" y="13512"/>
                                      </a:lnTo>
                                      <a:lnTo>
                                        <a:pt x="9372" y="13512"/>
                                      </a:lnTo>
                                      <a:lnTo>
                                        <a:pt x="9372" y="17128"/>
                                      </a:lnTo>
                                      <a:close/>
                                      <a:moveTo>
                                        <a:pt x="9372" y="8088"/>
                                      </a:moveTo>
                                      <a:lnTo>
                                        <a:pt x="10153" y="8088"/>
                                      </a:lnTo>
                                      <a:lnTo>
                                        <a:pt x="10153" y="4472"/>
                                      </a:lnTo>
                                      <a:lnTo>
                                        <a:pt x="9372" y="4472"/>
                                      </a:lnTo>
                                      <a:lnTo>
                                        <a:pt x="9372" y="8088"/>
                                      </a:lnTo>
                                      <a:close/>
                                      <a:moveTo>
                                        <a:pt x="9372" y="21600"/>
                                      </a:moveTo>
                                      <a:lnTo>
                                        <a:pt x="10153" y="21600"/>
                                      </a:lnTo>
                                      <a:lnTo>
                                        <a:pt x="10153" y="17984"/>
                                      </a:lnTo>
                                      <a:lnTo>
                                        <a:pt x="9372" y="17984"/>
                                      </a:lnTo>
                                      <a:lnTo>
                                        <a:pt x="9372" y="21600"/>
                                      </a:lnTo>
                                      <a:close/>
                                      <a:moveTo>
                                        <a:pt x="9372" y="3616"/>
                                      </a:moveTo>
                                      <a:lnTo>
                                        <a:pt x="10153" y="3616"/>
                                      </a:lnTo>
                                      <a:lnTo>
                                        <a:pt x="10153" y="0"/>
                                      </a:lnTo>
                                      <a:lnTo>
                                        <a:pt x="9372" y="0"/>
                                      </a:lnTo>
                                      <a:lnTo>
                                        <a:pt x="9372" y="3616"/>
                                      </a:lnTo>
                                      <a:close/>
                                      <a:moveTo>
                                        <a:pt x="9372" y="12656"/>
                                      </a:moveTo>
                                      <a:lnTo>
                                        <a:pt x="10153" y="12656"/>
                                      </a:lnTo>
                                      <a:lnTo>
                                        <a:pt x="10153" y="9040"/>
                                      </a:lnTo>
                                      <a:lnTo>
                                        <a:pt x="9372" y="9040"/>
                                      </a:lnTo>
                                      <a:lnTo>
                                        <a:pt x="9372" y="12656"/>
                                      </a:lnTo>
                                      <a:close/>
                                      <a:moveTo>
                                        <a:pt x="10420" y="3616"/>
                                      </a:moveTo>
                                      <a:lnTo>
                                        <a:pt x="11201" y="3616"/>
                                      </a:lnTo>
                                      <a:lnTo>
                                        <a:pt x="11201" y="0"/>
                                      </a:lnTo>
                                      <a:lnTo>
                                        <a:pt x="10420" y="0"/>
                                      </a:lnTo>
                                      <a:lnTo>
                                        <a:pt x="10420" y="3616"/>
                                      </a:lnTo>
                                      <a:close/>
                                      <a:moveTo>
                                        <a:pt x="10420" y="17128"/>
                                      </a:moveTo>
                                      <a:lnTo>
                                        <a:pt x="11201" y="17128"/>
                                      </a:lnTo>
                                      <a:lnTo>
                                        <a:pt x="11201" y="13512"/>
                                      </a:lnTo>
                                      <a:lnTo>
                                        <a:pt x="10420" y="13512"/>
                                      </a:lnTo>
                                      <a:lnTo>
                                        <a:pt x="10420" y="17128"/>
                                      </a:lnTo>
                                      <a:close/>
                                      <a:moveTo>
                                        <a:pt x="10420" y="21600"/>
                                      </a:moveTo>
                                      <a:lnTo>
                                        <a:pt x="11201" y="21600"/>
                                      </a:lnTo>
                                      <a:lnTo>
                                        <a:pt x="11201" y="17984"/>
                                      </a:lnTo>
                                      <a:lnTo>
                                        <a:pt x="10420" y="17984"/>
                                      </a:lnTo>
                                      <a:lnTo>
                                        <a:pt x="10420" y="21600"/>
                                      </a:lnTo>
                                      <a:close/>
                                      <a:moveTo>
                                        <a:pt x="10420" y="12656"/>
                                      </a:moveTo>
                                      <a:lnTo>
                                        <a:pt x="11201" y="12656"/>
                                      </a:lnTo>
                                      <a:lnTo>
                                        <a:pt x="11201" y="9040"/>
                                      </a:lnTo>
                                      <a:lnTo>
                                        <a:pt x="10420" y="9040"/>
                                      </a:lnTo>
                                      <a:lnTo>
                                        <a:pt x="10420" y="12656"/>
                                      </a:lnTo>
                                      <a:close/>
                                      <a:moveTo>
                                        <a:pt x="10420" y="8088"/>
                                      </a:moveTo>
                                      <a:lnTo>
                                        <a:pt x="11201" y="8088"/>
                                      </a:lnTo>
                                      <a:lnTo>
                                        <a:pt x="11201" y="4472"/>
                                      </a:lnTo>
                                      <a:lnTo>
                                        <a:pt x="10420" y="4472"/>
                                      </a:lnTo>
                                      <a:lnTo>
                                        <a:pt x="10420" y="8088"/>
                                      </a:lnTo>
                                      <a:close/>
                                      <a:moveTo>
                                        <a:pt x="11447" y="3616"/>
                                      </a:moveTo>
                                      <a:lnTo>
                                        <a:pt x="12228" y="3616"/>
                                      </a:lnTo>
                                      <a:lnTo>
                                        <a:pt x="12228" y="0"/>
                                      </a:lnTo>
                                      <a:lnTo>
                                        <a:pt x="11447" y="0"/>
                                      </a:lnTo>
                                      <a:lnTo>
                                        <a:pt x="11447" y="3616"/>
                                      </a:lnTo>
                                      <a:close/>
                                      <a:moveTo>
                                        <a:pt x="11447" y="8088"/>
                                      </a:moveTo>
                                      <a:lnTo>
                                        <a:pt x="12228" y="8088"/>
                                      </a:lnTo>
                                      <a:lnTo>
                                        <a:pt x="12228" y="4472"/>
                                      </a:lnTo>
                                      <a:lnTo>
                                        <a:pt x="11447" y="4472"/>
                                      </a:lnTo>
                                      <a:lnTo>
                                        <a:pt x="11447" y="8088"/>
                                      </a:lnTo>
                                      <a:close/>
                                      <a:moveTo>
                                        <a:pt x="11447" y="12656"/>
                                      </a:moveTo>
                                      <a:lnTo>
                                        <a:pt x="12228" y="12656"/>
                                      </a:lnTo>
                                      <a:lnTo>
                                        <a:pt x="12228" y="9040"/>
                                      </a:lnTo>
                                      <a:lnTo>
                                        <a:pt x="11447" y="9040"/>
                                      </a:lnTo>
                                      <a:lnTo>
                                        <a:pt x="11447" y="12656"/>
                                      </a:lnTo>
                                      <a:close/>
                                      <a:moveTo>
                                        <a:pt x="11447" y="17128"/>
                                      </a:moveTo>
                                      <a:lnTo>
                                        <a:pt x="12228" y="17128"/>
                                      </a:lnTo>
                                      <a:lnTo>
                                        <a:pt x="12228" y="13512"/>
                                      </a:lnTo>
                                      <a:lnTo>
                                        <a:pt x="11447" y="13512"/>
                                      </a:lnTo>
                                      <a:lnTo>
                                        <a:pt x="11447" y="17128"/>
                                      </a:lnTo>
                                      <a:close/>
                                      <a:moveTo>
                                        <a:pt x="11447" y="21600"/>
                                      </a:moveTo>
                                      <a:lnTo>
                                        <a:pt x="12228" y="21600"/>
                                      </a:lnTo>
                                      <a:lnTo>
                                        <a:pt x="12228" y="17984"/>
                                      </a:lnTo>
                                      <a:lnTo>
                                        <a:pt x="11447" y="17984"/>
                                      </a:lnTo>
                                      <a:lnTo>
                                        <a:pt x="11447" y="21600"/>
                                      </a:lnTo>
                                      <a:close/>
                                      <a:moveTo>
                                        <a:pt x="12496" y="3616"/>
                                      </a:moveTo>
                                      <a:lnTo>
                                        <a:pt x="13276" y="3616"/>
                                      </a:lnTo>
                                      <a:lnTo>
                                        <a:pt x="13276" y="0"/>
                                      </a:lnTo>
                                      <a:lnTo>
                                        <a:pt x="12496" y="0"/>
                                      </a:lnTo>
                                      <a:lnTo>
                                        <a:pt x="12496" y="3616"/>
                                      </a:lnTo>
                                      <a:close/>
                                      <a:moveTo>
                                        <a:pt x="12496" y="8088"/>
                                      </a:moveTo>
                                      <a:lnTo>
                                        <a:pt x="13276" y="8088"/>
                                      </a:lnTo>
                                      <a:lnTo>
                                        <a:pt x="13276" y="4472"/>
                                      </a:lnTo>
                                      <a:lnTo>
                                        <a:pt x="12496" y="4472"/>
                                      </a:lnTo>
                                      <a:lnTo>
                                        <a:pt x="12496" y="8088"/>
                                      </a:lnTo>
                                      <a:close/>
                                      <a:moveTo>
                                        <a:pt x="12496" y="21600"/>
                                      </a:moveTo>
                                      <a:lnTo>
                                        <a:pt x="13276" y="21600"/>
                                      </a:lnTo>
                                      <a:lnTo>
                                        <a:pt x="13276" y="17984"/>
                                      </a:lnTo>
                                      <a:lnTo>
                                        <a:pt x="12496" y="17984"/>
                                      </a:lnTo>
                                      <a:lnTo>
                                        <a:pt x="12496" y="21600"/>
                                      </a:lnTo>
                                      <a:close/>
                                      <a:moveTo>
                                        <a:pt x="12496" y="12656"/>
                                      </a:moveTo>
                                      <a:lnTo>
                                        <a:pt x="13276" y="12656"/>
                                      </a:lnTo>
                                      <a:lnTo>
                                        <a:pt x="13276" y="9040"/>
                                      </a:lnTo>
                                      <a:lnTo>
                                        <a:pt x="12496" y="9040"/>
                                      </a:lnTo>
                                      <a:lnTo>
                                        <a:pt x="12496" y="12656"/>
                                      </a:lnTo>
                                      <a:close/>
                                      <a:moveTo>
                                        <a:pt x="12496" y="17128"/>
                                      </a:moveTo>
                                      <a:lnTo>
                                        <a:pt x="13276" y="17128"/>
                                      </a:lnTo>
                                      <a:lnTo>
                                        <a:pt x="13276" y="13512"/>
                                      </a:lnTo>
                                      <a:lnTo>
                                        <a:pt x="12496" y="13512"/>
                                      </a:lnTo>
                                      <a:lnTo>
                                        <a:pt x="12496" y="17128"/>
                                      </a:lnTo>
                                      <a:close/>
                                      <a:moveTo>
                                        <a:pt x="13544" y="3616"/>
                                      </a:moveTo>
                                      <a:lnTo>
                                        <a:pt x="14325" y="3616"/>
                                      </a:lnTo>
                                      <a:lnTo>
                                        <a:pt x="14325" y="0"/>
                                      </a:lnTo>
                                      <a:lnTo>
                                        <a:pt x="13544" y="0"/>
                                      </a:lnTo>
                                      <a:lnTo>
                                        <a:pt x="13544" y="3616"/>
                                      </a:lnTo>
                                      <a:close/>
                                      <a:moveTo>
                                        <a:pt x="13544" y="8088"/>
                                      </a:moveTo>
                                      <a:lnTo>
                                        <a:pt x="14325" y="8088"/>
                                      </a:lnTo>
                                      <a:lnTo>
                                        <a:pt x="14325" y="4472"/>
                                      </a:lnTo>
                                      <a:lnTo>
                                        <a:pt x="13544" y="4472"/>
                                      </a:lnTo>
                                      <a:lnTo>
                                        <a:pt x="13544" y="8088"/>
                                      </a:lnTo>
                                      <a:close/>
                                      <a:moveTo>
                                        <a:pt x="13544" y="17128"/>
                                      </a:moveTo>
                                      <a:lnTo>
                                        <a:pt x="14325" y="17128"/>
                                      </a:lnTo>
                                      <a:lnTo>
                                        <a:pt x="14325" y="13512"/>
                                      </a:lnTo>
                                      <a:lnTo>
                                        <a:pt x="13544" y="13512"/>
                                      </a:lnTo>
                                      <a:lnTo>
                                        <a:pt x="13544" y="17128"/>
                                      </a:lnTo>
                                      <a:close/>
                                      <a:moveTo>
                                        <a:pt x="13544" y="12656"/>
                                      </a:moveTo>
                                      <a:lnTo>
                                        <a:pt x="14325" y="12656"/>
                                      </a:lnTo>
                                      <a:lnTo>
                                        <a:pt x="14325" y="9040"/>
                                      </a:lnTo>
                                      <a:lnTo>
                                        <a:pt x="13544" y="9040"/>
                                      </a:lnTo>
                                      <a:lnTo>
                                        <a:pt x="13544" y="12656"/>
                                      </a:lnTo>
                                      <a:close/>
                                      <a:moveTo>
                                        <a:pt x="13544" y="21600"/>
                                      </a:moveTo>
                                      <a:lnTo>
                                        <a:pt x="14325" y="21600"/>
                                      </a:lnTo>
                                      <a:lnTo>
                                        <a:pt x="14325" y="17984"/>
                                      </a:lnTo>
                                      <a:lnTo>
                                        <a:pt x="13544" y="17984"/>
                                      </a:lnTo>
                                      <a:lnTo>
                                        <a:pt x="13544" y="21600"/>
                                      </a:lnTo>
                                      <a:close/>
                                      <a:moveTo>
                                        <a:pt x="14571" y="3616"/>
                                      </a:moveTo>
                                      <a:lnTo>
                                        <a:pt x="15352" y="3616"/>
                                      </a:lnTo>
                                      <a:lnTo>
                                        <a:pt x="15352" y="0"/>
                                      </a:lnTo>
                                      <a:lnTo>
                                        <a:pt x="14571" y="0"/>
                                      </a:lnTo>
                                      <a:lnTo>
                                        <a:pt x="14571" y="3616"/>
                                      </a:lnTo>
                                      <a:close/>
                                      <a:moveTo>
                                        <a:pt x="14571" y="8088"/>
                                      </a:moveTo>
                                      <a:lnTo>
                                        <a:pt x="15352" y="8088"/>
                                      </a:lnTo>
                                      <a:lnTo>
                                        <a:pt x="15352" y="4472"/>
                                      </a:lnTo>
                                      <a:lnTo>
                                        <a:pt x="14571" y="4472"/>
                                      </a:lnTo>
                                      <a:lnTo>
                                        <a:pt x="14571" y="8088"/>
                                      </a:lnTo>
                                      <a:close/>
                                      <a:moveTo>
                                        <a:pt x="14571" y="12656"/>
                                      </a:moveTo>
                                      <a:lnTo>
                                        <a:pt x="15352" y="12656"/>
                                      </a:lnTo>
                                      <a:lnTo>
                                        <a:pt x="15352" y="9040"/>
                                      </a:lnTo>
                                      <a:lnTo>
                                        <a:pt x="14571" y="9040"/>
                                      </a:lnTo>
                                      <a:lnTo>
                                        <a:pt x="14571" y="12656"/>
                                      </a:lnTo>
                                      <a:close/>
                                      <a:moveTo>
                                        <a:pt x="14571" y="21600"/>
                                      </a:moveTo>
                                      <a:lnTo>
                                        <a:pt x="15352" y="21600"/>
                                      </a:lnTo>
                                      <a:lnTo>
                                        <a:pt x="15352" y="17984"/>
                                      </a:lnTo>
                                      <a:lnTo>
                                        <a:pt x="14571" y="17984"/>
                                      </a:lnTo>
                                      <a:lnTo>
                                        <a:pt x="14571" y="21600"/>
                                      </a:lnTo>
                                      <a:close/>
                                      <a:moveTo>
                                        <a:pt x="14571" y="17128"/>
                                      </a:moveTo>
                                      <a:lnTo>
                                        <a:pt x="15352" y="17128"/>
                                      </a:lnTo>
                                      <a:lnTo>
                                        <a:pt x="15352" y="13512"/>
                                      </a:lnTo>
                                      <a:lnTo>
                                        <a:pt x="14571" y="13512"/>
                                      </a:lnTo>
                                      <a:lnTo>
                                        <a:pt x="14571" y="17128"/>
                                      </a:lnTo>
                                      <a:close/>
                                      <a:moveTo>
                                        <a:pt x="15619" y="8088"/>
                                      </a:moveTo>
                                      <a:lnTo>
                                        <a:pt x="16400" y="8088"/>
                                      </a:lnTo>
                                      <a:lnTo>
                                        <a:pt x="16400" y="4472"/>
                                      </a:lnTo>
                                      <a:lnTo>
                                        <a:pt x="15619" y="4472"/>
                                      </a:lnTo>
                                      <a:lnTo>
                                        <a:pt x="15619" y="8088"/>
                                      </a:lnTo>
                                      <a:close/>
                                      <a:moveTo>
                                        <a:pt x="15619" y="3616"/>
                                      </a:moveTo>
                                      <a:lnTo>
                                        <a:pt x="16400" y="3616"/>
                                      </a:lnTo>
                                      <a:lnTo>
                                        <a:pt x="16400" y="0"/>
                                      </a:lnTo>
                                      <a:lnTo>
                                        <a:pt x="15619" y="0"/>
                                      </a:lnTo>
                                      <a:lnTo>
                                        <a:pt x="15619" y="3616"/>
                                      </a:lnTo>
                                      <a:close/>
                                      <a:moveTo>
                                        <a:pt x="15619" y="17128"/>
                                      </a:moveTo>
                                      <a:lnTo>
                                        <a:pt x="16400" y="17128"/>
                                      </a:lnTo>
                                      <a:lnTo>
                                        <a:pt x="16400" y="13512"/>
                                      </a:lnTo>
                                      <a:lnTo>
                                        <a:pt x="15619" y="13512"/>
                                      </a:lnTo>
                                      <a:lnTo>
                                        <a:pt x="15619" y="17128"/>
                                      </a:lnTo>
                                      <a:close/>
                                      <a:moveTo>
                                        <a:pt x="15619" y="21600"/>
                                      </a:moveTo>
                                      <a:lnTo>
                                        <a:pt x="16400" y="21600"/>
                                      </a:lnTo>
                                      <a:lnTo>
                                        <a:pt x="16400" y="17984"/>
                                      </a:lnTo>
                                      <a:lnTo>
                                        <a:pt x="15619" y="17984"/>
                                      </a:lnTo>
                                      <a:lnTo>
                                        <a:pt x="15619" y="21600"/>
                                      </a:lnTo>
                                      <a:close/>
                                      <a:moveTo>
                                        <a:pt x="15619" y="12656"/>
                                      </a:moveTo>
                                      <a:lnTo>
                                        <a:pt x="16400" y="12656"/>
                                      </a:lnTo>
                                      <a:lnTo>
                                        <a:pt x="16400" y="9040"/>
                                      </a:lnTo>
                                      <a:lnTo>
                                        <a:pt x="15619" y="9040"/>
                                      </a:lnTo>
                                      <a:lnTo>
                                        <a:pt x="15619" y="12656"/>
                                      </a:lnTo>
                                      <a:close/>
                                      <a:moveTo>
                                        <a:pt x="16647" y="3616"/>
                                      </a:moveTo>
                                      <a:lnTo>
                                        <a:pt x="17428" y="3616"/>
                                      </a:lnTo>
                                      <a:lnTo>
                                        <a:pt x="17428" y="0"/>
                                      </a:lnTo>
                                      <a:lnTo>
                                        <a:pt x="16647" y="0"/>
                                      </a:lnTo>
                                      <a:lnTo>
                                        <a:pt x="16647" y="3616"/>
                                      </a:lnTo>
                                      <a:close/>
                                      <a:moveTo>
                                        <a:pt x="16647" y="8088"/>
                                      </a:moveTo>
                                      <a:lnTo>
                                        <a:pt x="17428" y="8088"/>
                                      </a:lnTo>
                                      <a:lnTo>
                                        <a:pt x="17428" y="4472"/>
                                      </a:lnTo>
                                      <a:lnTo>
                                        <a:pt x="16647" y="4472"/>
                                      </a:lnTo>
                                      <a:lnTo>
                                        <a:pt x="16647" y="8088"/>
                                      </a:lnTo>
                                      <a:close/>
                                      <a:moveTo>
                                        <a:pt x="16647" y="17128"/>
                                      </a:moveTo>
                                      <a:lnTo>
                                        <a:pt x="17428" y="17128"/>
                                      </a:lnTo>
                                      <a:lnTo>
                                        <a:pt x="17428" y="13512"/>
                                      </a:lnTo>
                                      <a:lnTo>
                                        <a:pt x="16647" y="13512"/>
                                      </a:lnTo>
                                      <a:lnTo>
                                        <a:pt x="16647" y="17128"/>
                                      </a:lnTo>
                                      <a:close/>
                                      <a:moveTo>
                                        <a:pt x="16647" y="21600"/>
                                      </a:moveTo>
                                      <a:lnTo>
                                        <a:pt x="17428" y="21600"/>
                                      </a:lnTo>
                                      <a:lnTo>
                                        <a:pt x="17428" y="17984"/>
                                      </a:lnTo>
                                      <a:lnTo>
                                        <a:pt x="16647" y="17984"/>
                                      </a:lnTo>
                                      <a:lnTo>
                                        <a:pt x="16647" y="21600"/>
                                      </a:lnTo>
                                      <a:close/>
                                      <a:moveTo>
                                        <a:pt x="16647" y="12656"/>
                                      </a:moveTo>
                                      <a:lnTo>
                                        <a:pt x="17428" y="12656"/>
                                      </a:lnTo>
                                      <a:lnTo>
                                        <a:pt x="17428" y="9040"/>
                                      </a:lnTo>
                                      <a:lnTo>
                                        <a:pt x="16647" y="9040"/>
                                      </a:lnTo>
                                      <a:lnTo>
                                        <a:pt x="16647" y="12656"/>
                                      </a:lnTo>
                                      <a:close/>
                                      <a:moveTo>
                                        <a:pt x="17695" y="12656"/>
                                      </a:moveTo>
                                      <a:lnTo>
                                        <a:pt x="18476" y="12656"/>
                                      </a:lnTo>
                                      <a:lnTo>
                                        <a:pt x="18476" y="9040"/>
                                      </a:lnTo>
                                      <a:lnTo>
                                        <a:pt x="17695" y="9040"/>
                                      </a:lnTo>
                                      <a:lnTo>
                                        <a:pt x="17695" y="12656"/>
                                      </a:lnTo>
                                      <a:close/>
                                      <a:moveTo>
                                        <a:pt x="17695" y="3616"/>
                                      </a:moveTo>
                                      <a:lnTo>
                                        <a:pt x="18476" y="3616"/>
                                      </a:lnTo>
                                      <a:lnTo>
                                        <a:pt x="18476" y="0"/>
                                      </a:lnTo>
                                      <a:lnTo>
                                        <a:pt x="17695" y="0"/>
                                      </a:lnTo>
                                      <a:lnTo>
                                        <a:pt x="17695" y="3616"/>
                                      </a:lnTo>
                                      <a:close/>
                                      <a:moveTo>
                                        <a:pt x="17695" y="8088"/>
                                      </a:moveTo>
                                      <a:lnTo>
                                        <a:pt x="18476" y="8088"/>
                                      </a:lnTo>
                                      <a:lnTo>
                                        <a:pt x="18476" y="4472"/>
                                      </a:lnTo>
                                      <a:lnTo>
                                        <a:pt x="17695" y="4472"/>
                                      </a:lnTo>
                                      <a:lnTo>
                                        <a:pt x="17695" y="8088"/>
                                      </a:lnTo>
                                      <a:close/>
                                      <a:moveTo>
                                        <a:pt x="17695" y="17128"/>
                                      </a:moveTo>
                                      <a:lnTo>
                                        <a:pt x="18476" y="17128"/>
                                      </a:lnTo>
                                      <a:lnTo>
                                        <a:pt x="18476" y="13512"/>
                                      </a:lnTo>
                                      <a:lnTo>
                                        <a:pt x="17695" y="13512"/>
                                      </a:lnTo>
                                      <a:lnTo>
                                        <a:pt x="17695" y="17128"/>
                                      </a:lnTo>
                                      <a:close/>
                                      <a:moveTo>
                                        <a:pt x="17695" y="21600"/>
                                      </a:moveTo>
                                      <a:lnTo>
                                        <a:pt x="18476" y="21600"/>
                                      </a:lnTo>
                                      <a:lnTo>
                                        <a:pt x="18476" y="17984"/>
                                      </a:lnTo>
                                      <a:lnTo>
                                        <a:pt x="17695" y="17984"/>
                                      </a:lnTo>
                                      <a:lnTo>
                                        <a:pt x="17695" y="21600"/>
                                      </a:lnTo>
                                      <a:close/>
                                      <a:moveTo>
                                        <a:pt x="18743" y="12656"/>
                                      </a:moveTo>
                                      <a:lnTo>
                                        <a:pt x="19524" y="12656"/>
                                      </a:lnTo>
                                      <a:lnTo>
                                        <a:pt x="19524" y="9040"/>
                                      </a:lnTo>
                                      <a:lnTo>
                                        <a:pt x="18743" y="9040"/>
                                      </a:lnTo>
                                      <a:lnTo>
                                        <a:pt x="18743" y="12656"/>
                                      </a:lnTo>
                                      <a:close/>
                                      <a:moveTo>
                                        <a:pt x="18743" y="3616"/>
                                      </a:moveTo>
                                      <a:lnTo>
                                        <a:pt x="19524" y="3616"/>
                                      </a:lnTo>
                                      <a:lnTo>
                                        <a:pt x="19524" y="0"/>
                                      </a:lnTo>
                                      <a:lnTo>
                                        <a:pt x="18743" y="0"/>
                                      </a:lnTo>
                                      <a:lnTo>
                                        <a:pt x="18743" y="3616"/>
                                      </a:lnTo>
                                      <a:close/>
                                      <a:moveTo>
                                        <a:pt x="18743" y="8088"/>
                                      </a:moveTo>
                                      <a:lnTo>
                                        <a:pt x="19524" y="8088"/>
                                      </a:lnTo>
                                      <a:lnTo>
                                        <a:pt x="19524" y="4472"/>
                                      </a:lnTo>
                                      <a:lnTo>
                                        <a:pt x="18743" y="4472"/>
                                      </a:lnTo>
                                      <a:lnTo>
                                        <a:pt x="18743" y="8088"/>
                                      </a:lnTo>
                                      <a:close/>
                                      <a:moveTo>
                                        <a:pt x="18743" y="21600"/>
                                      </a:moveTo>
                                      <a:lnTo>
                                        <a:pt x="19524" y="21600"/>
                                      </a:lnTo>
                                      <a:lnTo>
                                        <a:pt x="19524" y="17984"/>
                                      </a:lnTo>
                                      <a:lnTo>
                                        <a:pt x="18743" y="17984"/>
                                      </a:lnTo>
                                      <a:lnTo>
                                        <a:pt x="18743" y="21600"/>
                                      </a:lnTo>
                                      <a:close/>
                                      <a:moveTo>
                                        <a:pt x="18743" y="17128"/>
                                      </a:moveTo>
                                      <a:lnTo>
                                        <a:pt x="19524" y="17128"/>
                                      </a:lnTo>
                                      <a:lnTo>
                                        <a:pt x="19524" y="13512"/>
                                      </a:lnTo>
                                      <a:lnTo>
                                        <a:pt x="18743" y="13512"/>
                                      </a:lnTo>
                                      <a:lnTo>
                                        <a:pt x="18743" y="17128"/>
                                      </a:lnTo>
                                      <a:close/>
                                      <a:moveTo>
                                        <a:pt x="19771" y="12656"/>
                                      </a:moveTo>
                                      <a:lnTo>
                                        <a:pt x="20552" y="12656"/>
                                      </a:lnTo>
                                      <a:lnTo>
                                        <a:pt x="20552" y="9040"/>
                                      </a:lnTo>
                                      <a:lnTo>
                                        <a:pt x="19771" y="9040"/>
                                      </a:lnTo>
                                      <a:lnTo>
                                        <a:pt x="19771" y="12656"/>
                                      </a:lnTo>
                                      <a:close/>
                                      <a:moveTo>
                                        <a:pt x="19771" y="3616"/>
                                      </a:moveTo>
                                      <a:lnTo>
                                        <a:pt x="20552" y="3616"/>
                                      </a:lnTo>
                                      <a:lnTo>
                                        <a:pt x="20552" y="0"/>
                                      </a:lnTo>
                                      <a:lnTo>
                                        <a:pt x="19771" y="0"/>
                                      </a:lnTo>
                                      <a:lnTo>
                                        <a:pt x="19771" y="3616"/>
                                      </a:lnTo>
                                      <a:close/>
                                      <a:moveTo>
                                        <a:pt x="19771" y="8088"/>
                                      </a:moveTo>
                                      <a:lnTo>
                                        <a:pt x="20552" y="8088"/>
                                      </a:lnTo>
                                      <a:lnTo>
                                        <a:pt x="20552" y="4472"/>
                                      </a:lnTo>
                                      <a:lnTo>
                                        <a:pt x="19771" y="4472"/>
                                      </a:lnTo>
                                      <a:lnTo>
                                        <a:pt x="19771" y="8088"/>
                                      </a:lnTo>
                                      <a:close/>
                                      <a:moveTo>
                                        <a:pt x="19771" y="21600"/>
                                      </a:moveTo>
                                      <a:lnTo>
                                        <a:pt x="20552" y="21600"/>
                                      </a:lnTo>
                                      <a:lnTo>
                                        <a:pt x="20552" y="17984"/>
                                      </a:lnTo>
                                      <a:lnTo>
                                        <a:pt x="19771" y="17984"/>
                                      </a:lnTo>
                                      <a:lnTo>
                                        <a:pt x="19771" y="21600"/>
                                      </a:lnTo>
                                      <a:close/>
                                      <a:moveTo>
                                        <a:pt x="19771" y="17128"/>
                                      </a:moveTo>
                                      <a:lnTo>
                                        <a:pt x="20552" y="17128"/>
                                      </a:lnTo>
                                      <a:lnTo>
                                        <a:pt x="20552" y="13512"/>
                                      </a:lnTo>
                                      <a:lnTo>
                                        <a:pt x="19771" y="13512"/>
                                      </a:lnTo>
                                      <a:lnTo>
                                        <a:pt x="19771" y="17128"/>
                                      </a:lnTo>
                                      <a:close/>
                                      <a:moveTo>
                                        <a:pt x="20819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20819" y="9040"/>
                                      </a:lnTo>
                                      <a:lnTo>
                                        <a:pt x="20819" y="12656"/>
                                      </a:lnTo>
                                      <a:close/>
                                      <a:moveTo>
                                        <a:pt x="20819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20819" y="4472"/>
                                      </a:lnTo>
                                      <a:lnTo>
                                        <a:pt x="20819" y="8088"/>
                                      </a:lnTo>
                                      <a:close/>
                                      <a:moveTo>
                                        <a:pt x="20819" y="0"/>
                                      </a:moveTo>
                                      <a:lnTo>
                                        <a:pt x="20819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20819" y="0"/>
                                      </a:lnTo>
                                      <a:close/>
                                      <a:moveTo>
                                        <a:pt x="20819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20819" y="17984"/>
                                      </a:lnTo>
                                      <a:lnTo>
                                        <a:pt x="20819" y="21600"/>
                                      </a:lnTo>
                                      <a:close/>
                                      <a:moveTo>
                                        <a:pt x="20819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20819" y="13512"/>
                                      </a:lnTo>
                                      <a:lnTo>
                                        <a:pt x="20819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47" name="Shape"/>
                              <wps:cNvSpPr/>
                              <wps:spPr>
                                <a:xfrm>
                                  <a:off x="2082800" y="0"/>
                                  <a:ext cx="11176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7128"/>
                                      </a:moveTo>
                                      <a:lnTo>
                                        <a:pt x="9327" y="17128"/>
                                      </a:lnTo>
                                      <a:lnTo>
                                        <a:pt x="9327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9327" y="21600"/>
                                      </a:lnTo>
                                      <a:lnTo>
                                        <a:pt x="9327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9327" y="12656"/>
                                      </a:lnTo>
                                      <a:lnTo>
                                        <a:pt x="9327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12273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2273" y="9040"/>
                                      </a:lnTo>
                                      <a:lnTo>
                                        <a:pt x="12273" y="12656"/>
                                      </a:lnTo>
                                      <a:close/>
                                      <a:moveTo>
                                        <a:pt x="12273" y="4472"/>
                                      </a:moveTo>
                                      <a:lnTo>
                                        <a:pt x="12273" y="8088"/>
                                      </a:ln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2273" y="4472"/>
                                      </a:lnTo>
                                      <a:close/>
                                      <a:moveTo>
                                        <a:pt x="12273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2273" y="17984"/>
                                      </a:lnTo>
                                      <a:lnTo>
                                        <a:pt x="12273" y="21600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9327" y="3616"/>
                                      </a:lnTo>
                                      <a:lnTo>
                                        <a:pt x="932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8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48" name="Shape"/>
                              <wps:cNvSpPr/>
                              <wps:spPr>
                                <a:xfrm>
                                  <a:off x="2209799" y="0"/>
                                  <a:ext cx="17653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5905" y="21600"/>
                                      </a:lnTo>
                                      <a:lnTo>
                                        <a:pt x="5905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5905" y="12656"/>
                                      </a:lnTo>
                                      <a:lnTo>
                                        <a:pt x="5905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5905" y="3616"/>
                                      </a:lnTo>
                                      <a:lnTo>
                                        <a:pt x="59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5905" y="17128"/>
                                      </a:lnTo>
                                      <a:lnTo>
                                        <a:pt x="5905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7925" y="21600"/>
                                      </a:moveTo>
                                      <a:lnTo>
                                        <a:pt x="13830" y="21600"/>
                                      </a:lnTo>
                                      <a:lnTo>
                                        <a:pt x="13830" y="17984"/>
                                      </a:lnTo>
                                      <a:lnTo>
                                        <a:pt x="7925" y="17984"/>
                                      </a:lnTo>
                                      <a:lnTo>
                                        <a:pt x="7925" y="21600"/>
                                      </a:lnTo>
                                      <a:close/>
                                      <a:moveTo>
                                        <a:pt x="7925" y="12656"/>
                                      </a:moveTo>
                                      <a:lnTo>
                                        <a:pt x="13830" y="12656"/>
                                      </a:lnTo>
                                      <a:lnTo>
                                        <a:pt x="13830" y="9040"/>
                                      </a:lnTo>
                                      <a:lnTo>
                                        <a:pt x="7925" y="9040"/>
                                      </a:lnTo>
                                      <a:lnTo>
                                        <a:pt x="7925" y="12656"/>
                                      </a:lnTo>
                                      <a:close/>
                                      <a:moveTo>
                                        <a:pt x="7925" y="3616"/>
                                      </a:moveTo>
                                      <a:lnTo>
                                        <a:pt x="13830" y="3616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7925" y="0"/>
                                      </a:lnTo>
                                      <a:lnTo>
                                        <a:pt x="7925" y="3616"/>
                                      </a:lnTo>
                                      <a:close/>
                                      <a:moveTo>
                                        <a:pt x="7925" y="8088"/>
                                      </a:moveTo>
                                      <a:lnTo>
                                        <a:pt x="13830" y="8088"/>
                                      </a:lnTo>
                                      <a:lnTo>
                                        <a:pt x="13830" y="4472"/>
                                      </a:lnTo>
                                      <a:lnTo>
                                        <a:pt x="7925" y="4472"/>
                                      </a:lnTo>
                                      <a:lnTo>
                                        <a:pt x="7925" y="8088"/>
                                      </a:lnTo>
                                      <a:close/>
                                      <a:moveTo>
                                        <a:pt x="15695" y="0"/>
                                      </a:moveTo>
                                      <a:lnTo>
                                        <a:pt x="15695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5695" y="0"/>
                                      </a:lnTo>
                                      <a:close/>
                                      <a:moveTo>
                                        <a:pt x="15695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5695" y="13512"/>
                                      </a:lnTo>
                                      <a:lnTo>
                                        <a:pt x="15695" y="17128"/>
                                      </a:lnTo>
                                      <a:close/>
                                      <a:moveTo>
                                        <a:pt x="15695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5695" y="9040"/>
                                      </a:lnTo>
                                      <a:lnTo>
                                        <a:pt x="15695" y="126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6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49" name="Shape"/>
                              <wps:cNvSpPr/>
                              <wps:spPr>
                                <a:xfrm>
                                  <a:off x="2400300" y="0"/>
                                  <a:ext cx="241300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3616"/>
                                      </a:moveTo>
                                      <a:lnTo>
                                        <a:pt x="4320" y="3616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4320" y="8088"/>
                                      </a:lnTo>
                                      <a:lnTo>
                                        <a:pt x="4320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4320" y="12656"/>
                                      </a:lnTo>
                                      <a:lnTo>
                                        <a:pt x="4320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798" y="12656"/>
                                      </a:moveTo>
                                      <a:lnTo>
                                        <a:pt x="10118" y="12656"/>
                                      </a:lnTo>
                                      <a:lnTo>
                                        <a:pt x="10118" y="9040"/>
                                      </a:lnTo>
                                      <a:lnTo>
                                        <a:pt x="5798" y="9040"/>
                                      </a:lnTo>
                                      <a:lnTo>
                                        <a:pt x="5798" y="12656"/>
                                      </a:lnTo>
                                      <a:close/>
                                      <a:moveTo>
                                        <a:pt x="5798" y="17128"/>
                                      </a:moveTo>
                                      <a:lnTo>
                                        <a:pt x="10118" y="17128"/>
                                      </a:lnTo>
                                      <a:lnTo>
                                        <a:pt x="10118" y="13512"/>
                                      </a:lnTo>
                                      <a:lnTo>
                                        <a:pt x="5798" y="13512"/>
                                      </a:lnTo>
                                      <a:lnTo>
                                        <a:pt x="5798" y="17128"/>
                                      </a:lnTo>
                                      <a:close/>
                                      <a:moveTo>
                                        <a:pt x="5798" y="21600"/>
                                      </a:moveTo>
                                      <a:lnTo>
                                        <a:pt x="10118" y="21600"/>
                                      </a:lnTo>
                                      <a:lnTo>
                                        <a:pt x="10118" y="17984"/>
                                      </a:lnTo>
                                      <a:lnTo>
                                        <a:pt x="5798" y="17984"/>
                                      </a:lnTo>
                                      <a:lnTo>
                                        <a:pt x="5798" y="21600"/>
                                      </a:lnTo>
                                      <a:close/>
                                      <a:moveTo>
                                        <a:pt x="5798" y="3616"/>
                                      </a:moveTo>
                                      <a:lnTo>
                                        <a:pt x="10118" y="3616"/>
                                      </a:lnTo>
                                      <a:lnTo>
                                        <a:pt x="10118" y="0"/>
                                      </a:lnTo>
                                      <a:lnTo>
                                        <a:pt x="5798" y="0"/>
                                      </a:lnTo>
                                      <a:lnTo>
                                        <a:pt x="5798" y="3616"/>
                                      </a:lnTo>
                                      <a:close/>
                                      <a:moveTo>
                                        <a:pt x="11482" y="17128"/>
                                      </a:moveTo>
                                      <a:lnTo>
                                        <a:pt x="15802" y="17128"/>
                                      </a:lnTo>
                                      <a:lnTo>
                                        <a:pt x="15802" y="13512"/>
                                      </a:lnTo>
                                      <a:lnTo>
                                        <a:pt x="11482" y="13512"/>
                                      </a:lnTo>
                                      <a:lnTo>
                                        <a:pt x="11482" y="17128"/>
                                      </a:lnTo>
                                      <a:close/>
                                      <a:moveTo>
                                        <a:pt x="11482" y="8088"/>
                                      </a:moveTo>
                                      <a:lnTo>
                                        <a:pt x="15802" y="8088"/>
                                      </a:lnTo>
                                      <a:lnTo>
                                        <a:pt x="15802" y="4472"/>
                                      </a:lnTo>
                                      <a:lnTo>
                                        <a:pt x="11482" y="4472"/>
                                      </a:lnTo>
                                      <a:lnTo>
                                        <a:pt x="11482" y="8088"/>
                                      </a:lnTo>
                                      <a:close/>
                                      <a:moveTo>
                                        <a:pt x="17280" y="0"/>
                                      </a:moveTo>
                                      <a:lnTo>
                                        <a:pt x="17280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280" y="0"/>
                                      </a:lnTo>
                                      <a:close/>
                                      <a:moveTo>
                                        <a:pt x="17280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7280" y="4472"/>
                                      </a:lnTo>
                                      <a:lnTo>
                                        <a:pt x="17280" y="8088"/>
                                      </a:lnTo>
                                      <a:close/>
                                      <a:moveTo>
                                        <a:pt x="17280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7280" y="17984"/>
                                      </a:lnTo>
                                      <a:lnTo>
                                        <a:pt x="17280" y="21600"/>
                                      </a:lnTo>
                                      <a:close/>
                                      <a:moveTo>
                                        <a:pt x="17280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7280" y="9040"/>
                                      </a:lnTo>
                                      <a:lnTo>
                                        <a:pt x="17280" y="12656"/>
                                      </a:lnTo>
                                      <a:close/>
                                      <a:moveTo>
                                        <a:pt x="17280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7280" y="13512"/>
                                      </a:lnTo>
                                      <a:lnTo>
                                        <a:pt x="17280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4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50" name="Shape"/>
                              <wps:cNvSpPr/>
                              <wps:spPr>
                                <a:xfrm>
                                  <a:off x="2654300" y="63500"/>
                                  <a:ext cx="241300" cy="22860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4560"/>
                                      </a:moveTo>
                                      <a:lnTo>
                                        <a:pt x="4320" y="4560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60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040"/>
                                      </a:lnTo>
                                      <a:lnTo>
                                        <a:pt x="0" y="17040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684" y="10320"/>
                                      </a:moveTo>
                                      <a:lnTo>
                                        <a:pt x="10004" y="10320"/>
                                      </a:lnTo>
                                      <a:lnTo>
                                        <a:pt x="10004" y="5760"/>
                                      </a:lnTo>
                                      <a:lnTo>
                                        <a:pt x="5684" y="5760"/>
                                      </a:lnTo>
                                      <a:lnTo>
                                        <a:pt x="5684" y="10320"/>
                                      </a:lnTo>
                                      <a:close/>
                                      <a:moveTo>
                                        <a:pt x="5684" y="15960"/>
                                      </a:moveTo>
                                      <a:lnTo>
                                        <a:pt x="10004" y="15960"/>
                                      </a:lnTo>
                                      <a:lnTo>
                                        <a:pt x="10004" y="11400"/>
                                      </a:lnTo>
                                      <a:lnTo>
                                        <a:pt x="5684" y="11400"/>
                                      </a:lnTo>
                                      <a:lnTo>
                                        <a:pt x="5684" y="15960"/>
                                      </a:lnTo>
                                      <a:close/>
                                      <a:moveTo>
                                        <a:pt x="17280" y="5640"/>
                                      </a:moveTo>
                                      <a:lnTo>
                                        <a:pt x="17280" y="10200"/>
                                      </a:lnTo>
                                      <a:lnTo>
                                        <a:pt x="21600" y="10200"/>
                                      </a:lnTo>
                                      <a:lnTo>
                                        <a:pt x="21600" y="5640"/>
                                      </a:lnTo>
                                      <a:lnTo>
                                        <a:pt x="17280" y="5640"/>
                                      </a:lnTo>
                                      <a:close/>
                                      <a:moveTo>
                                        <a:pt x="17280" y="15960"/>
                                      </a:moveTo>
                                      <a:lnTo>
                                        <a:pt x="21600" y="15960"/>
                                      </a:lnTo>
                                      <a:lnTo>
                                        <a:pt x="21600" y="11400"/>
                                      </a:lnTo>
                                      <a:lnTo>
                                        <a:pt x="17280" y="11400"/>
                                      </a:lnTo>
                                      <a:lnTo>
                                        <a:pt x="17280" y="15960"/>
                                      </a:lnTo>
                                      <a:close/>
                                      <a:moveTo>
                                        <a:pt x="11482" y="15960"/>
                                      </a:moveTo>
                                      <a:lnTo>
                                        <a:pt x="15802" y="15960"/>
                                      </a:lnTo>
                                      <a:lnTo>
                                        <a:pt x="15802" y="11400"/>
                                      </a:lnTo>
                                      <a:lnTo>
                                        <a:pt x="11482" y="11400"/>
                                      </a:lnTo>
                                      <a:lnTo>
                                        <a:pt x="11482" y="15960"/>
                                      </a:lnTo>
                                      <a:close/>
                                      <a:moveTo>
                                        <a:pt x="11482" y="4560"/>
                                      </a:moveTo>
                                      <a:lnTo>
                                        <a:pt x="15802" y="4560"/>
                                      </a:lnTo>
                                      <a:lnTo>
                                        <a:pt x="15802" y="0"/>
                                      </a:lnTo>
                                      <a:lnTo>
                                        <a:pt x="11482" y="0"/>
                                      </a:lnTo>
                                      <a:lnTo>
                                        <a:pt x="11482" y="4560"/>
                                      </a:lnTo>
                                      <a:close/>
                                      <a:moveTo>
                                        <a:pt x="11482" y="21600"/>
                                      </a:moveTo>
                                      <a:lnTo>
                                        <a:pt x="15802" y="21600"/>
                                      </a:lnTo>
                                      <a:lnTo>
                                        <a:pt x="15802" y="17040"/>
                                      </a:lnTo>
                                      <a:lnTo>
                                        <a:pt x="11482" y="17040"/>
                                      </a:lnTo>
                                      <a:lnTo>
                                        <a:pt x="11482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2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51" name="Rectangle"/>
                              <wps:cNvSpPr/>
                              <wps:spPr>
                                <a:xfrm>
                                  <a:off x="0" y="368301"/>
                                  <a:ext cx="2901951" cy="25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52" name="Shape"/>
                              <wps:cNvSpPr/>
                              <wps:spPr>
                                <a:xfrm>
                                  <a:off x="63499" y="76200"/>
                                  <a:ext cx="335281" cy="22877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497" extrusionOk="0">
                                      <a:moveTo>
                                        <a:pt x="21600" y="18991"/>
                                      </a:moveTo>
                                      <a:cubicBezTo>
                                        <a:pt x="21600" y="18275"/>
                                        <a:pt x="21436" y="17559"/>
                                        <a:pt x="21109" y="17082"/>
                                      </a:cubicBezTo>
                                      <a:cubicBezTo>
                                        <a:pt x="20864" y="16604"/>
                                        <a:pt x="20536" y="16366"/>
                                        <a:pt x="20127" y="16246"/>
                                      </a:cubicBezTo>
                                      <a:cubicBezTo>
                                        <a:pt x="20127" y="16127"/>
                                        <a:pt x="20127" y="16127"/>
                                        <a:pt x="20127" y="16008"/>
                                      </a:cubicBezTo>
                                      <a:cubicBezTo>
                                        <a:pt x="20127" y="15291"/>
                                        <a:pt x="19964" y="14575"/>
                                        <a:pt x="19636" y="14098"/>
                                      </a:cubicBezTo>
                                      <a:cubicBezTo>
                                        <a:pt x="19309" y="13621"/>
                                        <a:pt x="18900" y="13263"/>
                                        <a:pt x="18409" y="13263"/>
                                      </a:cubicBezTo>
                                      <a:cubicBezTo>
                                        <a:pt x="18409" y="12666"/>
                                        <a:pt x="18245" y="12069"/>
                                        <a:pt x="17918" y="11592"/>
                                      </a:cubicBezTo>
                                      <a:cubicBezTo>
                                        <a:pt x="17591" y="11115"/>
                                        <a:pt x="17182" y="10757"/>
                                        <a:pt x="16691" y="10637"/>
                                      </a:cubicBezTo>
                                      <a:lnTo>
                                        <a:pt x="13336" y="10399"/>
                                      </a:lnTo>
                                      <a:cubicBezTo>
                                        <a:pt x="13091" y="10399"/>
                                        <a:pt x="12845" y="10637"/>
                                        <a:pt x="12764" y="11115"/>
                                      </a:cubicBezTo>
                                      <a:cubicBezTo>
                                        <a:pt x="12764" y="11234"/>
                                        <a:pt x="12764" y="11353"/>
                                        <a:pt x="12845" y="11473"/>
                                      </a:cubicBezTo>
                                      <a:cubicBezTo>
                                        <a:pt x="12927" y="11711"/>
                                        <a:pt x="13091" y="11831"/>
                                        <a:pt x="13255" y="11831"/>
                                      </a:cubicBezTo>
                                      <a:lnTo>
                                        <a:pt x="16609" y="12069"/>
                                      </a:lnTo>
                                      <a:cubicBezTo>
                                        <a:pt x="16855" y="12069"/>
                                        <a:pt x="17018" y="12189"/>
                                        <a:pt x="17182" y="12427"/>
                                      </a:cubicBezTo>
                                      <a:cubicBezTo>
                                        <a:pt x="17264" y="12547"/>
                                        <a:pt x="17345" y="12785"/>
                                        <a:pt x="17345" y="13024"/>
                                      </a:cubicBezTo>
                                      <a:lnTo>
                                        <a:pt x="12682" y="12666"/>
                                      </a:lnTo>
                                      <a:lnTo>
                                        <a:pt x="10064" y="8489"/>
                                      </a:lnTo>
                                      <a:cubicBezTo>
                                        <a:pt x="9818" y="8131"/>
                                        <a:pt x="9818" y="7654"/>
                                        <a:pt x="10064" y="7296"/>
                                      </a:cubicBezTo>
                                      <a:cubicBezTo>
                                        <a:pt x="10145" y="7177"/>
                                        <a:pt x="10145" y="7177"/>
                                        <a:pt x="10227" y="7057"/>
                                      </a:cubicBezTo>
                                      <a:cubicBezTo>
                                        <a:pt x="10391" y="6938"/>
                                        <a:pt x="10555" y="6938"/>
                                        <a:pt x="10718" y="7057"/>
                                      </a:cubicBezTo>
                                      <a:lnTo>
                                        <a:pt x="12845" y="8131"/>
                                      </a:lnTo>
                                      <a:cubicBezTo>
                                        <a:pt x="13909" y="8728"/>
                                        <a:pt x="15055" y="8012"/>
                                        <a:pt x="15464" y="6461"/>
                                      </a:cubicBezTo>
                                      <a:cubicBezTo>
                                        <a:pt x="15709" y="5625"/>
                                        <a:pt x="15627" y="4790"/>
                                        <a:pt x="15382" y="4074"/>
                                      </a:cubicBezTo>
                                      <a:cubicBezTo>
                                        <a:pt x="15136" y="3477"/>
                                        <a:pt x="14809" y="2880"/>
                                        <a:pt x="14318" y="2642"/>
                                      </a:cubicBezTo>
                                      <a:lnTo>
                                        <a:pt x="10309" y="255"/>
                                      </a:lnTo>
                                      <a:cubicBezTo>
                                        <a:pt x="9573" y="-103"/>
                                        <a:pt x="8836" y="-103"/>
                                        <a:pt x="8100" y="374"/>
                                      </a:cubicBezTo>
                                      <a:lnTo>
                                        <a:pt x="5973" y="1926"/>
                                      </a:lnTo>
                                      <a:cubicBezTo>
                                        <a:pt x="5809" y="2045"/>
                                        <a:pt x="5727" y="2045"/>
                                        <a:pt x="5564" y="2045"/>
                                      </a:cubicBezTo>
                                      <a:lnTo>
                                        <a:pt x="4500" y="2164"/>
                                      </a:lnTo>
                                      <a:cubicBezTo>
                                        <a:pt x="4418" y="1687"/>
                                        <a:pt x="4255" y="1329"/>
                                        <a:pt x="4009" y="1090"/>
                                      </a:cubicBezTo>
                                      <a:cubicBezTo>
                                        <a:pt x="3682" y="732"/>
                                        <a:pt x="3273" y="494"/>
                                        <a:pt x="2945" y="613"/>
                                      </a:cubicBezTo>
                                      <a:lnTo>
                                        <a:pt x="491" y="971"/>
                                      </a:lnTo>
                                      <a:cubicBezTo>
                                        <a:pt x="245" y="971"/>
                                        <a:pt x="0" y="1329"/>
                                        <a:pt x="0" y="1806"/>
                                      </a:cubicBezTo>
                                      <a:cubicBezTo>
                                        <a:pt x="0" y="2284"/>
                                        <a:pt x="245" y="2522"/>
                                        <a:pt x="573" y="2522"/>
                                      </a:cubicBezTo>
                                      <a:lnTo>
                                        <a:pt x="3027" y="2164"/>
                                      </a:lnTo>
                                      <a:cubicBezTo>
                                        <a:pt x="3109" y="2164"/>
                                        <a:pt x="3273" y="2164"/>
                                        <a:pt x="3355" y="2284"/>
                                      </a:cubicBezTo>
                                      <a:cubicBezTo>
                                        <a:pt x="3436" y="2403"/>
                                        <a:pt x="3518" y="2522"/>
                                        <a:pt x="3518" y="2761"/>
                                      </a:cubicBezTo>
                                      <a:lnTo>
                                        <a:pt x="4009" y="13263"/>
                                      </a:ln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lnTo>
                                        <a:pt x="4009" y="13382"/>
                                      </a:lnTo>
                                      <a:cubicBezTo>
                                        <a:pt x="4009" y="13740"/>
                                        <a:pt x="3845" y="14098"/>
                                        <a:pt x="3600" y="14098"/>
                                      </a:cubicBezTo>
                                      <a:lnTo>
                                        <a:pt x="1064" y="14456"/>
                                      </a:lnTo>
                                      <a:cubicBezTo>
                                        <a:pt x="818" y="14456"/>
                                        <a:pt x="573" y="14814"/>
                                        <a:pt x="573" y="15291"/>
                                      </a:cubicBezTo>
                                      <a:cubicBezTo>
                                        <a:pt x="573" y="15649"/>
                                        <a:pt x="818" y="16007"/>
                                        <a:pt x="1145" y="16007"/>
                                      </a:cubicBezTo>
                                      <a:lnTo>
                                        <a:pt x="3682" y="15649"/>
                                      </a:lnTo>
                                      <a:cubicBezTo>
                                        <a:pt x="4336" y="15530"/>
                                        <a:pt x="4827" y="14933"/>
                                        <a:pt x="4991" y="13979"/>
                                      </a:cubicBezTo>
                                      <a:lnTo>
                                        <a:pt x="6545" y="13859"/>
                                      </a:lnTo>
                                      <a:cubicBezTo>
                                        <a:pt x="6791" y="13859"/>
                                        <a:pt x="7036" y="13979"/>
                                        <a:pt x="7282" y="14217"/>
                                      </a:cubicBezTo>
                                      <a:lnTo>
                                        <a:pt x="9082" y="16246"/>
                                      </a:lnTo>
                                      <a:cubicBezTo>
                                        <a:pt x="9327" y="16485"/>
                                        <a:pt x="9655" y="16365"/>
                                        <a:pt x="9818" y="16127"/>
                                      </a:cubicBezTo>
                                      <a:cubicBezTo>
                                        <a:pt x="9982" y="15769"/>
                                        <a:pt x="9900" y="15291"/>
                                        <a:pt x="9736" y="15053"/>
                                      </a:cubicBezTo>
                                      <a:lnTo>
                                        <a:pt x="7936" y="13024"/>
                                      </a:lnTo>
                                      <a:cubicBezTo>
                                        <a:pt x="7527" y="12547"/>
                                        <a:pt x="7036" y="12427"/>
                                        <a:pt x="6545" y="12427"/>
                                      </a:cubicBezTo>
                                      <a:lnTo>
                                        <a:pt x="4991" y="12547"/>
                                      </a:lnTo>
                                      <a:lnTo>
                                        <a:pt x="4582" y="3954"/>
                                      </a:lnTo>
                                      <a:lnTo>
                                        <a:pt x="5564" y="3835"/>
                                      </a:lnTo>
                                      <a:cubicBezTo>
                                        <a:pt x="5809" y="3835"/>
                                        <a:pt x="6136" y="3716"/>
                                        <a:pt x="6382" y="3477"/>
                                      </a:cubicBezTo>
                                      <a:lnTo>
                                        <a:pt x="8509" y="1926"/>
                                      </a:lnTo>
                                      <a:cubicBezTo>
                                        <a:pt x="8918" y="1568"/>
                                        <a:pt x="9409" y="1568"/>
                                        <a:pt x="9818" y="1806"/>
                                      </a:cubicBezTo>
                                      <a:lnTo>
                                        <a:pt x="13827" y="4193"/>
                                      </a:lnTo>
                                      <a:cubicBezTo>
                                        <a:pt x="14073" y="4312"/>
                                        <a:pt x="14236" y="4551"/>
                                        <a:pt x="14318" y="4909"/>
                                      </a:cubicBezTo>
                                      <a:cubicBezTo>
                                        <a:pt x="14482" y="5267"/>
                                        <a:pt x="14482" y="5745"/>
                                        <a:pt x="14318" y="6103"/>
                                      </a:cubicBezTo>
                                      <a:cubicBezTo>
                                        <a:pt x="14155" y="6819"/>
                                        <a:pt x="13500" y="7177"/>
                                        <a:pt x="13009" y="6938"/>
                                      </a:cubicBezTo>
                                      <a:cubicBezTo>
                                        <a:pt x="13009" y="6938"/>
                                        <a:pt x="13009" y="6938"/>
                                        <a:pt x="13009" y="6938"/>
                                      </a:cubicBezTo>
                                      <a:lnTo>
                                        <a:pt x="10882" y="5864"/>
                                      </a:lnTo>
                                      <a:cubicBezTo>
                                        <a:pt x="10473" y="5625"/>
                                        <a:pt x="9982" y="5625"/>
                                        <a:pt x="9573" y="5983"/>
                                      </a:cubicBezTo>
                                      <a:cubicBezTo>
                                        <a:pt x="9409" y="6103"/>
                                        <a:pt x="9164" y="6341"/>
                                        <a:pt x="9082" y="6580"/>
                                      </a:cubicBezTo>
                                      <a:cubicBezTo>
                                        <a:pt x="8509" y="7535"/>
                                        <a:pt x="8591" y="8847"/>
                                        <a:pt x="9082" y="9802"/>
                                      </a:cubicBezTo>
                                      <a:lnTo>
                                        <a:pt x="13173" y="16365"/>
                                      </a:lnTo>
                                      <a:cubicBezTo>
                                        <a:pt x="13582" y="17082"/>
                                        <a:pt x="14155" y="17559"/>
                                        <a:pt x="14727" y="17559"/>
                                      </a:cubicBezTo>
                                      <a:lnTo>
                                        <a:pt x="19391" y="17917"/>
                                      </a:lnTo>
                                      <a:cubicBezTo>
                                        <a:pt x="19636" y="17917"/>
                                        <a:pt x="19800" y="18036"/>
                                        <a:pt x="19964" y="18275"/>
                                      </a:cubicBezTo>
                                      <a:cubicBezTo>
                                        <a:pt x="20127" y="18514"/>
                                        <a:pt x="20209" y="18752"/>
                                        <a:pt x="20127" y="19110"/>
                                      </a:cubicBezTo>
                                      <a:cubicBezTo>
                                        <a:pt x="20127" y="19468"/>
                                        <a:pt x="20045" y="19707"/>
                                        <a:pt x="19882" y="19946"/>
                                      </a:cubicBezTo>
                                      <a:cubicBezTo>
                                        <a:pt x="19718" y="20184"/>
                                        <a:pt x="19555" y="20304"/>
                                        <a:pt x="19309" y="20184"/>
                                      </a:cubicBezTo>
                                      <a:lnTo>
                                        <a:pt x="14400" y="19707"/>
                                      </a:lnTo>
                                      <a:cubicBezTo>
                                        <a:pt x="14155" y="19707"/>
                                        <a:pt x="13991" y="19588"/>
                                        <a:pt x="13745" y="19349"/>
                                      </a:cubicBezTo>
                                      <a:lnTo>
                                        <a:pt x="11782" y="16604"/>
                                      </a:lnTo>
                                      <a:cubicBezTo>
                                        <a:pt x="11536" y="16366"/>
                                        <a:pt x="11209" y="16485"/>
                                        <a:pt x="11045" y="16724"/>
                                      </a:cubicBezTo>
                                      <a:cubicBezTo>
                                        <a:pt x="10882" y="17082"/>
                                        <a:pt x="10964" y="17559"/>
                                        <a:pt x="11127" y="17798"/>
                                      </a:cubicBezTo>
                                      <a:lnTo>
                                        <a:pt x="13500" y="20423"/>
                                      </a:lnTo>
                                      <a:cubicBezTo>
                                        <a:pt x="13827" y="20781"/>
                                        <a:pt x="14236" y="21020"/>
                                        <a:pt x="14645" y="21020"/>
                                      </a:cubicBezTo>
                                      <a:lnTo>
                                        <a:pt x="19555" y="21497"/>
                                      </a:lnTo>
                                      <a:cubicBezTo>
                                        <a:pt x="20045" y="21497"/>
                                        <a:pt x="20536" y="21258"/>
                                        <a:pt x="20864" y="20781"/>
                                      </a:cubicBezTo>
                                      <a:cubicBezTo>
                                        <a:pt x="21355" y="20304"/>
                                        <a:pt x="21600" y="19707"/>
                                        <a:pt x="21600" y="18991"/>
                                      </a:cubicBezTo>
                                      <a:close/>
                                      <a:moveTo>
                                        <a:pt x="15218" y="15649"/>
                                      </a:moveTo>
                                      <a:cubicBezTo>
                                        <a:pt x="14891" y="15649"/>
                                        <a:pt x="14564" y="15411"/>
                                        <a:pt x="14400" y="15053"/>
                                      </a:cubicBezTo>
                                      <a:cubicBezTo>
                                        <a:pt x="14400" y="15053"/>
                                        <a:pt x="14400" y="15053"/>
                                        <a:pt x="14400" y="15053"/>
                                      </a:cubicBezTo>
                                      <a:lnTo>
                                        <a:pt x="13909" y="14217"/>
                                      </a:lnTo>
                                      <a:lnTo>
                                        <a:pt x="18491" y="14575"/>
                                      </a:lnTo>
                                      <a:cubicBezTo>
                                        <a:pt x="18736" y="14575"/>
                                        <a:pt x="18900" y="14695"/>
                                        <a:pt x="19064" y="14933"/>
                                      </a:cubicBezTo>
                                      <a:cubicBezTo>
                                        <a:pt x="19227" y="15172"/>
                                        <a:pt x="19309" y="15411"/>
                                        <a:pt x="19227" y="15769"/>
                                      </a:cubicBezTo>
                                      <a:cubicBezTo>
                                        <a:pt x="19227" y="15769"/>
                                        <a:pt x="19227" y="15888"/>
                                        <a:pt x="19227" y="15888"/>
                                      </a:cubicBezTo>
                                      <a:lnTo>
                                        <a:pt x="15218" y="156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53" name="Shape"/>
                              <wps:cNvSpPr/>
                              <wps:spPr>
                                <a:xfrm>
                                  <a:off x="279400" y="0"/>
                                  <a:ext cx="329177" cy="23004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533" h="21498" extrusionOk="0">
                                      <a:moveTo>
                                        <a:pt x="21517" y="19701"/>
                                      </a:moveTo>
                                      <a:cubicBezTo>
                                        <a:pt x="21517" y="19345"/>
                                        <a:pt x="21268" y="18989"/>
                                        <a:pt x="20935" y="18989"/>
                                      </a:cubicBezTo>
                                      <a:lnTo>
                                        <a:pt x="18443" y="19345"/>
                                      </a:lnTo>
                                      <a:cubicBezTo>
                                        <a:pt x="18360" y="19345"/>
                                        <a:pt x="18194" y="19345"/>
                                        <a:pt x="18111" y="19226"/>
                                      </a:cubicBezTo>
                                      <a:cubicBezTo>
                                        <a:pt x="18028" y="19108"/>
                                        <a:pt x="17945" y="18989"/>
                                        <a:pt x="17945" y="18752"/>
                                      </a:cubicBezTo>
                                      <a:lnTo>
                                        <a:pt x="17945" y="18396"/>
                                      </a:ln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lnTo>
                                        <a:pt x="17446" y="8308"/>
                                      </a:lnTo>
                                      <a:cubicBezTo>
                                        <a:pt x="17446" y="7952"/>
                                        <a:pt x="17612" y="7596"/>
                                        <a:pt x="17862" y="7596"/>
                                      </a:cubicBezTo>
                                      <a:lnTo>
                                        <a:pt x="20437" y="7240"/>
                                      </a:lnTo>
                                      <a:cubicBezTo>
                                        <a:pt x="20686" y="7240"/>
                                        <a:pt x="20935" y="6884"/>
                                        <a:pt x="20935" y="6409"/>
                                      </a:cubicBezTo>
                                      <a:cubicBezTo>
                                        <a:pt x="20935" y="6053"/>
                                        <a:pt x="20686" y="5697"/>
                                        <a:pt x="20354" y="5697"/>
                                      </a:cubicBezTo>
                                      <a:lnTo>
                                        <a:pt x="17778" y="6053"/>
                                      </a:lnTo>
                                      <a:cubicBezTo>
                                        <a:pt x="17114" y="6171"/>
                                        <a:pt x="16615" y="6765"/>
                                        <a:pt x="16449" y="7596"/>
                                      </a:cubicBezTo>
                                      <a:lnTo>
                                        <a:pt x="14788" y="7714"/>
                                      </a:lnTo>
                                      <a:cubicBezTo>
                                        <a:pt x="14538" y="7714"/>
                                        <a:pt x="14289" y="7596"/>
                                        <a:pt x="14040" y="7358"/>
                                      </a:cubicBezTo>
                                      <a:lnTo>
                                        <a:pt x="11963" y="5103"/>
                                      </a:lnTo>
                                      <a:cubicBezTo>
                                        <a:pt x="11714" y="4866"/>
                                        <a:pt x="11382" y="4985"/>
                                        <a:pt x="11215" y="5222"/>
                                      </a:cubicBezTo>
                                      <a:cubicBezTo>
                                        <a:pt x="11132" y="5459"/>
                                        <a:pt x="11049" y="5815"/>
                                        <a:pt x="11132" y="6053"/>
                                      </a:cubicBezTo>
                                      <a:cubicBezTo>
                                        <a:pt x="11132" y="6171"/>
                                        <a:pt x="11215" y="6290"/>
                                        <a:pt x="11298" y="6290"/>
                                      </a:cubicBezTo>
                                      <a:lnTo>
                                        <a:pt x="13375" y="8545"/>
                                      </a:lnTo>
                                      <a:cubicBezTo>
                                        <a:pt x="13791" y="9020"/>
                                        <a:pt x="14289" y="9138"/>
                                        <a:pt x="14788" y="9138"/>
                                      </a:cubicBezTo>
                                      <a:lnTo>
                                        <a:pt x="16366" y="9020"/>
                                      </a:lnTo>
                                      <a:lnTo>
                                        <a:pt x="16782" y="17565"/>
                                      </a:lnTo>
                                      <a:lnTo>
                                        <a:pt x="15785" y="17684"/>
                                      </a:lnTo>
                                      <a:cubicBezTo>
                                        <a:pt x="15535" y="17684"/>
                                        <a:pt x="15203" y="17802"/>
                                        <a:pt x="14954" y="18040"/>
                                      </a:cubicBezTo>
                                      <a:lnTo>
                                        <a:pt x="12794" y="19582"/>
                                      </a:lnTo>
                                      <a:cubicBezTo>
                                        <a:pt x="12378" y="19938"/>
                                        <a:pt x="11880" y="19938"/>
                                        <a:pt x="11465" y="19701"/>
                                      </a:cubicBezTo>
                                      <a:lnTo>
                                        <a:pt x="7394" y="17327"/>
                                      </a:lnTo>
                                      <a:cubicBezTo>
                                        <a:pt x="7145" y="17209"/>
                                        <a:pt x="6978" y="16971"/>
                                        <a:pt x="6895" y="16615"/>
                                      </a:cubicBezTo>
                                      <a:cubicBezTo>
                                        <a:pt x="6729" y="16259"/>
                                        <a:pt x="6729" y="15785"/>
                                        <a:pt x="6895" y="15429"/>
                                      </a:cubicBezTo>
                                      <a:cubicBezTo>
                                        <a:pt x="7062" y="14716"/>
                                        <a:pt x="7726" y="14360"/>
                                        <a:pt x="8225" y="14598"/>
                                      </a:cubicBezTo>
                                      <a:cubicBezTo>
                                        <a:pt x="8225" y="14598"/>
                                        <a:pt x="8225" y="14598"/>
                                        <a:pt x="8225" y="14598"/>
                                      </a:cubicBezTo>
                                      <a:lnTo>
                                        <a:pt x="10385" y="15666"/>
                                      </a:lnTo>
                                      <a:cubicBezTo>
                                        <a:pt x="10800" y="15903"/>
                                        <a:pt x="11298" y="15903"/>
                                        <a:pt x="11714" y="15547"/>
                                      </a:cubicBezTo>
                                      <a:cubicBezTo>
                                        <a:pt x="11880" y="15429"/>
                                        <a:pt x="12129" y="15191"/>
                                        <a:pt x="12212" y="14954"/>
                                      </a:cubicBezTo>
                                      <a:cubicBezTo>
                                        <a:pt x="12794" y="14004"/>
                                        <a:pt x="12711" y="12699"/>
                                        <a:pt x="12212" y="11749"/>
                                      </a:cubicBezTo>
                                      <a:lnTo>
                                        <a:pt x="8058" y="5222"/>
                                      </a:lnTo>
                                      <a:cubicBezTo>
                                        <a:pt x="7643" y="4510"/>
                                        <a:pt x="7062" y="4035"/>
                                        <a:pt x="6480" y="4035"/>
                                      </a:cubicBezTo>
                                      <a:lnTo>
                                        <a:pt x="1745" y="3679"/>
                                      </a:lnTo>
                                      <a:cubicBezTo>
                                        <a:pt x="1495" y="3679"/>
                                        <a:pt x="1329" y="3560"/>
                                        <a:pt x="1163" y="3323"/>
                                      </a:cubicBezTo>
                                      <a:cubicBezTo>
                                        <a:pt x="997" y="3086"/>
                                        <a:pt x="914" y="2848"/>
                                        <a:pt x="997" y="2492"/>
                                      </a:cubicBezTo>
                                      <a:cubicBezTo>
                                        <a:pt x="997" y="2136"/>
                                        <a:pt x="1080" y="1899"/>
                                        <a:pt x="1246" y="1662"/>
                                      </a:cubicBezTo>
                                      <a:cubicBezTo>
                                        <a:pt x="1412" y="1424"/>
                                        <a:pt x="1578" y="1305"/>
                                        <a:pt x="1828" y="1424"/>
                                      </a:cubicBezTo>
                                      <a:lnTo>
                                        <a:pt x="6812" y="1899"/>
                                      </a:lnTo>
                                      <a:cubicBezTo>
                                        <a:pt x="7062" y="1899"/>
                                        <a:pt x="7228" y="2018"/>
                                        <a:pt x="7477" y="2255"/>
                                      </a:cubicBezTo>
                                      <a:lnTo>
                                        <a:pt x="9720" y="4629"/>
                                      </a:lnTo>
                                      <a:cubicBezTo>
                                        <a:pt x="9969" y="4866"/>
                                        <a:pt x="10302" y="4747"/>
                                        <a:pt x="10468" y="4510"/>
                                      </a:cubicBezTo>
                                      <a:cubicBezTo>
                                        <a:pt x="10634" y="4154"/>
                                        <a:pt x="10551" y="3679"/>
                                        <a:pt x="10385" y="3442"/>
                                      </a:cubicBezTo>
                                      <a:lnTo>
                                        <a:pt x="8142" y="1068"/>
                                      </a:lnTo>
                                      <a:cubicBezTo>
                                        <a:pt x="7809" y="712"/>
                                        <a:pt x="7394" y="475"/>
                                        <a:pt x="6978" y="475"/>
                                      </a:cubicBezTo>
                                      <a:lnTo>
                                        <a:pt x="1994" y="0"/>
                                      </a:lnTo>
                                      <a:cubicBezTo>
                                        <a:pt x="1495" y="0"/>
                                        <a:pt x="997" y="237"/>
                                        <a:pt x="665" y="712"/>
                                      </a:cubicBezTo>
                                      <a:cubicBezTo>
                                        <a:pt x="332" y="1187"/>
                                        <a:pt x="83" y="1780"/>
                                        <a:pt x="0" y="2492"/>
                                      </a:cubicBezTo>
                                      <a:cubicBezTo>
                                        <a:pt x="0" y="2967"/>
                                        <a:pt x="83" y="3442"/>
                                        <a:pt x="166" y="3798"/>
                                      </a:cubicBezTo>
                                      <a:cubicBezTo>
                                        <a:pt x="249" y="4035"/>
                                        <a:pt x="332" y="4154"/>
                                        <a:pt x="415" y="4391"/>
                                      </a:cubicBezTo>
                                      <a:cubicBezTo>
                                        <a:pt x="665" y="4866"/>
                                        <a:pt x="997" y="5103"/>
                                        <a:pt x="1412" y="5222"/>
                                      </a:cubicBezTo>
                                      <a:cubicBezTo>
                                        <a:pt x="1412" y="5341"/>
                                        <a:pt x="1412" y="5341"/>
                                        <a:pt x="1412" y="5459"/>
                                      </a:cubicBezTo>
                                      <a:cubicBezTo>
                                        <a:pt x="1412" y="5934"/>
                                        <a:pt x="1495" y="6409"/>
                                        <a:pt x="1578" y="6765"/>
                                      </a:cubicBezTo>
                                      <a:cubicBezTo>
                                        <a:pt x="1662" y="7002"/>
                                        <a:pt x="1745" y="7121"/>
                                        <a:pt x="1828" y="7358"/>
                                      </a:cubicBezTo>
                                      <a:cubicBezTo>
                                        <a:pt x="2160" y="7833"/>
                                        <a:pt x="2575" y="8189"/>
                                        <a:pt x="3074" y="8189"/>
                                      </a:cubicBezTo>
                                      <a:cubicBezTo>
                                        <a:pt x="3074" y="8545"/>
                                        <a:pt x="3157" y="9020"/>
                                        <a:pt x="3240" y="9376"/>
                                      </a:cubicBezTo>
                                      <a:cubicBezTo>
                                        <a:pt x="3323" y="9613"/>
                                        <a:pt x="3406" y="9732"/>
                                        <a:pt x="3489" y="9969"/>
                                      </a:cubicBezTo>
                                      <a:cubicBezTo>
                                        <a:pt x="3822" y="10444"/>
                                        <a:pt x="4237" y="10800"/>
                                        <a:pt x="4735" y="10919"/>
                                      </a:cubicBezTo>
                                      <a:lnTo>
                                        <a:pt x="8308" y="11275"/>
                                      </a:lnTo>
                                      <a:cubicBezTo>
                                        <a:pt x="8557" y="11275"/>
                                        <a:pt x="8806" y="11037"/>
                                        <a:pt x="8889" y="10563"/>
                                      </a:cubicBezTo>
                                      <a:cubicBezTo>
                                        <a:pt x="8889" y="10207"/>
                                        <a:pt x="8723" y="9851"/>
                                        <a:pt x="8391" y="9732"/>
                                      </a:cubicBezTo>
                                      <a:lnTo>
                                        <a:pt x="4818" y="9376"/>
                                      </a:lnTo>
                                      <a:cubicBezTo>
                                        <a:pt x="4569" y="9376"/>
                                        <a:pt x="4403" y="9257"/>
                                        <a:pt x="4237" y="9020"/>
                                      </a:cubicBezTo>
                                      <a:cubicBezTo>
                                        <a:pt x="4154" y="8901"/>
                                        <a:pt x="4071" y="8664"/>
                                        <a:pt x="4071" y="8426"/>
                                      </a:cubicBezTo>
                                      <a:lnTo>
                                        <a:pt x="8806" y="8782"/>
                                      </a:lnTo>
                                      <a:lnTo>
                                        <a:pt x="11465" y="12936"/>
                                      </a:lnTo>
                                      <a:cubicBezTo>
                                        <a:pt x="11714" y="13292"/>
                                        <a:pt x="11714" y="13767"/>
                                        <a:pt x="11465" y="14123"/>
                                      </a:cubicBezTo>
                                      <a:cubicBezTo>
                                        <a:pt x="11382" y="14360"/>
                                        <a:pt x="11298" y="14479"/>
                                        <a:pt x="11215" y="14479"/>
                                      </a:cubicBezTo>
                                      <a:cubicBezTo>
                                        <a:pt x="11049" y="14598"/>
                                        <a:pt x="10883" y="14598"/>
                                        <a:pt x="10717" y="14479"/>
                                      </a:cubicBezTo>
                                      <a:lnTo>
                                        <a:pt x="8557" y="13411"/>
                                      </a:lnTo>
                                      <a:cubicBezTo>
                                        <a:pt x="7477" y="12818"/>
                                        <a:pt x="6314" y="13530"/>
                                        <a:pt x="5898" y="15073"/>
                                      </a:cubicBezTo>
                                      <a:cubicBezTo>
                                        <a:pt x="5649" y="15903"/>
                                        <a:pt x="5732" y="16734"/>
                                        <a:pt x="5982" y="17446"/>
                                      </a:cubicBezTo>
                                      <a:cubicBezTo>
                                        <a:pt x="6231" y="18040"/>
                                        <a:pt x="6563" y="18633"/>
                                        <a:pt x="7062" y="18870"/>
                                      </a:cubicBezTo>
                                      <a:lnTo>
                                        <a:pt x="11132" y="21244"/>
                                      </a:lnTo>
                                      <a:cubicBezTo>
                                        <a:pt x="11880" y="21600"/>
                                        <a:pt x="12628" y="21600"/>
                                        <a:pt x="13375" y="21125"/>
                                      </a:cubicBezTo>
                                      <a:lnTo>
                                        <a:pt x="15535" y="19582"/>
                                      </a:lnTo>
                                      <a:cubicBezTo>
                                        <a:pt x="15702" y="19464"/>
                                        <a:pt x="15785" y="19464"/>
                                        <a:pt x="15951" y="19464"/>
                                      </a:cubicBezTo>
                                      <a:lnTo>
                                        <a:pt x="16948" y="19345"/>
                                      </a:lnTo>
                                      <a:cubicBezTo>
                                        <a:pt x="16948" y="19464"/>
                                        <a:pt x="17031" y="19582"/>
                                        <a:pt x="17031" y="19820"/>
                                      </a:cubicBezTo>
                                      <a:cubicBezTo>
                                        <a:pt x="17114" y="20057"/>
                                        <a:pt x="17280" y="20295"/>
                                        <a:pt x="17446" y="20532"/>
                                      </a:cubicBezTo>
                                      <a:cubicBezTo>
                                        <a:pt x="17778" y="20888"/>
                                        <a:pt x="18194" y="21125"/>
                                        <a:pt x="18526" y="21007"/>
                                      </a:cubicBezTo>
                                      <a:lnTo>
                                        <a:pt x="21018" y="20651"/>
                                      </a:lnTo>
                                      <a:cubicBezTo>
                                        <a:pt x="21351" y="20413"/>
                                        <a:pt x="21600" y="20057"/>
                                        <a:pt x="21517" y="19701"/>
                                      </a:cubicBezTo>
                                      <a:close/>
                                      <a:moveTo>
                                        <a:pt x="3157" y="6883"/>
                                      </a:moveTo>
                                      <a:cubicBezTo>
                                        <a:pt x="2908" y="6883"/>
                                        <a:pt x="2742" y="6765"/>
                                        <a:pt x="2575" y="6527"/>
                                      </a:cubicBezTo>
                                      <a:cubicBezTo>
                                        <a:pt x="2409" y="6290"/>
                                        <a:pt x="2326" y="6053"/>
                                        <a:pt x="2409" y="5697"/>
                                      </a:cubicBezTo>
                                      <a:cubicBezTo>
                                        <a:pt x="2409" y="5697"/>
                                        <a:pt x="2409" y="5578"/>
                                        <a:pt x="2409" y="5578"/>
                                      </a:cubicBezTo>
                                      <a:lnTo>
                                        <a:pt x="6480" y="5934"/>
                                      </a:lnTo>
                                      <a:cubicBezTo>
                                        <a:pt x="6812" y="5934"/>
                                        <a:pt x="7145" y="6171"/>
                                        <a:pt x="7311" y="6527"/>
                                      </a:cubicBezTo>
                                      <a:cubicBezTo>
                                        <a:pt x="7311" y="6527"/>
                                        <a:pt x="7311" y="6527"/>
                                        <a:pt x="7311" y="6527"/>
                                      </a:cubicBezTo>
                                      <a:lnTo>
                                        <a:pt x="7809" y="7358"/>
                                      </a:lnTo>
                                      <a:lnTo>
                                        <a:pt x="3157" y="68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DDE486" id="Group 1" o:spid="_x0000_s1026" alt="&quot;&quot;" style="width:228.5pt;height:31pt;mso-position-horizontal-relative:char;mso-position-vertical-relative:line" coordsize="29019,3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">
                      <v:shape id="Shape" o:spid="_x0000_s1027" style="position:absolute;left:7238;width:13348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" path="m4172,8088r781,l4953,4472r-781,l4172,8088xm4172,21600r781,l4953,17984r-781,l4172,21600xm4172,3616r781,l4953,,4172,r,3616xm4172,17128r781,l4953,13512r-781,l4172,17128xm4172,12656r781,l4953,9040r-781,l4172,12656xm5200,3616r781,l5981,,5200,r,3616xm5200,21600r781,l5981,17984r-781,l5200,21600xm5200,8088r781,l5981,4472r-781,l5200,8088xm5200,12656r781,l5981,9040r-781,l5200,12656xm5200,17128r781,l5981,13512r-781,l5200,17128xm6248,8088r781,l7029,4472r-781,l6248,8088xm6248,3616r781,l7029,,6248,r,3616xm6248,21600r781,l7029,17984r-781,l6248,21600xm6248,17128r781,l7029,13512r-781,l6248,17128xm6248,12656r781,l7029,9040r-781,l6248,12656xm7296,12656r781,l8077,9040r-781,l7296,12656xm7296,8088r781,l8077,4472r-781,l7296,8088xm7296,17128r781,l8077,13512r-781,l7296,17128xm7296,3616r781,l8077,,7296,r,3616xm7296,21600r781,l8077,17984r-781,l7296,21600xm8324,3616r780,l9104,,8324,r,3616xm8324,8088r780,l9104,4472r-780,l8324,8088xm8324,12656r780,l9104,9040r-780,l8324,12656xm8324,21600r780,l9104,17984r-780,l8324,21600xm8324,17128r780,l9104,13512r-780,l8324,17128xm,3616r781,l781,,,,,3616xm,12656r781,l781,9040,,9040r,3616xm,8088r781,l781,4472,,4472,,8088xm,21600r781,l781,17984r-781,l,21600xm,17128r781,l781,13512r-781,l,17128xm1048,21600r781,l1829,17984r-781,l1048,21600xm1048,17128r781,l1829,13512r-781,l1048,17128xm1048,8088r781,l1829,4472r-781,l1048,8088xm1048,3616r781,l1829,,1048,r,3616xm1048,12656r781,l1829,9040r-781,l1048,12656xm2076,12656r781,l2857,9040r-781,l2076,12656xm2076,21600r781,l2857,17984r-781,l2076,21600xm2076,3616r781,l2857,,2076,r,3616xm2076,8088r781,l2857,4472r-781,l2076,8088xm2076,17128r781,l2857,13512r-781,l2076,17128xm3124,12656r781,l3905,9040r-781,l3124,12656xm3124,17128r781,l3905,13512r-781,l3124,17128xm3124,8088r781,l3905,4472r-781,l3124,8088xm3124,3616r781,l3905,,3124,r,3616xm3124,21600r781,l3905,17984r-781,l3124,21600xm9372,17128r781,l10153,13512r-781,l9372,17128xm9372,8088r781,l10153,4472r-781,l9372,8088xm9372,21600r781,l10153,17984r-781,l9372,21600xm9372,3616r781,l10153,,9372,r,3616xm9372,12656r781,l10153,9040r-781,l9372,12656xm10420,3616r781,l11201,r-781,l10420,3616xm10420,17128r781,l11201,13512r-781,l10420,17128xm10420,21600r781,l11201,17984r-781,l10420,21600xm10420,12656r781,l11201,9040r-781,l10420,12656xm10420,8088r781,l11201,4472r-781,l10420,8088xm11447,3616r781,l12228,r-781,l11447,3616xm11447,8088r781,l12228,4472r-781,l11447,8088xm11447,12656r781,l12228,9040r-781,l11447,12656xm11447,17128r781,l12228,13512r-781,l11447,17128xm11447,21600r781,l12228,17984r-781,l11447,21600xm12496,3616r780,l13276,r-780,l12496,3616xm12496,8088r780,l13276,4472r-780,l12496,8088xm12496,21600r780,l13276,17984r-780,l12496,21600xm12496,12656r780,l13276,9040r-780,l12496,12656xm12496,17128r780,l13276,13512r-780,l12496,17128xm13544,3616r781,l14325,r-781,l13544,3616xm13544,8088r781,l14325,4472r-781,l13544,8088xm13544,17128r781,l14325,13512r-781,l13544,17128xm13544,12656r781,l14325,9040r-781,l13544,12656xm13544,21600r781,l14325,17984r-781,l13544,21600xm14571,3616r781,l15352,r-781,l14571,3616xm14571,8088r781,l15352,4472r-781,l14571,8088xm14571,12656r781,l15352,9040r-781,l14571,12656xm14571,21600r781,l15352,17984r-781,l14571,21600xm14571,17128r781,l15352,13512r-781,l14571,17128xm15619,8088r781,l16400,4472r-781,l15619,8088xm15619,3616r781,l16400,r-781,l15619,3616xm15619,17128r781,l16400,13512r-781,l15619,17128xm15619,21600r781,l16400,17984r-781,l15619,21600xm15619,12656r781,l16400,9040r-781,l15619,12656xm16647,3616r781,l17428,r-781,l16647,3616xm16647,8088r781,l17428,4472r-781,l16647,8088xm16647,17128r781,l17428,13512r-781,l16647,17128xm16647,21600r781,l17428,17984r-781,l16647,21600xm16647,12656r781,l17428,9040r-781,l16647,12656xm17695,12656r781,l18476,9040r-781,l17695,12656xm17695,3616r781,l18476,r-781,l17695,3616xm17695,8088r781,l18476,4472r-781,l17695,8088xm17695,17128r781,l18476,13512r-781,l17695,17128xm17695,21600r781,l18476,17984r-781,l17695,21600xm18743,12656r781,l19524,9040r-781,l18743,12656xm18743,3616r781,l19524,r-781,l18743,3616xm18743,8088r781,l19524,4472r-781,l18743,8088xm18743,21600r781,l19524,17984r-781,l18743,21600xm18743,17128r781,l19524,13512r-781,l18743,17128xm19771,12656r781,l20552,9040r-781,l19771,12656xm19771,3616r781,l20552,r-781,l19771,3616xm19771,8088r781,l20552,4472r-781,l19771,8088xm19771,21600r781,l20552,17984r-781,l19771,21600xm19771,17128r781,l20552,13512r-781,l19771,17128xm20819,12656r781,l21600,9040r-781,l20819,12656xm20819,8088r781,l21600,4472r-781,l20819,8088xm20819,r,3616l21600,3616,21600,r-781,xm20819,21600r781,l21600,17984r-781,l20819,21600xm20819,17128r781,l21600,13512r-781,l20819,17128xe" fillcolor="#4472c4 [3204]" stroked="f" strokeweight="1pt">
                        <v:stroke miterlimit="4" joinstyle="miter"/>
                        <v:path arrowok="t" o:extrusionok="f" o:connecttype="custom" o:connectlocs="667386,144146;667386,144146;667386,144146;667386,144146" o:connectangles="0,90,180,270"/>
                      </v:shape>
                      <v:shape id="Shape" o:spid="_x0000_s1028" style="position:absolute;left:20828;width:1117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" path="m,17128r9327,l9327,13512,,13512r,3616xm,21600r9327,l9327,17984,,17984r,3616xm,12656r9327,l9327,9040,,9040r,3616xm12273,12656r9327,l21600,9040r-9327,l12273,12656xm12273,4472r,3616l21600,8088r,-3616l12273,4472xm12273,21600r9327,l21600,17984r-9327,l12273,21600xm,3616r9327,l9327,,,,,3616xe" fillcolor="#4472c4 [3204]" stroked="f" strokeweight="1pt">
                        <v:fill opacity="52428f"/>
                        <v:stroke miterlimit="4" joinstyle="miter"/>
                        <v:path arrowok="t" o:extrusionok="f" o:connecttype="custom" o:connectlocs="55881,144146;55881,144146;55881,144146;55881,144146" o:connectangles="0,90,180,270"/>
                      </v:shape>
                      <v:shape id="Shape" o:spid="_x0000_s1029" style="position:absolute;left:22097;width:1766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" path="m,21600r5905,l5905,17984,,17984r,3616xm,12656r5905,l5905,9040,,9040r,3616xm,3616r5905,l5905,,,,,3616xm,17128r5905,l5905,13512,,13512r,3616xm7925,21600r5905,l13830,17984r-5905,l7925,21600xm7925,12656r5905,l13830,9040r-5905,l7925,12656xm7925,3616r5905,l13830,,7925,r,3616xm7925,8088r5905,l13830,4472r-5905,l7925,8088xm15695,r,3616l21600,3616,21600,,15695,xm15695,17128r5905,l21600,13512r-5905,l15695,17128xm15695,12656r5905,l21600,9040r-5905,l15695,12656xe" fillcolor="#4472c4 [3204]" stroked="f" strokeweight="1pt">
                        <v:fill opacity="39321f"/>
                        <v:stroke miterlimit="4" joinstyle="miter"/>
                        <v:path arrowok="t" o:extrusionok="f" o:connecttype="custom" o:connectlocs="88266,144146;88266,144146;88266,144146;88266,144146" o:connectangles="0,90,180,270"/>
                      </v:shape>
                      <v:shape id="Shape" o:spid="_x0000_s1030" style="position:absolute;left:24003;width:2413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" path="m,3616r4320,l4320,,,,,3616xm,8088r4320,l4320,4472,,4472,,8088xm,12656r4320,l4320,9040,,9040r,3616xm,21600r4320,l4320,17984,,17984r,3616xm5798,12656r4320,l10118,9040r-4320,l5798,12656xm5798,17128r4320,l10118,13512r-4320,l5798,17128xm5798,21600r4320,l10118,17984r-4320,l5798,21600xm5798,3616r4320,l10118,,5798,r,3616xm11482,17128r4320,l15802,13512r-4320,l11482,17128xm11482,8088r4320,l15802,4472r-4320,l11482,8088xm17280,r,3616l21600,3616,21600,,17280,xm17280,8088r4320,l21600,4472r-4320,l17280,8088xm17280,21600r4320,l21600,17984r-4320,l17280,21600xm17280,12656r4320,l21600,9040r-4320,l17280,12656xm17280,17128r4320,l21600,13512r-4320,l17280,17128xe" fillcolor="#4472c4 [3204]" stroked="f" strokeweight="1pt">
                        <v:fill opacity="26214f"/>
                        <v:stroke miterlimit="4" joinstyle="miter"/>
                        <v:path arrowok="t" o:extrusionok="f" o:connecttype="custom" o:connectlocs="120650,144146;120650,144146;120650,144146;120650,144146" o:connectangles="0,90,180,270"/>
                      </v:shape>
                      <v:shape id="Shape" o:spid="_x0000_s1031" style="position:absolute;left:26543;top:635;width:2413;height:228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" path="m,4560r4320,l4320,,,,,4560xm,21600r4320,l4320,17040,,17040r,4560xm5684,10320r4320,l10004,5760r-4320,l5684,10320xm5684,15960r4320,l10004,11400r-4320,l5684,15960xm17280,5640r,4560l21600,10200r,-4560l17280,5640xm17280,15960r4320,l21600,11400r-4320,l17280,15960xm11482,15960r4320,l15802,11400r-4320,l11482,15960xm11482,4560r4320,l15802,,11482,r,4560xm11482,21600r4320,l15802,17040r-4320,l11482,21600xe" fillcolor="#4472c4 [3204]" stroked="f" strokeweight="1pt">
                        <v:fill opacity="13107f"/>
                        <v:stroke miterlimit="4" joinstyle="miter"/>
                        <v:path arrowok="t" o:extrusionok="f" o:connecttype="custom" o:connectlocs="120650,114301;120650,114301;120650,114301;120650,114301" o:connectangles="0,90,180,270"/>
                      </v:shape>
                      <v:rect id="Rectangle" o:spid="_x0000_s1032" style="position:absolute;top:3683;width:29019;height:2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" fillcolor="#4472c4 [3204]" stroked="f" strokeweight="1pt">
                        <v:stroke miterlimit="4"/>
                        <v:textbox inset="3pt,3pt,3pt,3pt"/>
                      </v:rect>
                      <v:shape id="Shape" o:spid="_x0000_s1033" style="position:absolute;left:634;top:762;width:3353;height:2287;visibility:visible;mso-wrap-style:square;v-text-anchor:middle" coordsize="21600,21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" path="m21600,18991v,-716,-164,-1432,-491,-1909c20864,16604,20536,16366,20127,16246v,-119,,-119,,-238c20127,15291,19964,14575,19636,14098v-327,-477,-736,-835,-1227,-835c18409,12666,18245,12069,17918,11592v-327,-477,-736,-835,-1227,-955l13336,10399v-245,,-491,238,-572,716c12764,11234,12764,11353,12845,11473v82,238,246,358,410,358l16609,12069v246,,409,120,573,358c17264,12547,17345,12785,17345,13024r-4663,-358l10064,8489v-246,-358,-246,-835,,-1193c10145,7177,10145,7177,10227,7057v164,-119,328,-119,491,l12845,8131v1064,597,2210,-119,2619,-1670c15709,5625,15627,4790,15382,4074,15136,3477,14809,2880,14318,2642l10309,255c9573,-103,8836,-103,8100,374l5973,1926v-164,119,-246,119,-409,119l4500,2164c4418,1687,4255,1329,4009,1090,3682,732,3273,494,2945,613l491,971c245,971,,1329,,1806v,478,245,716,573,716l3027,2164v82,,246,,328,120c3436,2403,3518,2522,3518,2761r491,10502c4009,13263,4009,13263,4009,13263v,,,,,l4009,13382v,358,-164,716,-409,716l1064,14456v-246,,-491,358,-491,835c573,15649,818,16007,1145,16007r2537,-358c4336,15530,4827,14933,4991,13979r1554,-120c6791,13859,7036,13979,7282,14217r1800,2029c9327,16485,9655,16365,9818,16127v164,-358,82,-836,-82,-1074l7936,13024v-409,-477,-900,-597,-1391,-597l4991,12547,4582,3954r982,-119c5809,3835,6136,3716,6382,3477l8509,1926v409,-358,900,-358,1309,-120l13827,4193v246,119,409,358,491,716c14482,5267,14482,5745,14318,6103v-163,716,-818,1074,-1309,835c13009,6938,13009,6938,13009,6938l10882,5864v-409,-239,-900,-239,-1309,119c9409,6103,9164,6341,9082,6580v-573,955,-491,2267,,3222l13173,16365v409,717,982,1194,1554,1194l19391,17917v245,,409,119,573,358c20127,18514,20209,18752,20127,19110v,358,-82,597,-245,836c19718,20184,19555,20304,19309,20184r-4909,-477c14155,19707,13991,19588,13745,19349l11782,16604v-246,-238,-573,-119,-737,120c10882,17082,10964,17559,11127,17798r2373,2625c13827,20781,14236,21020,14645,21020r4910,477c20045,21497,20536,21258,20864,20781v491,-477,736,-1074,736,-1790xm15218,15649v-327,,-654,-238,-818,-596c14400,15053,14400,15053,14400,15053r-491,-836l18491,14575v245,,409,120,573,358c19227,15172,19309,15411,19227,15769v,,,119,,119l15218,15649xe" fillcolor="#4472c4 [3204]" stroked="f" strokeweight="1pt">
                        <v:stroke miterlimit="4" joinstyle="miter"/>
                        <v:path arrowok="t" o:extrusionok="f" o:connecttype="custom" o:connectlocs="167641,114389;167641,114389;167641,114389;167641,114389" o:connectangles="0,90,180,270"/>
                      </v:shape>
                      <v:shape id="Shape" o:spid="_x0000_s1034" style="position:absolute;left:2794;width:3291;height:2300;visibility:visible;mso-wrap-style:square;v-text-anchor:middle" coordsize="21533,21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" path="m21517,19701v,-356,-249,-712,-582,-712l18443,19345v-83,,-249,,-332,-119c18028,19108,17945,18989,17945,18752r,-356c17945,18396,17945,18396,17945,18396v,,,,,l17446,8308v,-356,166,-712,416,-712l20437,7240v249,,498,-356,498,-831c20935,6053,20686,5697,20354,5697r-2576,356c17114,6171,16615,6765,16449,7596r-1661,118c14538,7714,14289,7596,14040,7358l11963,5103v-249,-237,-581,-118,-748,119c11132,5459,11049,5815,11132,6053v,118,83,237,166,237l13375,8545v416,475,914,593,1413,593l16366,9020r416,8545l15785,17684v-250,,-582,118,-831,356l12794,19582v-416,356,-914,356,-1329,119l7394,17327v-249,-118,-416,-356,-499,-712c6729,16259,6729,15785,6895,15429v167,-713,831,-1069,1330,-831c8225,14598,8225,14598,8225,14598r2160,1068c10800,15903,11298,15903,11714,15547v166,-118,415,-356,498,-593c12794,14004,12711,12699,12212,11749l8058,5222c7643,4510,7062,4035,6480,4035l1745,3679v-250,,-416,-119,-582,-356c997,3086,914,2848,997,2492v,-356,83,-593,249,-830c1412,1424,1578,1305,1828,1424r4984,475c7062,1899,7228,2018,7477,2255l9720,4629v249,237,582,118,748,-119c10634,4154,10551,3679,10385,3442l8142,1068c7809,712,7394,475,6978,475l1994,c1495,,997,237,665,712,332,1187,83,1780,,2492v,475,83,950,166,1306c249,4035,332,4154,415,4391v250,475,582,712,997,831c1412,5341,1412,5341,1412,5459v,475,83,950,166,1306c1662,7002,1745,7121,1828,7358v332,475,747,831,1246,831c3074,8545,3157,9020,3240,9376v83,237,166,356,249,593c3822,10444,4237,10800,4735,10919r3573,356c8557,11275,8806,11037,8889,10563v,-356,-166,-712,-498,-831l4818,9376v-249,,-415,-119,-581,-356c4154,8901,4071,8664,4071,8426r4735,356l11465,12936v249,356,249,831,,1187c11382,14360,11298,14479,11215,14479v-166,119,-332,119,-498,l8557,13411v-1080,-593,-2243,119,-2659,1662c5649,15903,5732,16734,5982,17446v249,594,581,1187,1080,1424l11132,21244v748,356,1496,356,2243,-119l15535,19582v167,-118,250,-118,416,-118l16948,19345v,119,83,237,83,475c17114,20057,17280,20295,17446,20532v332,356,748,593,1080,475l21018,20651v333,-238,582,-594,499,-950xm3157,6883v-249,,-415,-118,-582,-356c2409,6290,2326,6053,2409,5697v,,,-119,,-119l6480,5934v332,,665,237,831,593c7311,6527,7311,6527,7311,6527r498,831l3157,6883xe" fillcolor="#4472c4 [3204]" stroked="f" strokeweight="1pt">
                        <v:stroke miterlimit="4" joinstyle="miter"/>
                        <v:path arrowok="t" o:extrusionok="f" o:connecttype="custom" o:connectlocs="164589,115024;164589,115024;164589,115024;164589,115024" o:connectangles="0,90,180,27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C1D68" w:rsidRPr="00186C4E" w14:paraId="6A265095" w14:textId="77777777" w:rsidTr="004C1D68">
        <w:trPr>
          <w:trHeight w:hRule="exact" w:val="1135"/>
          <w:jc w:val="center"/>
        </w:trPr>
        <w:tc>
          <w:tcPr>
            <w:tcW w:w="4867" w:type="dxa"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1ECE4745" w14:textId="77777777" w:rsidR="003A54E7" w:rsidRPr="000721CF" w:rsidRDefault="003A54E7" w:rsidP="003A54E7">
            <w:pPr>
              <w:pStyle w:val="Title"/>
              <w:rPr>
                <w:b/>
                <w:bCs/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b/>
                <w:bCs/>
                <w:sz w:val="16"/>
                <w:szCs w:val="16"/>
              </w:rPr>
              <w:t>ለልጆችዎ</w:t>
            </w:r>
            <w:proofErr w:type="spellEnd"/>
            <w:r w:rsidRPr="000721CF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b/>
                <w:bCs/>
                <w:sz w:val="16"/>
                <w:szCs w:val="16"/>
              </w:rPr>
              <w:t>አስጠኚ</w:t>
            </w:r>
            <w:proofErr w:type="spellEnd"/>
            <w:r w:rsidRPr="000721CF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b/>
                <w:bCs/>
                <w:sz w:val="16"/>
                <w:szCs w:val="16"/>
              </w:rPr>
              <w:t>ይፈልጋሉ</w:t>
            </w:r>
            <w:proofErr w:type="spellEnd"/>
            <w:r w:rsidRPr="000721CF">
              <w:rPr>
                <w:b/>
                <w:bCs/>
                <w:sz w:val="16"/>
                <w:szCs w:val="16"/>
              </w:rPr>
              <w:t>?</w:t>
            </w:r>
          </w:p>
          <w:p w14:paraId="6A90D7B6" w14:textId="00110A8B" w:rsidR="003A54E7" w:rsidRPr="008F5715" w:rsidRDefault="003A54E7" w:rsidP="003A54E7">
            <w:pPr>
              <w:pStyle w:val="Title"/>
              <w:rPr>
                <w:b/>
                <w:bCs/>
                <w:sz w:val="16"/>
                <w:szCs w:val="16"/>
              </w:rPr>
            </w:pP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ከፍተኛ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ውጤት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ባላቸው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b/>
                <w:bCs/>
                <w:sz w:val="16"/>
                <w:szCs w:val="16"/>
              </w:rPr>
              <w:t>የአዲስ</w:t>
            </w:r>
            <w:proofErr w:type="spellEnd"/>
            <w:r w:rsidRPr="000721CF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b/>
                <w:bCs/>
                <w:sz w:val="16"/>
                <w:szCs w:val="16"/>
              </w:rPr>
              <w:t>አበባ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b/>
                <w:bCs/>
                <w:sz w:val="16"/>
                <w:szCs w:val="16"/>
              </w:rPr>
              <w:t>ዩንቨርሲቲ</w:t>
            </w:r>
            <w:proofErr w:type="spellEnd"/>
            <w:r w:rsidRPr="000721CF">
              <w:rPr>
                <w:b/>
                <w:bCs/>
                <w:sz w:val="16"/>
                <w:szCs w:val="16"/>
              </w:rPr>
              <w:t xml:space="preserve"> (Addis Ababa University)</w:t>
            </w:r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በዚህ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የክረምት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ወራት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ልጆችዎን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በትምህርት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ብቁ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ለማድረግ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ከፈለጉ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ያናግሩን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>።</w:t>
            </w:r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ከ</w:t>
            </w:r>
            <w:r w:rsidRPr="008F5715">
              <w:rPr>
                <w:b/>
                <w:bCs/>
                <w:sz w:val="16"/>
                <w:szCs w:val="16"/>
              </w:rPr>
              <w:t>KG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ጀምሮ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እስከ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r w:rsidR="003C1F3E" w:rsidRPr="003C1F3E">
              <w:rPr>
                <w:b/>
                <w:bCs/>
                <w:sz w:val="18"/>
                <w:szCs w:val="18"/>
              </w:rPr>
              <w:t>12</w:t>
            </w:r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ኛ</w:t>
            </w:r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ክፍል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ድረስ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እናስጠናለን</w:t>
            </w:r>
            <w:proofErr w:type="spellEnd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።</w:t>
            </w:r>
          </w:p>
          <w:p w14:paraId="51B0636B" w14:textId="77777777" w:rsidR="003A54E7" w:rsidRPr="003A54E7" w:rsidRDefault="003A54E7" w:rsidP="003A54E7">
            <w:pPr>
              <w:pStyle w:val="Title"/>
              <w:rPr>
                <w:sz w:val="16"/>
                <w:szCs w:val="16"/>
              </w:rPr>
            </w:pPr>
            <w:r w:rsidRPr="003A54E7">
              <w:rPr>
                <w:rFonts w:ascii="Ebrima" w:hAnsi="Ebrima" w:cs="Ebrima"/>
                <w:sz w:val="16"/>
                <w:szCs w:val="16"/>
              </w:rPr>
              <w:t>ከ</w:t>
            </w:r>
            <w:r w:rsidRPr="003A54E7">
              <w:rPr>
                <w:sz w:val="16"/>
                <w:szCs w:val="16"/>
              </w:rPr>
              <w:t>KG-8</w:t>
            </w:r>
            <w:r w:rsidRPr="003A54E7">
              <w:rPr>
                <w:rFonts w:ascii="Ebrima" w:hAnsi="Ebrima" w:cs="Ebrima"/>
                <w:sz w:val="16"/>
                <w:szCs w:val="16"/>
              </w:rPr>
              <w:t>ኛ</w:t>
            </w:r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ክፍል</w:t>
            </w:r>
            <w:proofErr w:type="spellEnd"/>
          </w:p>
          <w:p w14:paraId="76E2D4D6" w14:textId="77777777" w:rsidR="003A54E7" w:rsidRPr="003A54E7" w:rsidRDefault="003A54E7" w:rsidP="003A54E7">
            <w:pPr>
              <w:pStyle w:val="Title"/>
              <w:rPr>
                <w:sz w:val="16"/>
                <w:szCs w:val="16"/>
              </w:rPr>
            </w:pPr>
            <w:r w:rsidRPr="003A54E7">
              <w:rPr>
                <w:rFonts w:ascii="Ebrima" w:hAnsi="Ebrima" w:cs="Ebrima"/>
                <w:sz w:val="16"/>
                <w:szCs w:val="16"/>
              </w:rPr>
              <w:t>ከ</w:t>
            </w:r>
            <w:r w:rsidRPr="003A54E7">
              <w:rPr>
                <w:sz w:val="16"/>
                <w:szCs w:val="16"/>
              </w:rPr>
              <w:t>9-10</w:t>
            </w:r>
            <w:r w:rsidRPr="003A54E7">
              <w:rPr>
                <w:rFonts w:ascii="Ebrima" w:hAnsi="Ebrima" w:cs="Ebrima"/>
                <w:sz w:val="16"/>
                <w:szCs w:val="16"/>
              </w:rPr>
              <w:t>ኛ</w:t>
            </w:r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ክፍል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እንዲሁም</w:t>
            </w:r>
            <w:proofErr w:type="spellEnd"/>
          </w:p>
          <w:p w14:paraId="770C1531" w14:textId="77777777" w:rsidR="003A54E7" w:rsidRPr="003A54E7" w:rsidRDefault="003A54E7" w:rsidP="003A54E7">
            <w:pPr>
              <w:pStyle w:val="Title"/>
              <w:rPr>
                <w:sz w:val="16"/>
                <w:szCs w:val="16"/>
              </w:rPr>
            </w:pPr>
            <w:r w:rsidRPr="003A54E7">
              <w:rPr>
                <w:rFonts w:ascii="Ebrima" w:hAnsi="Ebrima" w:cs="Ebrima"/>
                <w:sz w:val="16"/>
                <w:szCs w:val="16"/>
              </w:rPr>
              <w:t>ከ</w:t>
            </w:r>
            <w:r w:rsidRPr="003A54E7">
              <w:rPr>
                <w:sz w:val="16"/>
                <w:szCs w:val="16"/>
              </w:rPr>
              <w:t>11-12</w:t>
            </w:r>
            <w:r w:rsidRPr="003A54E7">
              <w:rPr>
                <w:rFonts w:ascii="Ebrima" w:hAnsi="Ebrima" w:cs="Ebrima"/>
                <w:sz w:val="16"/>
                <w:szCs w:val="16"/>
              </w:rPr>
              <w:t>ኛ</w:t>
            </w:r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ክፍል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ድረስ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እናስጠናለን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2595F7F5" w14:textId="77777777" w:rsidR="003A54E7" w:rsidRPr="003A54E7" w:rsidRDefault="003A54E7" w:rsidP="003A54E7">
            <w:pPr>
              <w:pStyle w:val="Title"/>
              <w:rPr>
                <w:sz w:val="16"/>
                <w:szCs w:val="16"/>
              </w:rPr>
            </w:pPr>
          </w:p>
          <w:p w14:paraId="05562EED" w14:textId="77777777" w:rsidR="003A54E7" w:rsidRPr="003A54E7" w:rsidRDefault="003A54E7" w:rsidP="003A54E7">
            <w:pPr>
              <w:pStyle w:val="Title"/>
              <w:rPr>
                <w:sz w:val="16"/>
                <w:szCs w:val="16"/>
              </w:rPr>
            </w:pPr>
            <w:r w:rsidRPr="003A54E7">
              <w:rPr>
                <w:sz w:val="16"/>
                <w:szCs w:val="16"/>
              </w:rPr>
              <w:t></w:t>
            </w:r>
            <w:r w:rsidRPr="003A54E7">
              <w:rPr>
                <w:sz w:val="16"/>
                <w:szCs w:val="16"/>
              </w:rPr>
              <w:tab/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ሴት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አስጠኚዎችም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አሉን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5652E10F" w14:textId="77777777" w:rsidR="003A54E7" w:rsidRPr="003A54E7" w:rsidRDefault="003A54E7" w:rsidP="003A54E7">
            <w:pPr>
              <w:pStyle w:val="Title"/>
              <w:rPr>
                <w:sz w:val="16"/>
                <w:szCs w:val="16"/>
              </w:rPr>
            </w:pPr>
            <w:r w:rsidRPr="003A54E7">
              <w:rPr>
                <w:sz w:val="16"/>
                <w:szCs w:val="16"/>
              </w:rPr>
              <w:t></w:t>
            </w:r>
            <w:r w:rsidRPr="003A54E7">
              <w:rPr>
                <w:sz w:val="16"/>
                <w:szCs w:val="16"/>
              </w:rPr>
              <w:tab/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በተጨማሪም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ለሶሻል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ሳይንስ</w:t>
            </w:r>
            <w:proofErr w:type="spellEnd"/>
            <w:r w:rsidRPr="003A54E7">
              <w:rPr>
                <w:sz w:val="16"/>
                <w:szCs w:val="16"/>
              </w:rPr>
              <w:t xml:space="preserve"> (Social Science)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ልዩ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ድጋፍ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እናደርጋለን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4490E7AC" w14:textId="77777777" w:rsidR="003A54E7" w:rsidRPr="003A54E7" w:rsidRDefault="003A54E7" w:rsidP="003A54E7">
            <w:pPr>
              <w:pStyle w:val="Title"/>
              <w:rPr>
                <w:sz w:val="16"/>
                <w:szCs w:val="16"/>
              </w:rPr>
            </w:pP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በእነዚህ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ስልክ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ቁጥሮች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ያገኙናል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>፦</w:t>
            </w:r>
          </w:p>
          <w:p w14:paraId="0614888E" w14:textId="77777777" w:rsidR="003A54E7" w:rsidRPr="003A54E7" w:rsidRDefault="003A54E7" w:rsidP="003A54E7">
            <w:pPr>
              <w:pStyle w:val="Title"/>
              <w:rPr>
                <w:sz w:val="16"/>
                <w:szCs w:val="16"/>
              </w:rPr>
            </w:pPr>
            <w:r w:rsidRPr="003A54E7">
              <w:rPr>
                <w:sz w:val="16"/>
                <w:szCs w:val="16"/>
              </w:rPr>
              <w:t>0919813137</w:t>
            </w:r>
          </w:p>
          <w:p w14:paraId="5CC7659C" w14:textId="77777777" w:rsidR="003A54E7" w:rsidRPr="003A54E7" w:rsidRDefault="003A54E7" w:rsidP="003A54E7">
            <w:pPr>
              <w:pStyle w:val="Title"/>
              <w:rPr>
                <w:sz w:val="16"/>
                <w:szCs w:val="16"/>
              </w:rPr>
            </w:pPr>
            <w:r w:rsidRPr="003A54E7">
              <w:rPr>
                <w:sz w:val="16"/>
                <w:szCs w:val="16"/>
              </w:rPr>
              <w:t>0915291657</w:t>
            </w:r>
          </w:p>
          <w:p w14:paraId="59D4651B" w14:textId="6891EA16" w:rsidR="004C1D68" w:rsidRPr="003A54E7" w:rsidRDefault="003A54E7" w:rsidP="003A54E7">
            <w:pPr>
              <w:pStyle w:val="Title"/>
              <w:rPr>
                <w:sz w:val="16"/>
                <w:szCs w:val="16"/>
              </w:rPr>
            </w:pPr>
            <w:r w:rsidRPr="003A54E7">
              <w:rPr>
                <w:sz w:val="16"/>
                <w:szCs w:val="16"/>
              </w:rPr>
              <w:t>0946113753</w:t>
            </w:r>
          </w:p>
        </w:tc>
        <w:tc>
          <w:tcPr>
            <w:tcW w:w="547" w:type="dxa"/>
            <w:vMerge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44379872" w14:textId="77777777" w:rsidR="004C1D68" w:rsidRPr="00186C4E" w:rsidRDefault="004C1D68">
            <w:pPr>
              <w:pStyle w:val="Title"/>
              <w:rPr>
                <w:rFonts w:ascii="Calibri" w:hAnsi="Calibri" w:cs="Calibri"/>
              </w:rPr>
            </w:pPr>
          </w:p>
        </w:tc>
        <w:tc>
          <w:tcPr>
            <w:tcW w:w="4867" w:type="dxa"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3E1BCE78" w14:textId="4CD27BF6" w:rsidR="003A54E7" w:rsidRPr="003A54E7" w:rsidRDefault="003A54E7" w:rsidP="003A54E7">
            <w:pPr>
              <w:pStyle w:val="Title"/>
              <w:ind w:left="0"/>
              <w:jc w:val="both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Ebrima" w:hAnsi="Ebrima" w:cs="Ebrima"/>
                <w:sz w:val="16"/>
                <w:szCs w:val="16"/>
              </w:rPr>
              <w:t xml:space="preserve">                                      </w:t>
            </w: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ለልጆችዎ</w:t>
            </w:r>
            <w:proofErr w:type="spellEnd"/>
            <w:r w:rsidRPr="003A54E7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አስጠኚ</w:t>
            </w:r>
            <w:proofErr w:type="spellEnd"/>
            <w:r w:rsidRPr="003A54E7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ይፈልጋሉ</w:t>
            </w:r>
            <w:proofErr w:type="spellEnd"/>
            <w:r w:rsidRPr="003A54E7">
              <w:rPr>
                <w:rFonts w:ascii="Calibri" w:hAnsi="Calibri" w:cs="Calibri"/>
                <w:b/>
                <w:bCs/>
                <w:sz w:val="16"/>
                <w:szCs w:val="16"/>
              </w:rPr>
              <w:t>?</w:t>
            </w:r>
          </w:p>
          <w:p w14:paraId="7513CB41" w14:textId="41EA5F50" w:rsidR="003A54E7" w:rsidRPr="003A54E7" w:rsidRDefault="003A54E7" w:rsidP="003A54E7">
            <w:pPr>
              <w:pStyle w:val="Title"/>
              <w:rPr>
                <w:rFonts w:ascii="Ebrima" w:hAnsi="Ebrima" w:cs="Ebrima"/>
                <w:b/>
                <w:bCs/>
                <w:sz w:val="16"/>
                <w:szCs w:val="16"/>
              </w:rPr>
            </w:pP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ከፍተኛ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ውጤት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ባላቸው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የአዲስ</w:t>
            </w:r>
            <w:proofErr w:type="spellEnd"/>
            <w:r w:rsidRPr="003A54E7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አበባ</w:t>
            </w:r>
            <w:proofErr w:type="spellEnd"/>
            <w:r w:rsidRPr="003A54E7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ዩንቨርሲቲ</w:t>
            </w:r>
            <w:proofErr w:type="spellEnd"/>
            <w:r w:rsidRPr="003A54E7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(Addis Ababa University)</w:t>
            </w:r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በዚህ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የክረምት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ወራት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ልጆችዎን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በትምህርት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ብቁ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ለማድረግ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ከፈለጉ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ያናግሩን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>።</w:t>
            </w:r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ከ</w:t>
            </w:r>
            <w:r w:rsidRPr="003A54E7">
              <w:rPr>
                <w:rFonts w:ascii="Calibri" w:hAnsi="Calibri" w:cs="Calibri"/>
                <w:b/>
                <w:bCs/>
                <w:sz w:val="16"/>
                <w:szCs w:val="16"/>
              </w:rPr>
              <w:t>KG</w:t>
            </w:r>
            <w:proofErr w:type="spellEnd"/>
            <w:r w:rsidRPr="003A54E7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ጀምሮ</w:t>
            </w:r>
            <w:proofErr w:type="spellEnd"/>
            <w:r w:rsidRPr="003A54E7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እስከ</w:t>
            </w:r>
            <w:proofErr w:type="spellEnd"/>
            <w:r w:rsidRPr="003A54E7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12</w:t>
            </w:r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ኛ</w:t>
            </w:r>
            <w:r w:rsidRPr="003A54E7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ክፍል</w:t>
            </w:r>
            <w:proofErr w:type="spellEnd"/>
            <w:r w:rsidRPr="003A54E7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ድረስ</w:t>
            </w:r>
            <w:proofErr w:type="spellEnd"/>
            <w:r w:rsidRPr="003A54E7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እናስጠናለን</w:t>
            </w:r>
            <w:proofErr w:type="spellEnd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።</w:t>
            </w:r>
          </w:p>
          <w:p w14:paraId="57575CD3" w14:textId="3C4F037D" w:rsidR="003A54E7" w:rsidRPr="003A54E7" w:rsidRDefault="003A54E7" w:rsidP="003A54E7">
            <w:r>
              <w:t>099</w:t>
            </w:r>
          </w:p>
          <w:p w14:paraId="07801FFD" w14:textId="77777777" w:rsidR="003A54E7" w:rsidRPr="003A54E7" w:rsidRDefault="003A54E7" w:rsidP="003A54E7">
            <w:pPr>
              <w:pStyle w:val="Title"/>
              <w:rPr>
                <w:rFonts w:ascii="Calibri" w:hAnsi="Calibri" w:cs="Calibri"/>
                <w:sz w:val="16"/>
                <w:szCs w:val="16"/>
              </w:rPr>
            </w:pPr>
            <w:r w:rsidRPr="003A54E7">
              <w:rPr>
                <w:rFonts w:ascii="Ebrima" w:hAnsi="Ebrima" w:cs="Ebrima"/>
                <w:sz w:val="16"/>
                <w:szCs w:val="16"/>
              </w:rPr>
              <w:t>ከ</w:t>
            </w:r>
            <w:r w:rsidRPr="003A54E7">
              <w:rPr>
                <w:rFonts w:ascii="Calibri" w:hAnsi="Calibri" w:cs="Calibri"/>
                <w:sz w:val="16"/>
                <w:szCs w:val="16"/>
              </w:rPr>
              <w:t>KG-8</w:t>
            </w:r>
            <w:r w:rsidRPr="003A54E7">
              <w:rPr>
                <w:rFonts w:ascii="Ebrima" w:hAnsi="Ebrima" w:cs="Ebrima"/>
                <w:sz w:val="16"/>
                <w:szCs w:val="16"/>
              </w:rPr>
              <w:t>ኛ</w:t>
            </w:r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ክፍል</w:t>
            </w:r>
            <w:proofErr w:type="spellEnd"/>
          </w:p>
          <w:p w14:paraId="5957E7F4" w14:textId="77777777" w:rsidR="003A54E7" w:rsidRPr="003A54E7" w:rsidRDefault="003A54E7" w:rsidP="003A54E7">
            <w:pPr>
              <w:pStyle w:val="Title"/>
              <w:rPr>
                <w:rFonts w:ascii="Calibri" w:hAnsi="Calibri" w:cs="Calibri"/>
                <w:sz w:val="16"/>
                <w:szCs w:val="16"/>
              </w:rPr>
            </w:pPr>
            <w:r w:rsidRPr="003A54E7">
              <w:rPr>
                <w:rFonts w:ascii="Ebrima" w:hAnsi="Ebrima" w:cs="Ebrima"/>
                <w:sz w:val="16"/>
                <w:szCs w:val="16"/>
              </w:rPr>
              <w:t>ከ</w:t>
            </w:r>
            <w:r w:rsidRPr="003A54E7">
              <w:rPr>
                <w:rFonts w:ascii="Calibri" w:hAnsi="Calibri" w:cs="Calibri"/>
                <w:sz w:val="16"/>
                <w:szCs w:val="16"/>
              </w:rPr>
              <w:t>9-10</w:t>
            </w:r>
            <w:r w:rsidRPr="003A54E7">
              <w:rPr>
                <w:rFonts w:ascii="Ebrima" w:hAnsi="Ebrima" w:cs="Ebrima"/>
                <w:sz w:val="16"/>
                <w:szCs w:val="16"/>
              </w:rPr>
              <w:t>ኛ</w:t>
            </w:r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ክፍል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እንዲሁም</w:t>
            </w:r>
            <w:proofErr w:type="spellEnd"/>
          </w:p>
          <w:p w14:paraId="1C6A5A94" w14:textId="77777777" w:rsidR="003A54E7" w:rsidRPr="003A54E7" w:rsidRDefault="003A54E7" w:rsidP="003A54E7">
            <w:pPr>
              <w:pStyle w:val="Title"/>
              <w:rPr>
                <w:rFonts w:ascii="Calibri" w:hAnsi="Calibri" w:cs="Calibri"/>
                <w:sz w:val="16"/>
                <w:szCs w:val="16"/>
              </w:rPr>
            </w:pPr>
            <w:r w:rsidRPr="003A54E7">
              <w:rPr>
                <w:rFonts w:ascii="Ebrima" w:hAnsi="Ebrima" w:cs="Ebrima"/>
                <w:sz w:val="16"/>
                <w:szCs w:val="16"/>
              </w:rPr>
              <w:t>ከ</w:t>
            </w:r>
            <w:r w:rsidRPr="003A54E7">
              <w:rPr>
                <w:rFonts w:ascii="Calibri" w:hAnsi="Calibri" w:cs="Calibri"/>
                <w:sz w:val="16"/>
                <w:szCs w:val="16"/>
              </w:rPr>
              <w:t>11-12</w:t>
            </w:r>
            <w:r w:rsidRPr="003A54E7">
              <w:rPr>
                <w:rFonts w:ascii="Ebrima" w:hAnsi="Ebrima" w:cs="Ebrima"/>
                <w:sz w:val="16"/>
                <w:szCs w:val="16"/>
              </w:rPr>
              <w:t>ኛ</w:t>
            </w:r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ክፍል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ድረስ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እናስጠናለን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37219890" w14:textId="77777777" w:rsidR="003A54E7" w:rsidRPr="003A54E7" w:rsidRDefault="003A54E7" w:rsidP="003A54E7">
            <w:pPr>
              <w:pStyle w:val="Title"/>
              <w:rPr>
                <w:rFonts w:ascii="Calibri" w:hAnsi="Calibri" w:cs="Calibri"/>
                <w:sz w:val="16"/>
                <w:szCs w:val="16"/>
              </w:rPr>
            </w:pPr>
          </w:p>
          <w:p w14:paraId="1EE69A04" w14:textId="77777777" w:rsidR="003A54E7" w:rsidRPr="003A54E7" w:rsidRDefault="003A54E7" w:rsidP="003A54E7">
            <w:pPr>
              <w:pStyle w:val="Title"/>
              <w:rPr>
                <w:rFonts w:ascii="Calibri" w:hAnsi="Calibri" w:cs="Calibri"/>
                <w:sz w:val="16"/>
                <w:szCs w:val="16"/>
              </w:rPr>
            </w:pPr>
            <w:r w:rsidRPr="003A54E7">
              <w:rPr>
                <w:rFonts w:ascii="Calibri" w:hAnsi="Calibri" w:cs="Calibri"/>
                <w:sz w:val="16"/>
                <w:szCs w:val="16"/>
              </w:rPr>
              <w:t></w:t>
            </w:r>
            <w:r w:rsidRPr="003A54E7">
              <w:rPr>
                <w:rFonts w:ascii="Calibri" w:hAnsi="Calibri" w:cs="Calibri"/>
                <w:sz w:val="16"/>
                <w:szCs w:val="16"/>
              </w:rPr>
              <w:tab/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ሴት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አስጠኚዎችም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አሉን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0FAF4CCB" w14:textId="77777777" w:rsidR="003A54E7" w:rsidRPr="003A54E7" w:rsidRDefault="003A54E7" w:rsidP="003A54E7">
            <w:pPr>
              <w:pStyle w:val="Title"/>
              <w:rPr>
                <w:rFonts w:ascii="Calibri" w:hAnsi="Calibri" w:cs="Calibri"/>
                <w:sz w:val="16"/>
                <w:szCs w:val="16"/>
              </w:rPr>
            </w:pPr>
            <w:r w:rsidRPr="003A54E7">
              <w:rPr>
                <w:rFonts w:ascii="Calibri" w:hAnsi="Calibri" w:cs="Calibri"/>
                <w:sz w:val="16"/>
                <w:szCs w:val="16"/>
              </w:rPr>
              <w:t></w:t>
            </w:r>
            <w:r w:rsidRPr="003A54E7">
              <w:rPr>
                <w:rFonts w:ascii="Calibri" w:hAnsi="Calibri" w:cs="Calibri"/>
                <w:sz w:val="16"/>
                <w:szCs w:val="16"/>
              </w:rPr>
              <w:tab/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በተጨማሪም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ለሶሻል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ሳይንስ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(Social Science)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ልዩ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ድጋፍ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እናደርጋለን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5321CA35" w14:textId="77777777" w:rsidR="003A54E7" w:rsidRPr="003A54E7" w:rsidRDefault="003A54E7" w:rsidP="003A54E7">
            <w:pPr>
              <w:pStyle w:val="Title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በእነዚህ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ስልክ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ቁጥሮች</w:t>
            </w:r>
            <w:proofErr w:type="spellEnd"/>
            <w:r w:rsidRPr="003A54E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ያገኙናል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>፦</w:t>
            </w:r>
          </w:p>
          <w:p w14:paraId="52573183" w14:textId="77777777" w:rsidR="003A54E7" w:rsidRPr="003A54E7" w:rsidRDefault="003A54E7" w:rsidP="003A54E7">
            <w:pPr>
              <w:pStyle w:val="Title"/>
              <w:rPr>
                <w:rFonts w:ascii="Calibri" w:hAnsi="Calibri" w:cs="Calibri"/>
                <w:sz w:val="16"/>
                <w:szCs w:val="16"/>
              </w:rPr>
            </w:pPr>
            <w:r w:rsidRPr="003A54E7">
              <w:rPr>
                <w:rFonts w:ascii="Calibri" w:hAnsi="Calibri" w:cs="Calibri"/>
                <w:sz w:val="16"/>
                <w:szCs w:val="16"/>
              </w:rPr>
              <w:t>0919813137</w:t>
            </w:r>
          </w:p>
          <w:p w14:paraId="76135BC2" w14:textId="77777777" w:rsidR="003A54E7" w:rsidRPr="003A54E7" w:rsidRDefault="003A54E7" w:rsidP="003A54E7">
            <w:pPr>
              <w:pStyle w:val="Title"/>
              <w:rPr>
                <w:rFonts w:ascii="Calibri" w:hAnsi="Calibri" w:cs="Calibri"/>
                <w:sz w:val="16"/>
                <w:szCs w:val="16"/>
              </w:rPr>
            </w:pPr>
            <w:r w:rsidRPr="003A54E7">
              <w:rPr>
                <w:rFonts w:ascii="Calibri" w:hAnsi="Calibri" w:cs="Calibri"/>
                <w:sz w:val="16"/>
                <w:szCs w:val="16"/>
              </w:rPr>
              <w:t>0915291657</w:t>
            </w:r>
          </w:p>
          <w:p w14:paraId="23E02CE0" w14:textId="5FB41444" w:rsidR="004C1D68" w:rsidRPr="003A54E7" w:rsidRDefault="003A54E7" w:rsidP="003A54E7">
            <w:pPr>
              <w:pStyle w:val="Title"/>
              <w:rPr>
                <w:rFonts w:ascii="Calibri" w:hAnsi="Calibri" w:cs="Calibri"/>
                <w:sz w:val="16"/>
                <w:szCs w:val="16"/>
              </w:rPr>
            </w:pPr>
            <w:r w:rsidRPr="003A54E7">
              <w:rPr>
                <w:rFonts w:ascii="Calibri" w:hAnsi="Calibri" w:cs="Calibri"/>
                <w:sz w:val="16"/>
                <w:szCs w:val="16"/>
              </w:rPr>
              <w:t>0946113753</w:t>
            </w:r>
          </w:p>
        </w:tc>
      </w:tr>
      <w:tr w:rsidR="004C1D68" w:rsidRPr="00186C4E" w14:paraId="15D7A22B" w14:textId="77777777" w:rsidTr="004C1D68">
        <w:trPr>
          <w:trHeight w:hRule="exact" w:val="1135"/>
          <w:jc w:val="center"/>
        </w:trPr>
        <w:tc>
          <w:tcPr>
            <w:tcW w:w="4867" w:type="dxa"/>
            <w:tcBorders>
              <w:left w:val="dashSmallGap" w:sz="4" w:space="0" w:color="808080" w:themeColor="background1" w:themeShade="80"/>
              <w:bottom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53CC0739" w14:textId="77777777" w:rsidR="000721CF" w:rsidRPr="000721CF" w:rsidRDefault="000721CF" w:rsidP="000721CF">
            <w:pPr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b/>
                <w:bCs/>
                <w:sz w:val="16"/>
                <w:szCs w:val="16"/>
              </w:rPr>
              <w:t>ሴት</w:t>
            </w:r>
            <w:proofErr w:type="spellEnd"/>
            <w:r w:rsidRPr="000721CF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b/>
                <w:bCs/>
                <w:sz w:val="16"/>
                <w:szCs w:val="16"/>
              </w:rPr>
              <w:t>አስጠኚዎችም</w:t>
            </w:r>
            <w:proofErr w:type="spellEnd"/>
            <w:r w:rsidRPr="000721CF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b/>
                <w:bCs/>
                <w:sz w:val="16"/>
                <w:szCs w:val="16"/>
              </w:rPr>
              <w:t>አሉን</w:t>
            </w:r>
            <w:proofErr w:type="spellEnd"/>
            <w:r w:rsidRPr="000721CF">
              <w:rPr>
                <w:rFonts w:ascii="Ebrima" w:hAnsi="Ebrima" w:cs="Ebrima"/>
                <w:b/>
                <w:bCs/>
                <w:sz w:val="16"/>
                <w:szCs w:val="16"/>
              </w:rPr>
              <w:t>።</w:t>
            </w:r>
          </w:p>
          <w:p w14:paraId="553E0426" w14:textId="77777777" w:rsidR="000721CF" w:rsidRPr="000721CF" w:rsidRDefault="000721CF" w:rsidP="000721CF">
            <w:pPr>
              <w:jc w:val="both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ልዩ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ድጋፍ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47321BF7" w14:textId="77777777" w:rsidR="000721CF" w:rsidRPr="000721CF" w:rsidRDefault="000721CF" w:rsidP="000721CF">
            <w:pPr>
              <w:jc w:val="both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ስልክ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፦</w:t>
            </w:r>
          </w:p>
          <w:p w14:paraId="5AF6449F" w14:textId="6C71CEC3" w:rsidR="004C1D68" w:rsidRDefault="000721CF" w:rsidP="000721CF">
            <w:pPr>
              <w:jc w:val="both"/>
              <w:rPr>
                <w:b/>
                <w:bCs/>
                <w:sz w:val="18"/>
                <w:szCs w:val="18"/>
              </w:rPr>
            </w:pPr>
            <w:r w:rsidRPr="000721CF">
              <w:rPr>
                <w:b/>
                <w:bCs/>
                <w:sz w:val="16"/>
                <w:szCs w:val="16"/>
              </w:rPr>
              <w:t xml:space="preserve">                              </w:t>
            </w:r>
            <w:r w:rsidR="002F0A95">
              <w:rPr>
                <w:b/>
                <w:bCs/>
                <w:sz w:val="16"/>
                <w:szCs w:val="16"/>
              </w:rPr>
              <w:t xml:space="preserve">      </w:t>
            </w:r>
            <w:r w:rsidRPr="003C1F3E">
              <w:rPr>
                <w:b/>
                <w:bCs/>
                <w:sz w:val="18"/>
                <w:szCs w:val="18"/>
              </w:rPr>
              <w:t>0919813137</w:t>
            </w:r>
            <w:r w:rsidR="005475D2">
              <w:rPr>
                <w:b/>
                <w:bCs/>
                <w:sz w:val="18"/>
                <w:szCs w:val="18"/>
              </w:rPr>
              <w:t>/</w:t>
            </w:r>
            <w:r w:rsidRPr="003C1F3E">
              <w:rPr>
                <w:b/>
                <w:bCs/>
                <w:sz w:val="18"/>
                <w:szCs w:val="18"/>
              </w:rPr>
              <w:t>0915291657</w:t>
            </w:r>
          </w:p>
          <w:p w14:paraId="5AEE61B5" w14:textId="2A60F0F1" w:rsidR="002F0A95" w:rsidRPr="005475D2" w:rsidRDefault="002F0A95" w:rsidP="000721CF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</w:t>
            </w:r>
            <w:r w:rsidRPr="002F0A95">
              <w:rPr>
                <w:b/>
                <w:bCs/>
                <w:sz w:val="18"/>
                <w:szCs w:val="18"/>
              </w:rPr>
              <w:t>Red Fox Tutoring Service</w:t>
            </w:r>
          </w:p>
        </w:tc>
        <w:tc>
          <w:tcPr>
            <w:tcW w:w="547" w:type="dxa"/>
            <w:vMerge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06274715" w14:textId="77777777" w:rsidR="004C1D68" w:rsidRPr="00186C4E" w:rsidRDefault="004C1D68">
            <w:pPr>
              <w:pStyle w:val="Title"/>
              <w:rPr>
                <w:rFonts w:ascii="Calibri" w:hAnsi="Calibri" w:cs="Calibri"/>
              </w:rPr>
            </w:pPr>
          </w:p>
        </w:tc>
        <w:tc>
          <w:tcPr>
            <w:tcW w:w="4867" w:type="dxa"/>
            <w:tcBorders>
              <w:left w:val="dashSmallGap" w:sz="4" w:space="0" w:color="808080" w:themeColor="background1" w:themeShade="80"/>
              <w:bottom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7362C174" w14:textId="48F30BD7" w:rsidR="003A54E7" w:rsidRPr="003A54E7" w:rsidRDefault="003A54E7" w:rsidP="003A54E7">
            <w:pPr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ሴት</w:t>
            </w:r>
            <w:proofErr w:type="spellEnd"/>
            <w:r w:rsidRPr="003A54E7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አስጠኚዎችም</w:t>
            </w:r>
            <w:proofErr w:type="spellEnd"/>
            <w:r w:rsidRPr="003A54E7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አሉን</w:t>
            </w:r>
            <w:proofErr w:type="spellEnd"/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።</w:t>
            </w:r>
          </w:p>
          <w:p w14:paraId="6114EF74" w14:textId="77777777" w:rsidR="004C1D68" w:rsidRDefault="003A54E7" w:rsidP="003A54E7">
            <w:pPr>
              <w:jc w:val="both"/>
              <w:rPr>
                <w:rFonts w:ascii="Ebrima" w:hAnsi="Ebrima" w:cs="Ebrima"/>
                <w:sz w:val="16"/>
                <w:szCs w:val="16"/>
              </w:rPr>
            </w:pP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በተጨማሪም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ለሶሻል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ሳይንስ</w:t>
            </w:r>
            <w:proofErr w:type="spellEnd"/>
            <w:r w:rsidRPr="003A54E7">
              <w:rPr>
                <w:sz w:val="16"/>
                <w:szCs w:val="16"/>
              </w:rPr>
              <w:t xml:space="preserve"> (Social Science)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ልዩ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ድጋፍ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እናደርጋለን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45ED8E3B" w14:textId="77777777" w:rsidR="003A54E7" w:rsidRPr="003A54E7" w:rsidRDefault="003A54E7" w:rsidP="003A54E7">
            <w:pPr>
              <w:jc w:val="both"/>
              <w:rPr>
                <w:rFonts w:ascii="Ebrima" w:hAnsi="Ebrima" w:cs="Ebrima"/>
                <w:sz w:val="16"/>
                <w:szCs w:val="16"/>
              </w:rPr>
            </w:pP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በእነዚህ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ስልክ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ቁጥሮች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ያገኙናል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>፦</w:t>
            </w:r>
          </w:p>
          <w:p w14:paraId="762AC74B" w14:textId="1181EBC8" w:rsidR="003A54E7" w:rsidRDefault="003A54E7" w:rsidP="003A54E7">
            <w:pPr>
              <w:jc w:val="both"/>
              <w:rPr>
                <w:rFonts w:ascii="Ebrima" w:hAnsi="Ebrima" w:cs="Ebrima"/>
                <w:b/>
                <w:bCs/>
                <w:sz w:val="16"/>
                <w:szCs w:val="16"/>
              </w:rPr>
            </w:pPr>
            <w:r>
              <w:rPr>
                <w:rFonts w:ascii="Ebrima" w:hAnsi="Ebrima" w:cs="Ebrima"/>
                <w:sz w:val="16"/>
                <w:szCs w:val="16"/>
              </w:rPr>
              <w:t xml:space="preserve">                </w:t>
            </w:r>
            <w:r w:rsidR="000721CF">
              <w:rPr>
                <w:rFonts w:ascii="Ebrima" w:hAnsi="Ebrima" w:cs="Ebrima"/>
                <w:sz w:val="16"/>
                <w:szCs w:val="16"/>
              </w:rPr>
              <w:t xml:space="preserve">     </w:t>
            </w:r>
            <w:r w:rsidR="002F0A95">
              <w:rPr>
                <w:rFonts w:ascii="Ebrima" w:hAnsi="Ebrima" w:cs="Ebrima"/>
                <w:sz w:val="16"/>
                <w:szCs w:val="16"/>
              </w:rPr>
              <w:t xml:space="preserve">       </w:t>
            </w:r>
            <w:r>
              <w:rPr>
                <w:rFonts w:ascii="Ebrima" w:hAnsi="Ebrima" w:cs="Ebrima"/>
                <w:sz w:val="16"/>
                <w:szCs w:val="16"/>
              </w:rPr>
              <w:t xml:space="preserve">  </w:t>
            </w:r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0919813137</w:t>
            </w:r>
            <w:r w:rsidR="005475D2">
              <w:rPr>
                <w:rFonts w:ascii="Ebrima" w:hAnsi="Ebrima" w:cs="Ebrima"/>
                <w:b/>
                <w:bCs/>
                <w:sz w:val="16"/>
                <w:szCs w:val="16"/>
              </w:rPr>
              <w:t>/</w:t>
            </w:r>
            <w:r w:rsidRPr="003A54E7">
              <w:rPr>
                <w:rFonts w:ascii="Ebrima" w:hAnsi="Ebrima" w:cs="Ebrima"/>
                <w:b/>
                <w:bCs/>
                <w:sz w:val="16"/>
                <w:szCs w:val="16"/>
              </w:rPr>
              <w:t>0915291657</w:t>
            </w:r>
          </w:p>
          <w:p w14:paraId="48BC2BC8" w14:textId="6B5E10E5" w:rsidR="002F0A95" w:rsidRPr="003A54E7" w:rsidRDefault="002F0A95" w:rsidP="003A54E7">
            <w:pPr>
              <w:jc w:val="both"/>
              <w:rPr>
                <w:rFonts w:ascii="Ebrima" w:hAnsi="Ebrima" w:cs="Ebrima"/>
                <w:b/>
                <w:bCs/>
                <w:sz w:val="16"/>
                <w:szCs w:val="16"/>
              </w:rPr>
            </w:pPr>
            <w:r>
              <w:rPr>
                <w:rFonts w:ascii="Ebrima" w:hAnsi="Ebrima" w:cs="Ebrima"/>
                <w:b/>
                <w:bCs/>
                <w:sz w:val="16"/>
                <w:szCs w:val="16"/>
              </w:rPr>
              <w:t xml:space="preserve">                              </w:t>
            </w:r>
            <w:r w:rsidRPr="002F0A95">
              <w:rPr>
                <w:rFonts w:ascii="Ebrima" w:hAnsi="Ebrima" w:cs="Ebrima"/>
                <w:b/>
                <w:bCs/>
                <w:sz w:val="16"/>
                <w:szCs w:val="16"/>
              </w:rPr>
              <w:t>Red Fox Tutoring Service</w:t>
            </w:r>
          </w:p>
          <w:p w14:paraId="60AC7ED5" w14:textId="4233E611" w:rsidR="003A54E7" w:rsidRPr="003A54E7" w:rsidRDefault="002F0A95" w:rsidP="003A54E7">
            <w:pPr>
              <w:jc w:val="both"/>
              <w:rPr>
                <w:rFonts w:ascii="Ebrima" w:hAnsi="Ebrima" w:cs="Ebrima"/>
                <w:b/>
                <w:bCs/>
                <w:sz w:val="16"/>
                <w:szCs w:val="16"/>
              </w:rPr>
            </w:pPr>
            <w:r>
              <w:rPr>
                <w:rFonts w:ascii="Ebrima" w:hAnsi="Ebrima" w:cs="Ebrima"/>
                <w:b/>
                <w:bCs/>
                <w:sz w:val="16"/>
                <w:szCs w:val="16"/>
              </w:rPr>
              <w:t xml:space="preserve">    </w:t>
            </w:r>
          </w:p>
          <w:p w14:paraId="2BDE9A71" w14:textId="622C830D" w:rsidR="003A54E7" w:rsidRDefault="003A54E7" w:rsidP="003A54E7">
            <w:pPr>
              <w:jc w:val="both"/>
            </w:pPr>
          </w:p>
        </w:tc>
      </w:tr>
      <w:tr w:rsidR="00494737" w:rsidRPr="00186C4E" w14:paraId="64CFFF38" w14:textId="77777777" w:rsidTr="004C1D68">
        <w:trPr>
          <w:trHeight w:hRule="exact" w:val="113"/>
          <w:jc w:val="center"/>
        </w:trPr>
        <w:tc>
          <w:tcPr>
            <w:tcW w:w="4867" w:type="dxa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0C74F92E" w14:textId="77777777" w:rsidR="00494737" w:rsidRPr="00186C4E" w:rsidRDefault="00494737" w:rsidP="004C1D68"/>
        </w:tc>
        <w:tc>
          <w:tcPr>
            <w:tcW w:w="547" w:type="dxa"/>
            <w:vAlign w:val="center"/>
          </w:tcPr>
          <w:p w14:paraId="7E881DF8" w14:textId="77777777" w:rsidR="00494737" w:rsidRPr="00186C4E" w:rsidRDefault="00494737" w:rsidP="004C1D68"/>
        </w:tc>
        <w:tc>
          <w:tcPr>
            <w:tcW w:w="4867" w:type="dxa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46F29F24" w14:textId="77777777" w:rsidR="00494737" w:rsidRPr="00186C4E" w:rsidRDefault="00494737" w:rsidP="004C1D68"/>
        </w:tc>
      </w:tr>
      <w:tr w:rsidR="004C1D68" w:rsidRPr="00186C4E" w14:paraId="6B2D2344" w14:textId="77777777" w:rsidTr="004C1D68">
        <w:trPr>
          <w:trHeight w:val="1137"/>
          <w:jc w:val="center"/>
        </w:trPr>
        <w:tc>
          <w:tcPr>
            <w:tcW w:w="4867" w:type="dxa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1A7EEAB4" w14:textId="77777777" w:rsidR="004C1D68" w:rsidRPr="00186C4E" w:rsidRDefault="000D2E0D" w:rsidP="004C1D68">
            <w:r w:rsidRPr="000D2E0D">
              <w:rPr>
                <w:noProof/>
              </w:rPr>
              <mc:AlternateContent>
                <mc:Choice Requires="wpg">
                  <w:drawing>
                    <wp:inline distT="0" distB="0" distL="0" distR="0" wp14:anchorId="0F3A3DE4" wp14:editId="48650A3A">
                      <wp:extent cx="2901951" cy="393701"/>
                      <wp:effectExtent l="0" t="0" r="6350" b="0"/>
                      <wp:docPr id="154" name="Group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1951" cy="393701"/>
                                <a:chOff x="0" y="0"/>
                                <a:chExt cx="2901951" cy="393701"/>
                              </a:xfrm>
                            </wpg:grpSpPr>
                            <wps:wsp>
                              <wps:cNvPr id="155" name="Shape"/>
                              <wps:cNvSpPr/>
                              <wps:spPr>
                                <a:xfrm>
                                  <a:off x="723899" y="0"/>
                                  <a:ext cx="133477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4172" y="8088"/>
                                      </a:moveTo>
                                      <a:lnTo>
                                        <a:pt x="4953" y="8088"/>
                                      </a:lnTo>
                                      <a:lnTo>
                                        <a:pt x="4953" y="4472"/>
                                      </a:lnTo>
                                      <a:lnTo>
                                        <a:pt x="4172" y="4472"/>
                                      </a:lnTo>
                                      <a:lnTo>
                                        <a:pt x="4172" y="8088"/>
                                      </a:lnTo>
                                      <a:close/>
                                      <a:moveTo>
                                        <a:pt x="4172" y="21600"/>
                                      </a:moveTo>
                                      <a:lnTo>
                                        <a:pt x="4953" y="21600"/>
                                      </a:lnTo>
                                      <a:lnTo>
                                        <a:pt x="4953" y="17984"/>
                                      </a:lnTo>
                                      <a:lnTo>
                                        <a:pt x="4172" y="17984"/>
                                      </a:lnTo>
                                      <a:lnTo>
                                        <a:pt x="4172" y="21600"/>
                                      </a:lnTo>
                                      <a:close/>
                                      <a:moveTo>
                                        <a:pt x="4172" y="3616"/>
                                      </a:moveTo>
                                      <a:lnTo>
                                        <a:pt x="4953" y="3616"/>
                                      </a:lnTo>
                                      <a:lnTo>
                                        <a:pt x="4953" y="0"/>
                                      </a:lnTo>
                                      <a:lnTo>
                                        <a:pt x="4172" y="0"/>
                                      </a:lnTo>
                                      <a:lnTo>
                                        <a:pt x="4172" y="3616"/>
                                      </a:lnTo>
                                      <a:close/>
                                      <a:moveTo>
                                        <a:pt x="4172" y="17128"/>
                                      </a:moveTo>
                                      <a:lnTo>
                                        <a:pt x="4953" y="17128"/>
                                      </a:lnTo>
                                      <a:lnTo>
                                        <a:pt x="4953" y="13512"/>
                                      </a:lnTo>
                                      <a:lnTo>
                                        <a:pt x="4172" y="13512"/>
                                      </a:lnTo>
                                      <a:lnTo>
                                        <a:pt x="4172" y="17128"/>
                                      </a:lnTo>
                                      <a:close/>
                                      <a:moveTo>
                                        <a:pt x="4172" y="12656"/>
                                      </a:moveTo>
                                      <a:lnTo>
                                        <a:pt x="4953" y="12656"/>
                                      </a:lnTo>
                                      <a:lnTo>
                                        <a:pt x="4953" y="9040"/>
                                      </a:lnTo>
                                      <a:lnTo>
                                        <a:pt x="4172" y="9040"/>
                                      </a:lnTo>
                                      <a:lnTo>
                                        <a:pt x="4172" y="12656"/>
                                      </a:lnTo>
                                      <a:close/>
                                      <a:moveTo>
                                        <a:pt x="5200" y="3616"/>
                                      </a:moveTo>
                                      <a:lnTo>
                                        <a:pt x="5981" y="3616"/>
                                      </a:lnTo>
                                      <a:lnTo>
                                        <a:pt x="5981" y="0"/>
                                      </a:lnTo>
                                      <a:lnTo>
                                        <a:pt x="5200" y="0"/>
                                      </a:lnTo>
                                      <a:lnTo>
                                        <a:pt x="5200" y="3616"/>
                                      </a:lnTo>
                                      <a:close/>
                                      <a:moveTo>
                                        <a:pt x="5200" y="21600"/>
                                      </a:moveTo>
                                      <a:lnTo>
                                        <a:pt x="5981" y="21600"/>
                                      </a:lnTo>
                                      <a:lnTo>
                                        <a:pt x="5981" y="17984"/>
                                      </a:lnTo>
                                      <a:lnTo>
                                        <a:pt x="5200" y="17984"/>
                                      </a:lnTo>
                                      <a:lnTo>
                                        <a:pt x="5200" y="21600"/>
                                      </a:lnTo>
                                      <a:close/>
                                      <a:moveTo>
                                        <a:pt x="5200" y="8088"/>
                                      </a:moveTo>
                                      <a:lnTo>
                                        <a:pt x="5981" y="8088"/>
                                      </a:lnTo>
                                      <a:lnTo>
                                        <a:pt x="5981" y="4472"/>
                                      </a:lnTo>
                                      <a:lnTo>
                                        <a:pt x="5200" y="4472"/>
                                      </a:lnTo>
                                      <a:lnTo>
                                        <a:pt x="5200" y="8088"/>
                                      </a:lnTo>
                                      <a:close/>
                                      <a:moveTo>
                                        <a:pt x="5200" y="12656"/>
                                      </a:moveTo>
                                      <a:lnTo>
                                        <a:pt x="5981" y="12656"/>
                                      </a:lnTo>
                                      <a:lnTo>
                                        <a:pt x="5981" y="9040"/>
                                      </a:lnTo>
                                      <a:lnTo>
                                        <a:pt x="5200" y="9040"/>
                                      </a:lnTo>
                                      <a:lnTo>
                                        <a:pt x="5200" y="12656"/>
                                      </a:lnTo>
                                      <a:close/>
                                      <a:moveTo>
                                        <a:pt x="5200" y="17128"/>
                                      </a:moveTo>
                                      <a:lnTo>
                                        <a:pt x="5981" y="17128"/>
                                      </a:lnTo>
                                      <a:lnTo>
                                        <a:pt x="5981" y="13512"/>
                                      </a:lnTo>
                                      <a:lnTo>
                                        <a:pt x="5200" y="13512"/>
                                      </a:lnTo>
                                      <a:lnTo>
                                        <a:pt x="5200" y="17128"/>
                                      </a:lnTo>
                                      <a:close/>
                                      <a:moveTo>
                                        <a:pt x="6248" y="8088"/>
                                      </a:moveTo>
                                      <a:lnTo>
                                        <a:pt x="7029" y="8088"/>
                                      </a:lnTo>
                                      <a:lnTo>
                                        <a:pt x="7029" y="4472"/>
                                      </a:lnTo>
                                      <a:lnTo>
                                        <a:pt x="6248" y="4472"/>
                                      </a:lnTo>
                                      <a:lnTo>
                                        <a:pt x="6248" y="8088"/>
                                      </a:lnTo>
                                      <a:close/>
                                      <a:moveTo>
                                        <a:pt x="6248" y="3616"/>
                                      </a:moveTo>
                                      <a:lnTo>
                                        <a:pt x="7029" y="3616"/>
                                      </a:lnTo>
                                      <a:lnTo>
                                        <a:pt x="7029" y="0"/>
                                      </a:lnTo>
                                      <a:lnTo>
                                        <a:pt x="6248" y="0"/>
                                      </a:lnTo>
                                      <a:lnTo>
                                        <a:pt x="6248" y="3616"/>
                                      </a:lnTo>
                                      <a:close/>
                                      <a:moveTo>
                                        <a:pt x="6248" y="21600"/>
                                      </a:moveTo>
                                      <a:lnTo>
                                        <a:pt x="7029" y="21600"/>
                                      </a:lnTo>
                                      <a:lnTo>
                                        <a:pt x="7029" y="17984"/>
                                      </a:lnTo>
                                      <a:lnTo>
                                        <a:pt x="6248" y="17984"/>
                                      </a:lnTo>
                                      <a:lnTo>
                                        <a:pt x="6248" y="21600"/>
                                      </a:lnTo>
                                      <a:close/>
                                      <a:moveTo>
                                        <a:pt x="6248" y="17128"/>
                                      </a:moveTo>
                                      <a:lnTo>
                                        <a:pt x="7029" y="17128"/>
                                      </a:lnTo>
                                      <a:lnTo>
                                        <a:pt x="7029" y="13512"/>
                                      </a:lnTo>
                                      <a:lnTo>
                                        <a:pt x="6248" y="13512"/>
                                      </a:lnTo>
                                      <a:lnTo>
                                        <a:pt x="6248" y="17128"/>
                                      </a:lnTo>
                                      <a:close/>
                                      <a:moveTo>
                                        <a:pt x="6248" y="12656"/>
                                      </a:moveTo>
                                      <a:lnTo>
                                        <a:pt x="7029" y="12656"/>
                                      </a:lnTo>
                                      <a:lnTo>
                                        <a:pt x="7029" y="9040"/>
                                      </a:lnTo>
                                      <a:lnTo>
                                        <a:pt x="6248" y="9040"/>
                                      </a:lnTo>
                                      <a:lnTo>
                                        <a:pt x="6248" y="12656"/>
                                      </a:lnTo>
                                      <a:close/>
                                      <a:moveTo>
                                        <a:pt x="7296" y="12656"/>
                                      </a:moveTo>
                                      <a:lnTo>
                                        <a:pt x="8077" y="12656"/>
                                      </a:lnTo>
                                      <a:lnTo>
                                        <a:pt x="8077" y="9040"/>
                                      </a:lnTo>
                                      <a:lnTo>
                                        <a:pt x="7296" y="9040"/>
                                      </a:lnTo>
                                      <a:lnTo>
                                        <a:pt x="7296" y="12656"/>
                                      </a:lnTo>
                                      <a:close/>
                                      <a:moveTo>
                                        <a:pt x="7296" y="8088"/>
                                      </a:moveTo>
                                      <a:lnTo>
                                        <a:pt x="8077" y="8088"/>
                                      </a:lnTo>
                                      <a:lnTo>
                                        <a:pt x="8077" y="4472"/>
                                      </a:lnTo>
                                      <a:lnTo>
                                        <a:pt x="7296" y="4472"/>
                                      </a:lnTo>
                                      <a:lnTo>
                                        <a:pt x="7296" y="8088"/>
                                      </a:lnTo>
                                      <a:close/>
                                      <a:moveTo>
                                        <a:pt x="7296" y="17128"/>
                                      </a:moveTo>
                                      <a:lnTo>
                                        <a:pt x="8077" y="17128"/>
                                      </a:lnTo>
                                      <a:lnTo>
                                        <a:pt x="8077" y="13512"/>
                                      </a:lnTo>
                                      <a:lnTo>
                                        <a:pt x="7296" y="13512"/>
                                      </a:lnTo>
                                      <a:lnTo>
                                        <a:pt x="7296" y="17128"/>
                                      </a:lnTo>
                                      <a:close/>
                                      <a:moveTo>
                                        <a:pt x="7296" y="3616"/>
                                      </a:moveTo>
                                      <a:lnTo>
                                        <a:pt x="8077" y="3616"/>
                                      </a:lnTo>
                                      <a:lnTo>
                                        <a:pt x="8077" y="0"/>
                                      </a:lnTo>
                                      <a:lnTo>
                                        <a:pt x="7296" y="0"/>
                                      </a:lnTo>
                                      <a:lnTo>
                                        <a:pt x="7296" y="3616"/>
                                      </a:lnTo>
                                      <a:close/>
                                      <a:moveTo>
                                        <a:pt x="7296" y="21600"/>
                                      </a:moveTo>
                                      <a:lnTo>
                                        <a:pt x="8077" y="21600"/>
                                      </a:lnTo>
                                      <a:lnTo>
                                        <a:pt x="8077" y="17984"/>
                                      </a:lnTo>
                                      <a:lnTo>
                                        <a:pt x="7296" y="17984"/>
                                      </a:lnTo>
                                      <a:lnTo>
                                        <a:pt x="7296" y="21600"/>
                                      </a:lnTo>
                                      <a:close/>
                                      <a:moveTo>
                                        <a:pt x="8324" y="3616"/>
                                      </a:moveTo>
                                      <a:lnTo>
                                        <a:pt x="9104" y="3616"/>
                                      </a:lnTo>
                                      <a:lnTo>
                                        <a:pt x="9104" y="0"/>
                                      </a:lnTo>
                                      <a:lnTo>
                                        <a:pt x="8324" y="0"/>
                                      </a:lnTo>
                                      <a:lnTo>
                                        <a:pt x="8324" y="3616"/>
                                      </a:lnTo>
                                      <a:close/>
                                      <a:moveTo>
                                        <a:pt x="8324" y="8088"/>
                                      </a:moveTo>
                                      <a:lnTo>
                                        <a:pt x="9104" y="8088"/>
                                      </a:lnTo>
                                      <a:lnTo>
                                        <a:pt x="9104" y="4472"/>
                                      </a:lnTo>
                                      <a:lnTo>
                                        <a:pt x="8324" y="4472"/>
                                      </a:lnTo>
                                      <a:lnTo>
                                        <a:pt x="8324" y="8088"/>
                                      </a:lnTo>
                                      <a:close/>
                                      <a:moveTo>
                                        <a:pt x="8324" y="12656"/>
                                      </a:moveTo>
                                      <a:lnTo>
                                        <a:pt x="9104" y="12656"/>
                                      </a:lnTo>
                                      <a:lnTo>
                                        <a:pt x="9104" y="9040"/>
                                      </a:lnTo>
                                      <a:lnTo>
                                        <a:pt x="8324" y="9040"/>
                                      </a:lnTo>
                                      <a:lnTo>
                                        <a:pt x="8324" y="12656"/>
                                      </a:lnTo>
                                      <a:close/>
                                      <a:moveTo>
                                        <a:pt x="8324" y="21600"/>
                                      </a:moveTo>
                                      <a:lnTo>
                                        <a:pt x="9104" y="21600"/>
                                      </a:lnTo>
                                      <a:lnTo>
                                        <a:pt x="9104" y="17984"/>
                                      </a:lnTo>
                                      <a:lnTo>
                                        <a:pt x="8324" y="17984"/>
                                      </a:lnTo>
                                      <a:lnTo>
                                        <a:pt x="8324" y="21600"/>
                                      </a:lnTo>
                                      <a:close/>
                                      <a:moveTo>
                                        <a:pt x="8324" y="17128"/>
                                      </a:moveTo>
                                      <a:lnTo>
                                        <a:pt x="9104" y="17128"/>
                                      </a:lnTo>
                                      <a:lnTo>
                                        <a:pt x="9104" y="13512"/>
                                      </a:lnTo>
                                      <a:lnTo>
                                        <a:pt x="8324" y="13512"/>
                                      </a:lnTo>
                                      <a:lnTo>
                                        <a:pt x="8324" y="17128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781" y="3616"/>
                                      </a:lnTo>
                                      <a:lnTo>
                                        <a:pt x="78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781" y="12656"/>
                                      </a:lnTo>
                                      <a:lnTo>
                                        <a:pt x="781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781" y="8088"/>
                                      </a:lnTo>
                                      <a:lnTo>
                                        <a:pt x="781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781" y="21600"/>
                                      </a:lnTo>
                                      <a:lnTo>
                                        <a:pt x="781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781" y="17128"/>
                                      </a:lnTo>
                                      <a:lnTo>
                                        <a:pt x="781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1048" y="21600"/>
                                      </a:moveTo>
                                      <a:lnTo>
                                        <a:pt x="1829" y="21600"/>
                                      </a:lnTo>
                                      <a:lnTo>
                                        <a:pt x="1829" y="17984"/>
                                      </a:lnTo>
                                      <a:lnTo>
                                        <a:pt x="1048" y="17984"/>
                                      </a:lnTo>
                                      <a:lnTo>
                                        <a:pt x="1048" y="21600"/>
                                      </a:lnTo>
                                      <a:close/>
                                      <a:moveTo>
                                        <a:pt x="1048" y="17128"/>
                                      </a:moveTo>
                                      <a:lnTo>
                                        <a:pt x="1829" y="17128"/>
                                      </a:lnTo>
                                      <a:lnTo>
                                        <a:pt x="1829" y="13512"/>
                                      </a:lnTo>
                                      <a:lnTo>
                                        <a:pt x="1048" y="13512"/>
                                      </a:lnTo>
                                      <a:lnTo>
                                        <a:pt x="1048" y="17128"/>
                                      </a:lnTo>
                                      <a:close/>
                                      <a:moveTo>
                                        <a:pt x="1048" y="8088"/>
                                      </a:moveTo>
                                      <a:lnTo>
                                        <a:pt x="1829" y="8088"/>
                                      </a:lnTo>
                                      <a:lnTo>
                                        <a:pt x="1829" y="4472"/>
                                      </a:lnTo>
                                      <a:lnTo>
                                        <a:pt x="1048" y="4472"/>
                                      </a:lnTo>
                                      <a:lnTo>
                                        <a:pt x="1048" y="8088"/>
                                      </a:lnTo>
                                      <a:close/>
                                      <a:moveTo>
                                        <a:pt x="1048" y="3616"/>
                                      </a:moveTo>
                                      <a:lnTo>
                                        <a:pt x="1829" y="3616"/>
                                      </a:lnTo>
                                      <a:lnTo>
                                        <a:pt x="1829" y="0"/>
                                      </a:lnTo>
                                      <a:lnTo>
                                        <a:pt x="1048" y="0"/>
                                      </a:lnTo>
                                      <a:lnTo>
                                        <a:pt x="1048" y="3616"/>
                                      </a:lnTo>
                                      <a:close/>
                                      <a:moveTo>
                                        <a:pt x="1048" y="12656"/>
                                      </a:moveTo>
                                      <a:lnTo>
                                        <a:pt x="1829" y="12656"/>
                                      </a:lnTo>
                                      <a:lnTo>
                                        <a:pt x="1829" y="9040"/>
                                      </a:lnTo>
                                      <a:lnTo>
                                        <a:pt x="1048" y="9040"/>
                                      </a:lnTo>
                                      <a:lnTo>
                                        <a:pt x="1048" y="12656"/>
                                      </a:lnTo>
                                      <a:close/>
                                      <a:moveTo>
                                        <a:pt x="2076" y="12656"/>
                                      </a:moveTo>
                                      <a:lnTo>
                                        <a:pt x="2857" y="12656"/>
                                      </a:lnTo>
                                      <a:lnTo>
                                        <a:pt x="2857" y="9040"/>
                                      </a:lnTo>
                                      <a:lnTo>
                                        <a:pt x="2076" y="9040"/>
                                      </a:lnTo>
                                      <a:lnTo>
                                        <a:pt x="2076" y="12656"/>
                                      </a:lnTo>
                                      <a:close/>
                                      <a:moveTo>
                                        <a:pt x="2076" y="21600"/>
                                      </a:moveTo>
                                      <a:lnTo>
                                        <a:pt x="2857" y="21600"/>
                                      </a:lnTo>
                                      <a:lnTo>
                                        <a:pt x="2857" y="17984"/>
                                      </a:lnTo>
                                      <a:lnTo>
                                        <a:pt x="2076" y="17984"/>
                                      </a:lnTo>
                                      <a:lnTo>
                                        <a:pt x="2076" y="21600"/>
                                      </a:lnTo>
                                      <a:close/>
                                      <a:moveTo>
                                        <a:pt x="2076" y="3616"/>
                                      </a:moveTo>
                                      <a:lnTo>
                                        <a:pt x="2857" y="3616"/>
                                      </a:lnTo>
                                      <a:lnTo>
                                        <a:pt x="2857" y="0"/>
                                      </a:lnTo>
                                      <a:lnTo>
                                        <a:pt x="2076" y="0"/>
                                      </a:lnTo>
                                      <a:lnTo>
                                        <a:pt x="2076" y="3616"/>
                                      </a:lnTo>
                                      <a:close/>
                                      <a:moveTo>
                                        <a:pt x="2076" y="8088"/>
                                      </a:moveTo>
                                      <a:lnTo>
                                        <a:pt x="2857" y="8088"/>
                                      </a:lnTo>
                                      <a:lnTo>
                                        <a:pt x="2857" y="4472"/>
                                      </a:lnTo>
                                      <a:lnTo>
                                        <a:pt x="2076" y="4472"/>
                                      </a:lnTo>
                                      <a:lnTo>
                                        <a:pt x="2076" y="8088"/>
                                      </a:lnTo>
                                      <a:close/>
                                      <a:moveTo>
                                        <a:pt x="2076" y="17128"/>
                                      </a:moveTo>
                                      <a:lnTo>
                                        <a:pt x="2857" y="17128"/>
                                      </a:lnTo>
                                      <a:lnTo>
                                        <a:pt x="2857" y="13512"/>
                                      </a:lnTo>
                                      <a:lnTo>
                                        <a:pt x="2076" y="13512"/>
                                      </a:lnTo>
                                      <a:lnTo>
                                        <a:pt x="2076" y="17128"/>
                                      </a:lnTo>
                                      <a:close/>
                                      <a:moveTo>
                                        <a:pt x="3124" y="12656"/>
                                      </a:moveTo>
                                      <a:lnTo>
                                        <a:pt x="3905" y="12656"/>
                                      </a:lnTo>
                                      <a:lnTo>
                                        <a:pt x="3905" y="9040"/>
                                      </a:lnTo>
                                      <a:lnTo>
                                        <a:pt x="3124" y="9040"/>
                                      </a:lnTo>
                                      <a:lnTo>
                                        <a:pt x="3124" y="12656"/>
                                      </a:lnTo>
                                      <a:close/>
                                      <a:moveTo>
                                        <a:pt x="3124" y="17128"/>
                                      </a:moveTo>
                                      <a:lnTo>
                                        <a:pt x="3905" y="17128"/>
                                      </a:lnTo>
                                      <a:lnTo>
                                        <a:pt x="3905" y="13512"/>
                                      </a:lnTo>
                                      <a:lnTo>
                                        <a:pt x="3124" y="13512"/>
                                      </a:lnTo>
                                      <a:lnTo>
                                        <a:pt x="3124" y="17128"/>
                                      </a:lnTo>
                                      <a:close/>
                                      <a:moveTo>
                                        <a:pt x="3124" y="8088"/>
                                      </a:moveTo>
                                      <a:lnTo>
                                        <a:pt x="3905" y="8088"/>
                                      </a:lnTo>
                                      <a:lnTo>
                                        <a:pt x="3905" y="4472"/>
                                      </a:lnTo>
                                      <a:lnTo>
                                        <a:pt x="3124" y="4472"/>
                                      </a:lnTo>
                                      <a:lnTo>
                                        <a:pt x="3124" y="8088"/>
                                      </a:lnTo>
                                      <a:close/>
                                      <a:moveTo>
                                        <a:pt x="3124" y="3616"/>
                                      </a:moveTo>
                                      <a:lnTo>
                                        <a:pt x="3905" y="3616"/>
                                      </a:lnTo>
                                      <a:lnTo>
                                        <a:pt x="3905" y="0"/>
                                      </a:lnTo>
                                      <a:lnTo>
                                        <a:pt x="3124" y="0"/>
                                      </a:lnTo>
                                      <a:lnTo>
                                        <a:pt x="3124" y="3616"/>
                                      </a:lnTo>
                                      <a:close/>
                                      <a:moveTo>
                                        <a:pt x="3124" y="21600"/>
                                      </a:moveTo>
                                      <a:lnTo>
                                        <a:pt x="3905" y="21600"/>
                                      </a:lnTo>
                                      <a:lnTo>
                                        <a:pt x="3905" y="17984"/>
                                      </a:lnTo>
                                      <a:lnTo>
                                        <a:pt x="3124" y="17984"/>
                                      </a:lnTo>
                                      <a:lnTo>
                                        <a:pt x="3124" y="21600"/>
                                      </a:lnTo>
                                      <a:close/>
                                      <a:moveTo>
                                        <a:pt x="9372" y="17128"/>
                                      </a:moveTo>
                                      <a:lnTo>
                                        <a:pt x="10153" y="17128"/>
                                      </a:lnTo>
                                      <a:lnTo>
                                        <a:pt x="10153" y="13512"/>
                                      </a:lnTo>
                                      <a:lnTo>
                                        <a:pt x="9372" y="13512"/>
                                      </a:lnTo>
                                      <a:lnTo>
                                        <a:pt x="9372" y="17128"/>
                                      </a:lnTo>
                                      <a:close/>
                                      <a:moveTo>
                                        <a:pt x="9372" y="8088"/>
                                      </a:moveTo>
                                      <a:lnTo>
                                        <a:pt x="10153" y="8088"/>
                                      </a:lnTo>
                                      <a:lnTo>
                                        <a:pt x="10153" y="4472"/>
                                      </a:lnTo>
                                      <a:lnTo>
                                        <a:pt x="9372" y="4472"/>
                                      </a:lnTo>
                                      <a:lnTo>
                                        <a:pt x="9372" y="8088"/>
                                      </a:lnTo>
                                      <a:close/>
                                      <a:moveTo>
                                        <a:pt x="9372" y="21600"/>
                                      </a:moveTo>
                                      <a:lnTo>
                                        <a:pt x="10153" y="21600"/>
                                      </a:lnTo>
                                      <a:lnTo>
                                        <a:pt x="10153" y="17984"/>
                                      </a:lnTo>
                                      <a:lnTo>
                                        <a:pt x="9372" y="17984"/>
                                      </a:lnTo>
                                      <a:lnTo>
                                        <a:pt x="9372" y="21600"/>
                                      </a:lnTo>
                                      <a:close/>
                                      <a:moveTo>
                                        <a:pt x="9372" y="3616"/>
                                      </a:moveTo>
                                      <a:lnTo>
                                        <a:pt x="10153" y="3616"/>
                                      </a:lnTo>
                                      <a:lnTo>
                                        <a:pt x="10153" y="0"/>
                                      </a:lnTo>
                                      <a:lnTo>
                                        <a:pt x="9372" y="0"/>
                                      </a:lnTo>
                                      <a:lnTo>
                                        <a:pt x="9372" y="3616"/>
                                      </a:lnTo>
                                      <a:close/>
                                      <a:moveTo>
                                        <a:pt x="9372" y="12656"/>
                                      </a:moveTo>
                                      <a:lnTo>
                                        <a:pt x="10153" y="12656"/>
                                      </a:lnTo>
                                      <a:lnTo>
                                        <a:pt x="10153" y="9040"/>
                                      </a:lnTo>
                                      <a:lnTo>
                                        <a:pt x="9372" y="9040"/>
                                      </a:lnTo>
                                      <a:lnTo>
                                        <a:pt x="9372" y="12656"/>
                                      </a:lnTo>
                                      <a:close/>
                                      <a:moveTo>
                                        <a:pt x="10420" y="3616"/>
                                      </a:moveTo>
                                      <a:lnTo>
                                        <a:pt x="11201" y="3616"/>
                                      </a:lnTo>
                                      <a:lnTo>
                                        <a:pt x="11201" y="0"/>
                                      </a:lnTo>
                                      <a:lnTo>
                                        <a:pt x="10420" y="0"/>
                                      </a:lnTo>
                                      <a:lnTo>
                                        <a:pt x="10420" y="3616"/>
                                      </a:lnTo>
                                      <a:close/>
                                      <a:moveTo>
                                        <a:pt x="10420" y="17128"/>
                                      </a:moveTo>
                                      <a:lnTo>
                                        <a:pt x="11201" y="17128"/>
                                      </a:lnTo>
                                      <a:lnTo>
                                        <a:pt x="11201" y="13512"/>
                                      </a:lnTo>
                                      <a:lnTo>
                                        <a:pt x="10420" y="13512"/>
                                      </a:lnTo>
                                      <a:lnTo>
                                        <a:pt x="10420" y="17128"/>
                                      </a:lnTo>
                                      <a:close/>
                                      <a:moveTo>
                                        <a:pt x="10420" y="21600"/>
                                      </a:moveTo>
                                      <a:lnTo>
                                        <a:pt x="11201" y="21600"/>
                                      </a:lnTo>
                                      <a:lnTo>
                                        <a:pt x="11201" y="17984"/>
                                      </a:lnTo>
                                      <a:lnTo>
                                        <a:pt x="10420" y="17984"/>
                                      </a:lnTo>
                                      <a:lnTo>
                                        <a:pt x="10420" y="21600"/>
                                      </a:lnTo>
                                      <a:close/>
                                      <a:moveTo>
                                        <a:pt x="10420" y="12656"/>
                                      </a:moveTo>
                                      <a:lnTo>
                                        <a:pt x="11201" y="12656"/>
                                      </a:lnTo>
                                      <a:lnTo>
                                        <a:pt x="11201" y="9040"/>
                                      </a:lnTo>
                                      <a:lnTo>
                                        <a:pt x="10420" y="9040"/>
                                      </a:lnTo>
                                      <a:lnTo>
                                        <a:pt x="10420" y="12656"/>
                                      </a:lnTo>
                                      <a:close/>
                                      <a:moveTo>
                                        <a:pt x="10420" y="8088"/>
                                      </a:moveTo>
                                      <a:lnTo>
                                        <a:pt x="11201" y="8088"/>
                                      </a:lnTo>
                                      <a:lnTo>
                                        <a:pt x="11201" y="4472"/>
                                      </a:lnTo>
                                      <a:lnTo>
                                        <a:pt x="10420" y="4472"/>
                                      </a:lnTo>
                                      <a:lnTo>
                                        <a:pt x="10420" y="8088"/>
                                      </a:lnTo>
                                      <a:close/>
                                      <a:moveTo>
                                        <a:pt x="11447" y="3616"/>
                                      </a:moveTo>
                                      <a:lnTo>
                                        <a:pt x="12228" y="3616"/>
                                      </a:lnTo>
                                      <a:lnTo>
                                        <a:pt x="12228" y="0"/>
                                      </a:lnTo>
                                      <a:lnTo>
                                        <a:pt x="11447" y="0"/>
                                      </a:lnTo>
                                      <a:lnTo>
                                        <a:pt x="11447" y="3616"/>
                                      </a:lnTo>
                                      <a:close/>
                                      <a:moveTo>
                                        <a:pt x="11447" y="8088"/>
                                      </a:moveTo>
                                      <a:lnTo>
                                        <a:pt x="12228" y="8088"/>
                                      </a:lnTo>
                                      <a:lnTo>
                                        <a:pt x="12228" y="4472"/>
                                      </a:lnTo>
                                      <a:lnTo>
                                        <a:pt x="11447" y="4472"/>
                                      </a:lnTo>
                                      <a:lnTo>
                                        <a:pt x="11447" y="8088"/>
                                      </a:lnTo>
                                      <a:close/>
                                      <a:moveTo>
                                        <a:pt x="11447" y="12656"/>
                                      </a:moveTo>
                                      <a:lnTo>
                                        <a:pt x="12228" y="12656"/>
                                      </a:lnTo>
                                      <a:lnTo>
                                        <a:pt x="12228" y="9040"/>
                                      </a:lnTo>
                                      <a:lnTo>
                                        <a:pt x="11447" y="9040"/>
                                      </a:lnTo>
                                      <a:lnTo>
                                        <a:pt x="11447" y="12656"/>
                                      </a:lnTo>
                                      <a:close/>
                                      <a:moveTo>
                                        <a:pt x="11447" y="17128"/>
                                      </a:moveTo>
                                      <a:lnTo>
                                        <a:pt x="12228" y="17128"/>
                                      </a:lnTo>
                                      <a:lnTo>
                                        <a:pt x="12228" y="13512"/>
                                      </a:lnTo>
                                      <a:lnTo>
                                        <a:pt x="11447" y="13512"/>
                                      </a:lnTo>
                                      <a:lnTo>
                                        <a:pt x="11447" y="17128"/>
                                      </a:lnTo>
                                      <a:close/>
                                      <a:moveTo>
                                        <a:pt x="11447" y="21600"/>
                                      </a:moveTo>
                                      <a:lnTo>
                                        <a:pt x="12228" y="21600"/>
                                      </a:lnTo>
                                      <a:lnTo>
                                        <a:pt x="12228" y="17984"/>
                                      </a:lnTo>
                                      <a:lnTo>
                                        <a:pt x="11447" y="17984"/>
                                      </a:lnTo>
                                      <a:lnTo>
                                        <a:pt x="11447" y="21600"/>
                                      </a:lnTo>
                                      <a:close/>
                                      <a:moveTo>
                                        <a:pt x="12496" y="3616"/>
                                      </a:moveTo>
                                      <a:lnTo>
                                        <a:pt x="13276" y="3616"/>
                                      </a:lnTo>
                                      <a:lnTo>
                                        <a:pt x="13276" y="0"/>
                                      </a:lnTo>
                                      <a:lnTo>
                                        <a:pt x="12496" y="0"/>
                                      </a:lnTo>
                                      <a:lnTo>
                                        <a:pt x="12496" y="3616"/>
                                      </a:lnTo>
                                      <a:close/>
                                      <a:moveTo>
                                        <a:pt x="12496" y="8088"/>
                                      </a:moveTo>
                                      <a:lnTo>
                                        <a:pt x="13276" y="8088"/>
                                      </a:lnTo>
                                      <a:lnTo>
                                        <a:pt x="13276" y="4472"/>
                                      </a:lnTo>
                                      <a:lnTo>
                                        <a:pt x="12496" y="4472"/>
                                      </a:lnTo>
                                      <a:lnTo>
                                        <a:pt x="12496" y="8088"/>
                                      </a:lnTo>
                                      <a:close/>
                                      <a:moveTo>
                                        <a:pt x="12496" y="21600"/>
                                      </a:moveTo>
                                      <a:lnTo>
                                        <a:pt x="13276" y="21600"/>
                                      </a:lnTo>
                                      <a:lnTo>
                                        <a:pt x="13276" y="17984"/>
                                      </a:lnTo>
                                      <a:lnTo>
                                        <a:pt x="12496" y="17984"/>
                                      </a:lnTo>
                                      <a:lnTo>
                                        <a:pt x="12496" y="21600"/>
                                      </a:lnTo>
                                      <a:close/>
                                      <a:moveTo>
                                        <a:pt x="12496" y="12656"/>
                                      </a:moveTo>
                                      <a:lnTo>
                                        <a:pt x="13276" y="12656"/>
                                      </a:lnTo>
                                      <a:lnTo>
                                        <a:pt x="13276" y="9040"/>
                                      </a:lnTo>
                                      <a:lnTo>
                                        <a:pt x="12496" y="9040"/>
                                      </a:lnTo>
                                      <a:lnTo>
                                        <a:pt x="12496" y="12656"/>
                                      </a:lnTo>
                                      <a:close/>
                                      <a:moveTo>
                                        <a:pt x="12496" y="17128"/>
                                      </a:moveTo>
                                      <a:lnTo>
                                        <a:pt x="13276" y="17128"/>
                                      </a:lnTo>
                                      <a:lnTo>
                                        <a:pt x="13276" y="13512"/>
                                      </a:lnTo>
                                      <a:lnTo>
                                        <a:pt x="12496" y="13512"/>
                                      </a:lnTo>
                                      <a:lnTo>
                                        <a:pt x="12496" y="17128"/>
                                      </a:lnTo>
                                      <a:close/>
                                      <a:moveTo>
                                        <a:pt x="13544" y="3616"/>
                                      </a:moveTo>
                                      <a:lnTo>
                                        <a:pt x="14325" y="3616"/>
                                      </a:lnTo>
                                      <a:lnTo>
                                        <a:pt x="14325" y="0"/>
                                      </a:lnTo>
                                      <a:lnTo>
                                        <a:pt x="13544" y="0"/>
                                      </a:lnTo>
                                      <a:lnTo>
                                        <a:pt x="13544" y="3616"/>
                                      </a:lnTo>
                                      <a:close/>
                                      <a:moveTo>
                                        <a:pt x="13544" y="8088"/>
                                      </a:moveTo>
                                      <a:lnTo>
                                        <a:pt x="14325" y="8088"/>
                                      </a:lnTo>
                                      <a:lnTo>
                                        <a:pt x="14325" y="4472"/>
                                      </a:lnTo>
                                      <a:lnTo>
                                        <a:pt x="13544" y="4472"/>
                                      </a:lnTo>
                                      <a:lnTo>
                                        <a:pt x="13544" y="8088"/>
                                      </a:lnTo>
                                      <a:close/>
                                      <a:moveTo>
                                        <a:pt x="13544" y="17128"/>
                                      </a:moveTo>
                                      <a:lnTo>
                                        <a:pt x="14325" y="17128"/>
                                      </a:lnTo>
                                      <a:lnTo>
                                        <a:pt x="14325" y="13512"/>
                                      </a:lnTo>
                                      <a:lnTo>
                                        <a:pt x="13544" y="13512"/>
                                      </a:lnTo>
                                      <a:lnTo>
                                        <a:pt x="13544" y="17128"/>
                                      </a:lnTo>
                                      <a:close/>
                                      <a:moveTo>
                                        <a:pt x="13544" y="12656"/>
                                      </a:moveTo>
                                      <a:lnTo>
                                        <a:pt x="14325" y="12656"/>
                                      </a:lnTo>
                                      <a:lnTo>
                                        <a:pt x="14325" y="9040"/>
                                      </a:lnTo>
                                      <a:lnTo>
                                        <a:pt x="13544" y="9040"/>
                                      </a:lnTo>
                                      <a:lnTo>
                                        <a:pt x="13544" y="12656"/>
                                      </a:lnTo>
                                      <a:close/>
                                      <a:moveTo>
                                        <a:pt x="13544" y="21600"/>
                                      </a:moveTo>
                                      <a:lnTo>
                                        <a:pt x="14325" y="21600"/>
                                      </a:lnTo>
                                      <a:lnTo>
                                        <a:pt x="14325" y="17984"/>
                                      </a:lnTo>
                                      <a:lnTo>
                                        <a:pt x="13544" y="17984"/>
                                      </a:lnTo>
                                      <a:lnTo>
                                        <a:pt x="13544" y="21600"/>
                                      </a:lnTo>
                                      <a:close/>
                                      <a:moveTo>
                                        <a:pt x="14571" y="3616"/>
                                      </a:moveTo>
                                      <a:lnTo>
                                        <a:pt x="15352" y="3616"/>
                                      </a:lnTo>
                                      <a:lnTo>
                                        <a:pt x="15352" y="0"/>
                                      </a:lnTo>
                                      <a:lnTo>
                                        <a:pt x="14571" y="0"/>
                                      </a:lnTo>
                                      <a:lnTo>
                                        <a:pt x="14571" y="3616"/>
                                      </a:lnTo>
                                      <a:close/>
                                      <a:moveTo>
                                        <a:pt x="14571" y="8088"/>
                                      </a:moveTo>
                                      <a:lnTo>
                                        <a:pt x="15352" y="8088"/>
                                      </a:lnTo>
                                      <a:lnTo>
                                        <a:pt x="15352" y="4472"/>
                                      </a:lnTo>
                                      <a:lnTo>
                                        <a:pt x="14571" y="4472"/>
                                      </a:lnTo>
                                      <a:lnTo>
                                        <a:pt x="14571" y="8088"/>
                                      </a:lnTo>
                                      <a:close/>
                                      <a:moveTo>
                                        <a:pt x="14571" y="12656"/>
                                      </a:moveTo>
                                      <a:lnTo>
                                        <a:pt x="15352" y="12656"/>
                                      </a:lnTo>
                                      <a:lnTo>
                                        <a:pt x="15352" y="9040"/>
                                      </a:lnTo>
                                      <a:lnTo>
                                        <a:pt x="14571" y="9040"/>
                                      </a:lnTo>
                                      <a:lnTo>
                                        <a:pt x="14571" y="12656"/>
                                      </a:lnTo>
                                      <a:close/>
                                      <a:moveTo>
                                        <a:pt x="14571" y="21600"/>
                                      </a:moveTo>
                                      <a:lnTo>
                                        <a:pt x="15352" y="21600"/>
                                      </a:lnTo>
                                      <a:lnTo>
                                        <a:pt x="15352" y="17984"/>
                                      </a:lnTo>
                                      <a:lnTo>
                                        <a:pt x="14571" y="17984"/>
                                      </a:lnTo>
                                      <a:lnTo>
                                        <a:pt x="14571" y="21600"/>
                                      </a:lnTo>
                                      <a:close/>
                                      <a:moveTo>
                                        <a:pt x="14571" y="17128"/>
                                      </a:moveTo>
                                      <a:lnTo>
                                        <a:pt x="15352" y="17128"/>
                                      </a:lnTo>
                                      <a:lnTo>
                                        <a:pt x="15352" y="13512"/>
                                      </a:lnTo>
                                      <a:lnTo>
                                        <a:pt x="14571" y="13512"/>
                                      </a:lnTo>
                                      <a:lnTo>
                                        <a:pt x="14571" y="17128"/>
                                      </a:lnTo>
                                      <a:close/>
                                      <a:moveTo>
                                        <a:pt x="15619" y="8088"/>
                                      </a:moveTo>
                                      <a:lnTo>
                                        <a:pt x="16400" y="8088"/>
                                      </a:lnTo>
                                      <a:lnTo>
                                        <a:pt x="16400" y="4472"/>
                                      </a:lnTo>
                                      <a:lnTo>
                                        <a:pt x="15619" y="4472"/>
                                      </a:lnTo>
                                      <a:lnTo>
                                        <a:pt x="15619" y="8088"/>
                                      </a:lnTo>
                                      <a:close/>
                                      <a:moveTo>
                                        <a:pt x="15619" y="3616"/>
                                      </a:moveTo>
                                      <a:lnTo>
                                        <a:pt x="16400" y="3616"/>
                                      </a:lnTo>
                                      <a:lnTo>
                                        <a:pt x="16400" y="0"/>
                                      </a:lnTo>
                                      <a:lnTo>
                                        <a:pt x="15619" y="0"/>
                                      </a:lnTo>
                                      <a:lnTo>
                                        <a:pt x="15619" y="3616"/>
                                      </a:lnTo>
                                      <a:close/>
                                      <a:moveTo>
                                        <a:pt x="15619" y="17128"/>
                                      </a:moveTo>
                                      <a:lnTo>
                                        <a:pt x="16400" y="17128"/>
                                      </a:lnTo>
                                      <a:lnTo>
                                        <a:pt x="16400" y="13512"/>
                                      </a:lnTo>
                                      <a:lnTo>
                                        <a:pt x="15619" y="13512"/>
                                      </a:lnTo>
                                      <a:lnTo>
                                        <a:pt x="15619" y="17128"/>
                                      </a:lnTo>
                                      <a:close/>
                                      <a:moveTo>
                                        <a:pt x="15619" y="21600"/>
                                      </a:moveTo>
                                      <a:lnTo>
                                        <a:pt x="16400" y="21600"/>
                                      </a:lnTo>
                                      <a:lnTo>
                                        <a:pt x="16400" y="17984"/>
                                      </a:lnTo>
                                      <a:lnTo>
                                        <a:pt x="15619" y="17984"/>
                                      </a:lnTo>
                                      <a:lnTo>
                                        <a:pt x="15619" y="21600"/>
                                      </a:lnTo>
                                      <a:close/>
                                      <a:moveTo>
                                        <a:pt x="15619" y="12656"/>
                                      </a:moveTo>
                                      <a:lnTo>
                                        <a:pt x="16400" y="12656"/>
                                      </a:lnTo>
                                      <a:lnTo>
                                        <a:pt x="16400" y="9040"/>
                                      </a:lnTo>
                                      <a:lnTo>
                                        <a:pt x="15619" y="9040"/>
                                      </a:lnTo>
                                      <a:lnTo>
                                        <a:pt x="15619" y="12656"/>
                                      </a:lnTo>
                                      <a:close/>
                                      <a:moveTo>
                                        <a:pt x="16647" y="3616"/>
                                      </a:moveTo>
                                      <a:lnTo>
                                        <a:pt x="17428" y="3616"/>
                                      </a:lnTo>
                                      <a:lnTo>
                                        <a:pt x="17428" y="0"/>
                                      </a:lnTo>
                                      <a:lnTo>
                                        <a:pt x="16647" y="0"/>
                                      </a:lnTo>
                                      <a:lnTo>
                                        <a:pt x="16647" y="3616"/>
                                      </a:lnTo>
                                      <a:close/>
                                      <a:moveTo>
                                        <a:pt x="16647" y="8088"/>
                                      </a:moveTo>
                                      <a:lnTo>
                                        <a:pt x="17428" y="8088"/>
                                      </a:lnTo>
                                      <a:lnTo>
                                        <a:pt x="17428" y="4472"/>
                                      </a:lnTo>
                                      <a:lnTo>
                                        <a:pt x="16647" y="4472"/>
                                      </a:lnTo>
                                      <a:lnTo>
                                        <a:pt x="16647" y="8088"/>
                                      </a:lnTo>
                                      <a:close/>
                                      <a:moveTo>
                                        <a:pt x="16647" y="17128"/>
                                      </a:moveTo>
                                      <a:lnTo>
                                        <a:pt x="17428" y="17128"/>
                                      </a:lnTo>
                                      <a:lnTo>
                                        <a:pt x="17428" y="13512"/>
                                      </a:lnTo>
                                      <a:lnTo>
                                        <a:pt x="16647" y="13512"/>
                                      </a:lnTo>
                                      <a:lnTo>
                                        <a:pt x="16647" y="17128"/>
                                      </a:lnTo>
                                      <a:close/>
                                      <a:moveTo>
                                        <a:pt x="16647" y="21600"/>
                                      </a:moveTo>
                                      <a:lnTo>
                                        <a:pt x="17428" y="21600"/>
                                      </a:lnTo>
                                      <a:lnTo>
                                        <a:pt x="17428" y="17984"/>
                                      </a:lnTo>
                                      <a:lnTo>
                                        <a:pt x="16647" y="17984"/>
                                      </a:lnTo>
                                      <a:lnTo>
                                        <a:pt x="16647" y="21600"/>
                                      </a:lnTo>
                                      <a:close/>
                                      <a:moveTo>
                                        <a:pt x="16647" y="12656"/>
                                      </a:moveTo>
                                      <a:lnTo>
                                        <a:pt x="17428" y="12656"/>
                                      </a:lnTo>
                                      <a:lnTo>
                                        <a:pt x="17428" y="9040"/>
                                      </a:lnTo>
                                      <a:lnTo>
                                        <a:pt x="16647" y="9040"/>
                                      </a:lnTo>
                                      <a:lnTo>
                                        <a:pt x="16647" y="12656"/>
                                      </a:lnTo>
                                      <a:close/>
                                      <a:moveTo>
                                        <a:pt x="17695" y="12656"/>
                                      </a:moveTo>
                                      <a:lnTo>
                                        <a:pt x="18476" y="12656"/>
                                      </a:lnTo>
                                      <a:lnTo>
                                        <a:pt x="18476" y="9040"/>
                                      </a:lnTo>
                                      <a:lnTo>
                                        <a:pt x="17695" y="9040"/>
                                      </a:lnTo>
                                      <a:lnTo>
                                        <a:pt x="17695" y="12656"/>
                                      </a:lnTo>
                                      <a:close/>
                                      <a:moveTo>
                                        <a:pt x="17695" y="3616"/>
                                      </a:moveTo>
                                      <a:lnTo>
                                        <a:pt x="18476" y="3616"/>
                                      </a:lnTo>
                                      <a:lnTo>
                                        <a:pt x="18476" y="0"/>
                                      </a:lnTo>
                                      <a:lnTo>
                                        <a:pt x="17695" y="0"/>
                                      </a:lnTo>
                                      <a:lnTo>
                                        <a:pt x="17695" y="3616"/>
                                      </a:lnTo>
                                      <a:close/>
                                      <a:moveTo>
                                        <a:pt x="17695" y="8088"/>
                                      </a:moveTo>
                                      <a:lnTo>
                                        <a:pt x="18476" y="8088"/>
                                      </a:lnTo>
                                      <a:lnTo>
                                        <a:pt x="18476" y="4472"/>
                                      </a:lnTo>
                                      <a:lnTo>
                                        <a:pt x="17695" y="4472"/>
                                      </a:lnTo>
                                      <a:lnTo>
                                        <a:pt x="17695" y="8088"/>
                                      </a:lnTo>
                                      <a:close/>
                                      <a:moveTo>
                                        <a:pt x="17695" y="17128"/>
                                      </a:moveTo>
                                      <a:lnTo>
                                        <a:pt x="18476" y="17128"/>
                                      </a:lnTo>
                                      <a:lnTo>
                                        <a:pt x="18476" y="13512"/>
                                      </a:lnTo>
                                      <a:lnTo>
                                        <a:pt x="17695" y="13512"/>
                                      </a:lnTo>
                                      <a:lnTo>
                                        <a:pt x="17695" y="17128"/>
                                      </a:lnTo>
                                      <a:close/>
                                      <a:moveTo>
                                        <a:pt x="17695" y="21600"/>
                                      </a:moveTo>
                                      <a:lnTo>
                                        <a:pt x="18476" y="21600"/>
                                      </a:lnTo>
                                      <a:lnTo>
                                        <a:pt x="18476" y="17984"/>
                                      </a:lnTo>
                                      <a:lnTo>
                                        <a:pt x="17695" y="17984"/>
                                      </a:lnTo>
                                      <a:lnTo>
                                        <a:pt x="17695" y="21600"/>
                                      </a:lnTo>
                                      <a:close/>
                                      <a:moveTo>
                                        <a:pt x="18743" y="12656"/>
                                      </a:moveTo>
                                      <a:lnTo>
                                        <a:pt x="19524" y="12656"/>
                                      </a:lnTo>
                                      <a:lnTo>
                                        <a:pt x="19524" y="9040"/>
                                      </a:lnTo>
                                      <a:lnTo>
                                        <a:pt x="18743" y="9040"/>
                                      </a:lnTo>
                                      <a:lnTo>
                                        <a:pt x="18743" y="12656"/>
                                      </a:lnTo>
                                      <a:close/>
                                      <a:moveTo>
                                        <a:pt x="18743" y="3616"/>
                                      </a:moveTo>
                                      <a:lnTo>
                                        <a:pt x="19524" y="3616"/>
                                      </a:lnTo>
                                      <a:lnTo>
                                        <a:pt x="19524" y="0"/>
                                      </a:lnTo>
                                      <a:lnTo>
                                        <a:pt x="18743" y="0"/>
                                      </a:lnTo>
                                      <a:lnTo>
                                        <a:pt x="18743" y="3616"/>
                                      </a:lnTo>
                                      <a:close/>
                                      <a:moveTo>
                                        <a:pt x="18743" y="8088"/>
                                      </a:moveTo>
                                      <a:lnTo>
                                        <a:pt x="19524" y="8088"/>
                                      </a:lnTo>
                                      <a:lnTo>
                                        <a:pt x="19524" y="4472"/>
                                      </a:lnTo>
                                      <a:lnTo>
                                        <a:pt x="18743" y="4472"/>
                                      </a:lnTo>
                                      <a:lnTo>
                                        <a:pt x="18743" y="8088"/>
                                      </a:lnTo>
                                      <a:close/>
                                      <a:moveTo>
                                        <a:pt x="18743" y="21600"/>
                                      </a:moveTo>
                                      <a:lnTo>
                                        <a:pt x="19524" y="21600"/>
                                      </a:lnTo>
                                      <a:lnTo>
                                        <a:pt x="19524" y="17984"/>
                                      </a:lnTo>
                                      <a:lnTo>
                                        <a:pt x="18743" y="17984"/>
                                      </a:lnTo>
                                      <a:lnTo>
                                        <a:pt x="18743" y="21600"/>
                                      </a:lnTo>
                                      <a:close/>
                                      <a:moveTo>
                                        <a:pt x="18743" y="17128"/>
                                      </a:moveTo>
                                      <a:lnTo>
                                        <a:pt x="19524" y="17128"/>
                                      </a:lnTo>
                                      <a:lnTo>
                                        <a:pt x="19524" y="13512"/>
                                      </a:lnTo>
                                      <a:lnTo>
                                        <a:pt x="18743" y="13512"/>
                                      </a:lnTo>
                                      <a:lnTo>
                                        <a:pt x="18743" y="17128"/>
                                      </a:lnTo>
                                      <a:close/>
                                      <a:moveTo>
                                        <a:pt x="19771" y="12656"/>
                                      </a:moveTo>
                                      <a:lnTo>
                                        <a:pt x="20552" y="12656"/>
                                      </a:lnTo>
                                      <a:lnTo>
                                        <a:pt x="20552" y="9040"/>
                                      </a:lnTo>
                                      <a:lnTo>
                                        <a:pt x="19771" y="9040"/>
                                      </a:lnTo>
                                      <a:lnTo>
                                        <a:pt x="19771" y="12656"/>
                                      </a:lnTo>
                                      <a:close/>
                                      <a:moveTo>
                                        <a:pt x="19771" y="3616"/>
                                      </a:moveTo>
                                      <a:lnTo>
                                        <a:pt x="20552" y="3616"/>
                                      </a:lnTo>
                                      <a:lnTo>
                                        <a:pt x="20552" y="0"/>
                                      </a:lnTo>
                                      <a:lnTo>
                                        <a:pt x="19771" y="0"/>
                                      </a:lnTo>
                                      <a:lnTo>
                                        <a:pt x="19771" y="3616"/>
                                      </a:lnTo>
                                      <a:close/>
                                      <a:moveTo>
                                        <a:pt x="19771" y="8088"/>
                                      </a:moveTo>
                                      <a:lnTo>
                                        <a:pt x="20552" y="8088"/>
                                      </a:lnTo>
                                      <a:lnTo>
                                        <a:pt x="20552" y="4472"/>
                                      </a:lnTo>
                                      <a:lnTo>
                                        <a:pt x="19771" y="4472"/>
                                      </a:lnTo>
                                      <a:lnTo>
                                        <a:pt x="19771" y="8088"/>
                                      </a:lnTo>
                                      <a:close/>
                                      <a:moveTo>
                                        <a:pt x="19771" y="21600"/>
                                      </a:moveTo>
                                      <a:lnTo>
                                        <a:pt x="20552" y="21600"/>
                                      </a:lnTo>
                                      <a:lnTo>
                                        <a:pt x="20552" y="17984"/>
                                      </a:lnTo>
                                      <a:lnTo>
                                        <a:pt x="19771" y="17984"/>
                                      </a:lnTo>
                                      <a:lnTo>
                                        <a:pt x="19771" y="21600"/>
                                      </a:lnTo>
                                      <a:close/>
                                      <a:moveTo>
                                        <a:pt x="19771" y="17128"/>
                                      </a:moveTo>
                                      <a:lnTo>
                                        <a:pt x="20552" y="17128"/>
                                      </a:lnTo>
                                      <a:lnTo>
                                        <a:pt x="20552" y="13512"/>
                                      </a:lnTo>
                                      <a:lnTo>
                                        <a:pt x="19771" y="13512"/>
                                      </a:lnTo>
                                      <a:lnTo>
                                        <a:pt x="19771" y="17128"/>
                                      </a:lnTo>
                                      <a:close/>
                                      <a:moveTo>
                                        <a:pt x="20819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20819" y="9040"/>
                                      </a:lnTo>
                                      <a:lnTo>
                                        <a:pt x="20819" y="12656"/>
                                      </a:lnTo>
                                      <a:close/>
                                      <a:moveTo>
                                        <a:pt x="20819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20819" y="4472"/>
                                      </a:lnTo>
                                      <a:lnTo>
                                        <a:pt x="20819" y="8088"/>
                                      </a:lnTo>
                                      <a:close/>
                                      <a:moveTo>
                                        <a:pt x="20819" y="0"/>
                                      </a:moveTo>
                                      <a:lnTo>
                                        <a:pt x="20819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20819" y="0"/>
                                      </a:lnTo>
                                      <a:close/>
                                      <a:moveTo>
                                        <a:pt x="20819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20819" y="17984"/>
                                      </a:lnTo>
                                      <a:lnTo>
                                        <a:pt x="20819" y="21600"/>
                                      </a:lnTo>
                                      <a:close/>
                                      <a:moveTo>
                                        <a:pt x="20819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20819" y="13512"/>
                                      </a:lnTo>
                                      <a:lnTo>
                                        <a:pt x="20819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56" name="Shape"/>
                              <wps:cNvSpPr/>
                              <wps:spPr>
                                <a:xfrm>
                                  <a:off x="2082800" y="0"/>
                                  <a:ext cx="11176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7128"/>
                                      </a:moveTo>
                                      <a:lnTo>
                                        <a:pt x="9327" y="17128"/>
                                      </a:lnTo>
                                      <a:lnTo>
                                        <a:pt x="9327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9327" y="21600"/>
                                      </a:lnTo>
                                      <a:lnTo>
                                        <a:pt x="9327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9327" y="12656"/>
                                      </a:lnTo>
                                      <a:lnTo>
                                        <a:pt x="9327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12273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2273" y="9040"/>
                                      </a:lnTo>
                                      <a:lnTo>
                                        <a:pt x="12273" y="12656"/>
                                      </a:lnTo>
                                      <a:close/>
                                      <a:moveTo>
                                        <a:pt x="12273" y="4472"/>
                                      </a:moveTo>
                                      <a:lnTo>
                                        <a:pt x="12273" y="8088"/>
                                      </a:ln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2273" y="4472"/>
                                      </a:lnTo>
                                      <a:close/>
                                      <a:moveTo>
                                        <a:pt x="12273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2273" y="17984"/>
                                      </a:lnTo>
                                      <a:lnTo>
                                        <a:pt x="12273" y="21600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9327" y="3616"/>
                                      </a:lnTo>
                                      <a:lnTo>
                                        <a:pt x="932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8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57" name="Shape"/>
                              <wps:cNvSpPr/>
                              <wps:spPr>
                                <a:xfrm>
                                  <a:off x="2209799" y="0"/>
                                  <a:ext cx="17653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5905" y="21600"/>
                                      </a:lnTo>
                                      <a:lnTo>
                                        <a:pt x="5905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5905" y="12656"/>
                                      </a:lnTo>
                                      <a:lnTo>
                                        <a:pt x="5905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5905" y="3616"/>
                                      </a:lnTo>
                                      <a:lnTo>
                                        <a:pt x="59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5905" y="17128"/>
                                      </a:lnTo>
                                      <a:lnTo>
                                        <a:pt x="5905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7925" y="21600"/>
                                      </a:moveTo>
                                      <a:lnTo>
                                        <a:pt x="13830" y="21600"/>
                                      </a:lnTo>
                                      <a:lnTo>
                                        <a:pt x="13830" y="17984"/>
                                      </a:lnTo>
                                      <a:lnTo>
                                        <a:pt x="7925" y="17984"/>
                                      </a:lnTo>
                                      <a:lnTo>
                                        <a:pt x="7925" y="21600"/>
                                      </a:lnTo>
                                      <a:close/>
                                      <a:moveTo>
                                        <a:pt x="7925" y="12656"/>
                                      </a:moveTo>
                                      <a:lnTo>
                                        <a:pt x="13830" y="12656"/>
                                      </a:lnTo>
                                      <a:lnTo>
                                        <a:pt x="13830" y="9040"/>
                                      </a:lnTo>
                                      <a:lnTo>
                                        <a:pt x="7925" y="9040"/>
                                      </a:lnTo>
                                      <a:lnTo>
                                        <a:pt x="7925" y="12656"/>
                                      </a:lnTo>
                                      <a:close/>
                                      <a:moveTo>
                                        <a:pt x="7925" y="3616"/>
                                      </a:moveTo>
                                      <a:lnTo>
                                        <a:pt x="13830" y="3616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7925" y="0"/>
                                      </a:lnTo>
                                      <a:lnTo>
                                        <a:pt x="7925" y="3616"/>
                                      </a:lnTo>
                                      <a:close/>
                                      <a:moveTo>
                                        <a:pt x="7925" y="8088"/>
                                      </a:moveTo>
                                      <a:lnTo>
                                        <a:pt x="13830" y="8088"/>
                                      </a:lnTo>
                                      <a:lnTo>
                                        <a:pt x="13830" y="4472"/>
                                      </a:lnTo>
                                      <a:lnTo>
                                        <a:pt x="7925" y="4472"/>
                                      </a:lnTo>
                                      <a:lnTo>
                                        <a:pt x="7925" y="8088"/>
                                      </a:lnTo>
                                      <a:close/>
                                      <a:moveTo>
                                        <a:pt x="15695" y="0"/>
                                      </a:moveTo>
                                      <a:lnTo>
                                        <a:pt x="15695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5695" y="0"/>
                                      </a:lnTo>
                                      <a:close/>
                                      <a:moveTo>
                                        <a:pt x="15695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5695" y="13512"/>
                                      </a:lnTo>
                                      <a:lnTo>
                                        <a:pt x="15695" y="17128"/>
                                      </a:lnTo>
                                      <a:close/>
                                      <a:moveTo>
                                        <a:pt x="15695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5695" y="9040"/>
                                      </a:lnTo>
                                      <a:lnTo>
                                        <a:pt x="15695" y="126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6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58" name="Shape"/>
                              <wps:cNvSpPr/>
                              <wps:spPr>
                                <a:xfrm>
                                  <a:off x="2400300" y="0"/>
                                  <a:ext cx="241300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3616"/>
                                      </a:moveTo>
                                      <a:lnTo>
                                        <a:pt x="4320" y="3616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4320" y="8088"/>
                                      </a:lnTo>
                                      <a:lnTo>
                                        <a:pt x="4320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4320" y="12656"/>
                                      </a:lnTo>
                                      <a:lnTo>
                                        <a:pt x="4320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798" y="12656"/>
                                      </a:moveTo>
                                      <a:lnTo>
                                        <a:pt x="10118" y="12656"/>
                                      </a:lnTo>
                                      <a:lnTo>
                                        <a:pt x="10118" y="9040"/>
                                      </a:lnTo>
                                      <a:lnTo>
                                        <a:pt x="5798" y="9040"/>
                                      </a:lnTo>
                                      <a:lnTo>
                                        <a:pt x="5798" y="12656"/>
                                      </a:lnTo>
                                      <a:close/>
                                      <a:moveTo>
                                        <a:pt x="5798" y="17128"/>
                                      </a:moveTo>
                                      <a:lnTo>
                                        <a:pt x="10118" y="17128"/>
                                      </a:lnTo>
                                      <a:lnTo>
                                        <a:pt x="10118" y="13512"/>
                                      </a:lnTo>
                                      <a:lnTo>
                                        <a:pt x="5798" y="13512"/>
                                      </a:lnTo>
                                      <a:lnTo>
                                        <a:pt x="5798" y="17128"/>
                                      </a:lnTo>
                                      <a:close/>
                                      <a:moveTo>
                                        <a:pt x="5798" y="21600"/>
                                      </a:moveTo>
                                      <a:lnTo>
                                        <a:pt x="10118" y="21600"/>
                                      </a:lnTo>
                                      <a:lnTo>
                                        <a:pt x="10118" y="17984"/>
                                      </a:lnTo>
                                      <a:lnTo>
                                        <a:pt x="5798" y="17984"/>
                                      </a:lnTo>
                                      <a:lnTo>
                                        <a:pt x="5798" y="21600"/>
                                      </a:lnTo>
                                      <a:close/>
                                      <a:moveTo>
                                        <a:pt x="5798" y="3616"/>
                                      </a:moveTo>
                                      <a:lnTo>
                                        <a:pt x="10118" y="3616"/>
                                      </a:lnTo>
                                      <a:lnTo>
                                        <a:pt x="10118" y="0"/>
                                      </a:lnTo>
                                      <a:lnTo>
                                        <a:pt x="5798" y="0"/>
                                      </a:lnTo>
                                      <a:lnTo>
                                        <a:pt x="5798" y="3616"/>
                                      </a:lnTo>
                                      <a:close/>
                                      <a:moveTo>
                                        <a:pt x="11482" y="17128"/>
                                      </a:moveTo>
                                      <a:lnTo>
                                        <a:pt x="15802" y="17128"/>
                                      </a:lnTo>
                                      <a:lnTo>
                                        <a:pt x="15802" y="13512"/>
                                      </a:lnTo>
                                      <a:lnTo>
                                        <a:pt x="11482" y="13512"/>
                                      </a:lnTo>
                                      <a:lnTo>
                                        <a:pt x="11482" y="17128"/>
                                      </a:lnTo>
                                      <a:close/>
                                      <a:moveTo>
                                        <a:pt x="11482" y="8088"/>
                                      </a:moveTo>
                                      <a:lnTo>
                                        <a:pt x="15802" y="8088"/>
                                      </a:lnTo>
                                      <a:lnTo>
                                        <a:pt x="15802" y="4472"/>
                                      </a:lnTo>
                                      <a:lnTo>
                                        <a:pt x="11482" y="4472"/>
                                      </a:lnTo>
                                      <a:lnTo>
                                        <a:pt x="11482" y="8088"/>
                                      </a:lnTo>
                                      <a:close/>
                                      <a:moveTo>
                                        <a:pt x="17280" y="0"/>
                                      </a:moveTo>
                                      <a:lnTo>
                                        <a:pt x="17280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280" y="0"/>
                                      </a:lnTo>
                                      <a:close/>
                                      <a:moveTo>
                                        <a:pt x="17280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7280" y="4472"/>
                                      </a:lnTo>
                                      <a:lnTo>
                                        <a:pt x="17280" y="8088"/>
                                      </a:lnTo>
                                      <a:close/>
                                      <a:moveTo>
                                        <a:pt x="17280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7280" y="17984"/>
                                      </a:lnTo>
                                      <a:lnTo>
                                        <a:pt x="17280" y="21600"/>
                                      </a:lnTo>
                                      <a:close/>
                                      <a:moveTo>
                                        <a:pt x="17280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7280" y="9040"/>
                                      </a:lnTo>
                                      <a:lnTo>
                                        <a:pt x="17280" y="12656"/>
                                      </a:lnTo>
                                      <a:close/>
                                      <a:moveTo>
                                        <a:pt x="17280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7280" y="13512"/>
                                      </a:lnTo>
                                      <a:lnTo>
                                        <a:pt x="17280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4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59" name="Shape"/>
                              <wps:cNvSpPr/>
                              <wps:spPr>
                                <a:xfrm>
                                  <a:off x="2654300" y="63500"/>
                                  <a:ext cx="241300" cy="22860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4560"/>
                                      </a:moveTo>
                                      <a:lnTo>
                                        <a:pt x="4320" y="4560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60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040"/>
                                      </a:lnTo>
                                      <a:lnTo>
                                        <a:pt x="0" y="17040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684" y="10320"/>
                                      </a:moveTo>
                                      <a:lnTo>
                                        <a:pt x="10004" y="10320"/>
                                      </a:lnTo>
                                      <a:lnTo>
                                        <a:pt x="10004" y="5760"/>
                                      </a:lnTo>
                                      <a:lnTo>
                                        <a:pt x="5684" y="5760"/>
                                      </a:lnTo>
                                      <a:lnTo>
                                        <a:pt x="5684" y="10320"/>
                                      </a:lnTo>
                                      <a:close/>
                                      <a:moveTo>
                                        <a:pt x="5684" y="15960"/>
                                      </a:moveTo>
                                      <a:lnTo>
                                        <a:pt x="10004" y="15960"/>
                                      </a:lnTo>
                                      <a:lnTo>
                                        <a:pt x="10004" y="11400"/>
                                      </a:lnTo>
                                      <a:lnTo>
                                        <a:pt x="5684" y="11400"/>
                                      </a:lnTo>
                                      <a:lnTo>
                                        <a:pt x="5684" y="15960"/>
                                      </a:lnTo>
                                      <a:close/>
                                      <a:moveTo>
                                        <a:pt x="17280" y="5640"/>
                                      </a:moveTo>
                                      <a:lnTo>
                                        <a:pt x="17280" y="10200"/>
                                      </a:lnTo>
                                      <a:lnTo>
                                        <a:pt x="21600" y="10200"/>
                                      </a:lnTo>
                                      <a:lnTo>
                                        <a:pt x="21600" y="5640"/>
                                      </a:lnTo>
                                      <a:lnTo>
                                        <a:pt x="17280" y="5640"/>
                                      </a:lnTo>
                                      <a:close/>
                                      <a:moveTo>
                                        <a:pt x="17280" y="15960"/>
                                      </a:moveTo>
                                      <a:lnTo>
                                        <a:pt x="21600" y="15960"/>
                                      </a:lnTo>
                                      <a:lnTo>
                                        <a:pt x="21600" y="11400"/>
                                      </a:lnTo>
                                      <a:lnTo>
                                        <a:pt x="17280" y="11400"/>
                                      </a:lnTo>
                                      <a:lnTo>
                                        <a:pt x="17280" y="15960"/>
                                      </a:lnTo>
                                      <a:close/>
                                      <a:moveTo>
                                        <a:pt x="11482" y="15960"/>
                                      </a:moveTo>
                                      <a:lnTo>
                                        <a:pt x="15802" y="15960"/>
                                      </a:lnTo>
                                      <a:lnTo>
                                        <a:pt x="15802" y="11400"/>
                                      </a:lnTo>
                                      <a:lnTo>
                                        <a:pt x="11482" y="11400"/>
                                      </a:lnTo>
                                      <a:lnTo>
                                        <a:pt x="11482" y="15960"/>
                                      </a:lnTo>
                                      <a:close/>
                                      <a:moveTo>
                                        <a:pt x="11482" y="4560"/>
                                      </a:moveTo>
                                      <a:lnTo>
                                        <a:pt x="15802" y="4560"/>
                                      </a:lnTo>
                                      <a:lnTo>
                                        <a:pt x="15802" y="0"/>
                                      </a:lnTo>
                                      <a:lnTo>
                                        <a:pt x="11482" y="0"/>
                                      </a:lnTo>
                                      <a:lnTo>
                                        <a:pt x="11482" y="4560"/>
                                      </a:lnTo>
                                      <a:close/>
                                      <a:moveTo>
                                        <a:pt x="11482" y="21600"/>
                                      </a:moveTo>
                                      <a:lnTo>
                                        <a:pt x="15802" y="21600"/>
                                      </a:lnTo>
                                      <a:lnTo>
                                        <a:pt x="15802" y="17040"/>
                                      </a:lnTo>
                                      <a:lnTo>
                                        <a:pt x="11482" y="17040"/>
                                      </a:lnTo>
                                      <a:lnTo>
                                        <a:pt x="11482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2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60" name="Rectangle"/>
                              <wps:cNvSpPr/>
                              <wps:spPr>
                                <a:xfrm>
                                  <a:off x="0" y="368301"/>
                                  <a:ext cx="2901951" cy="25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61" name="Shape"/>
                              <wps:cNvSpPr/>
                              <wps:spPr>
                                <a:xfrm>
                                  <a:off x="63499" y="76200"/>
                                  <a:ext cx="335281" cy="22877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497" extrusionOk="0">
                                      <a:moveTo>
                                        <a:pt x="21600" y="18991"/>
                                      </a:moveTo>
                                      <a:cubicBezTo>
                                        <a:pt x="21600" y="18275"/>
                                        <a:pt x="21436" y="17559"/>
                                        <a:pt x="21109" y="17082"/>
                                      </a:cubicBezTo>
                                      <a:cubicBezTo>
                                        <a:pt x="20864" y="16604"/>
                                        <a:pt x="20536" y="16366"/>
                                        <a:pt x="20127" y="16246"/>
                                      </a:cubicBezTo>
                                      <a:cubicBezTo>
                                        <a:pt x="20127" y="16127"/>
                                        <a:pt x="20127" y="16127"/>
                                        <a:pt x="20127" y="16008"/>
                                      </a:cubicBezTo>
                                      <a:cubicBezTo>
                                        <a:pt x="20127" y="15291"/>
                                        <a:pt x="19964" y="14575"/>
                                        <a:pt x="19636" y="14098"/>
                                      </a:cubicBezTo>
                                      <a:cubicBezTo>
                                        <a:pt x="19309" y="13621"/>
                                        <a:pt x="18900" y="13263"/>
                                        <a:pt x="18409" y="13263"/>
                                      </a:cubicBezTo>
                                      <a:cubicBezTo>
                                        <a:pt x="18409" y="12666"/>
                                        <a:pt x="18245" y="12069"/>
                                        <a:pt x="17918" y="11592"/>
                                      </a:cubicBezTo>
                                      <a:cubicBezTo>
                                        <a:pt x="17591" y="11115"/>
                                        <a:pt x="17182" y="10757"/>
                                        <a:pt x="16691" y="10637"/>
                                      </a:cubicBezTo>
                                      <a:lnTo>
                                        <a:pt x="13336" y="10399"/>
                                      </a:lnTo>
                                      <a:cubicBezTo>
                                        <a:pt x="13091" y="10399"/>
                                        <a:pt x="12845" y="10637"/>
                                        <a:pt x="12764" y="11115"/>
                                      </a:cubicBezTo>
                                      <a:cubicBezTo>
                                        <a:pt x="12764" y="11234"/>
                                        <a:pt x="12764" y="11353"/>
                                        <a:pt x="12845" y="11473"/>
                                      </a:cubicBezTo>
                                      <a:cubicBezTo>
                                        <a:pt x="12927" y="11711"/>
                                        <a:pt x="13091" y="11831"/>
                                        <a:pt x="13255" y="11831"/>
                                      </a:cubicBezTo>
                                      <a:lnTo>
                                        <a:pt x="16609" y="12069"/>
                                      </a:lnTo>
                                      <a:cubicBezTo>
                                        <a:pt x="16855" y="12069"/>
                                        <a:pt x="17018" y="12189"/>
                                        <a:pt x="17182" y="12427"/>
                                      </a:cubicBezTo>
                                      <a:cubicBezTo>
                                        <a:pt x="17264" y="12547"/>
                                        <a:pt x="17345" y="12785"/>
                                        <a:pt x="17345" y="13024"/>
                                      </a:cubicBezTo>
                                      <a:lnTo>
                                        <a:pt x="12682" y="12666"/>
                                      </a:lnTo>
                                      <a:lnTo>
                                        <a:pt x="10064" y="8489"/>
                                      </a:lnTo>
                                      <a:cubicBezTo>
                                        <a:pt x="9818" y="8131"/>
                                        <a:pt x="9818" y="7654"/>
                                        <a:pt x="10064" y="7296"/>
                                      </a:cubicBezTo>
                                      <a:cubicBezTo>
                                        <a:pt x="10145" y="7177"/>
                                        <a:pt x="10145" y="7177"/>
                                        <a:pt x="10227" y="7057"/>
                                      </a:cubicBezTo>
                                      <a:cubicBezTo>
                                        <a:pt x="10391" y="6938"/>
                                        <a:pt x="10555" y="6938"/>
                                        <a:pt x="10718" y="7057"/>
                                      </a:cubicBezTo>
                                      <a:lnTo>
                                        <a:pt x="12845" y="8131"/>
                                      </a:lnTo>
                                      <a:cubicBezTo>
                                        <a:pt x="13909" y="8728"/>
                                        <a:pt x="15055" y="8012"/>
                                        <a:pt x="15464" y="6461"/>
                                      </a:cubicBezTo>
                                      <a:cubicBezTo>
                                        <a:pt x="15709" y="5625"/>
                                        <a:pt x="15627" y="4790"/>
                                        <a:pt x="15382" y="4074"/>
                                      </a:cubicBezTo>
                                      <a:cubicBezTo>
                                        <a:pt x="15136" y="3477"/>
                                        <a:pt x="14809" y="2880"/>
                                        <a:pt x="14318" y="2642"/>
                                      </a:cubicBezTo>
                                      <a:lnTo>
                                        <a:pt x="10309" y="255"/>
                                      </a:lnTo>
                                      <a:cubicBezTo>
                                        <a:pt x="9573" y="-103"/>
                                        <a:pt x="8836" y="-103"/>
                                        <a:pt x="8100" y="374"/>
                                      </a:cubicBezTo>
                                      <a:lnTo>
                                        <a:pt x="5973" y="1926"/>
                                      </a:lnTo>
                                      <a:cubicBezTo>
                                        <a:pt x="5809" y="2045"/>
                                        <a:pt x="5727" y="2045"/>
                                        <a:pt x="5564" y="2045"/>
                                      </a:cubicBezTo>
                                      <a:lnTo>
                                        <a:pt x="4500" y="2164"/>
                                      </a:lnTo>
                                      <a:cubicBezTo>
                                        <a:pt x="4418" y="1687"/>
                                        <a:pt x="4255" y="1329"/>
                                        <a:pt x="4009" y="1090"/>
                                      </a:cubicBezTo>
                                      <a:cubicBezTo>
                                        <a:pt x="3682" y="732"/>
                                        <a:pt x="3273" y="494"/>
                                        <a:pt x="2945" y="613"/>
                                      </a:cubicBezTo>
                                      <a:lnTo>
                                        <a:pt x="491" y="971"/>
                                      </a:lnTo>
                                      <a:cubicBezTo>
                                        <a:pt x="245" y="971"/>
                                        <a:pt x="0" y="1329"/>
                                        <a:pt x="0" y="1806"/>
                                      </a:cubicBezTo>
                                      <a:cubicBezTo>
                                        <a:pt x="0" y="2284"/>
                                        <a:pt x="245" y="2522"/>
                                        <a:pt x="573" y="2522"/>
                                      </a:cubicBezTo>
                                      <a:lnTo>
                                        <a:pt x="3027" y="2164"/>
                                      </a:lnTo>
                                      <a:cubicBezTo>
                                        <a:pt x="3109" y="2164"/>
                                        <a:pt x="3273" y="2164"/>
                                        <a:pt x="3355" y="2284"/>
                                      </a:cubicBezTo>
                                      <a:cubicBezTo>
                                        <a:pt x="3436" y="2403"/>
                                        <a:pt x="3518" y="2522"/>
                                        <a:pt x="3518" y="2761"/>
                                      </a:cubicBezTo>
                                      <a:lnTo>
                                        <a:pt x="4009" y="13263"/>
                                      </a:ln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lnTo>
                                        <a:pt x="4009" y="13382"/>
                                      </a:lnTo>
                                      <a:cubicBezTo>
                                        <a:pt x="4009" y="13740"/>
                                        <a:pt x="3845" y="14098"/>
                                        <a:pt x="3600" y="14098"/>
                                      </a:cubicBezTo>
                                      <a:lnTo>
                                        <a:pt x="1064" y="14456"/>
                                      </a:lnTo>
                                      <a:cubicBezTo>
                                        <a:pt x="818" y="14456"/>
                                        <a:pt x="573" y="14814"/>
                                        <a:pt x="573" y="15291"/>
                                      </a:cubicBezTo>
                                      <a:cubicBezTo>
                                        <a:pt x="573" y="15649"/>
                                        <a:pt x="818" y="16007"/>
                                        <a:pt x="1145" y="16007"/>
                                      </a:cubicBezTo>
                                      <a:lnTo>
                                        <a:pt x="3682" y="15649"/>
                                      </a:lnTo>
                                      <a:cubicBezTo>
                                        <a:pt x="4336" y="15530"/>
                                        <a:pt x="4827" y="14933"/>
                                        <a:pt x="4991" y="13979"/>
                                      </a:cubicBezTo>
                                      <a:lnTo>
                                        <a:pt x="6545" y="13859"/>
                                      </a:lnTo>
                                      <a:cubicBezTo>
                                        <a:pt x="6791" y="13859"/>
                                        <a:pt x="7036" y="13979"/>
                                        <a:pt x="7282" y="14217"/>
                                      </a:cubicBezTo>
                                      <a:lnTo>
                                        <a:pt x="9082" y="16246"/>
                                      </a:lnTo>
                                      <a:cubicBezTo>
                                        <a:pt x="9327" y="16485"/>
                                        <a:pt x="9655" y="16365"/>
                                        <a:pt x="9818" y="16127"/>
                                      </a:cubicBezTo>
                                      <a:cubicBezTo>
                                        <a:pt x="9982" y="15769"/>
                                        <a:pt x="9900" y="15291"/>
                                        <a:pt x="9736" y="15053"/>
                                      </a:cubicBezTo>
                                      <a:lnTo>
                                        <a:pt x="7936" y="13024"/>
                                      </a:lnTo>
                                      <a:cubicBezTo>
                                        <a:pt x="7527" y="12547"/>
                                        <a:pt x="7036" y="12427"/>
                                        <a:pt x="6545" y="12427"/>
                                      </a:cubicBezTo>
                                      <a:lnTo>
                                        <a:pt x="4991" y="12547"/>
                                      </a:lnTo>
                                      <a:lnTo>
                                        <a:pt x="4582" y="3954"/>
                                      </a:lnTo>
                                      <a:lnTo>
                                        <a:pt x="5564" y="3835"/>
                                      </a:lnTo>
                                      <a:cubicBezTo>
                                        <a:pt x="5809" y="3835"/>
                                        <a:pt x="6136" y="3716"/>
                                        <a:pt x="6382" y="3477"/>
                                      </a:cubicBezTo>
                                      <a:lnTo>
                                        <a:pt x="8509" y="1926"/>
                                      </a:lnTo>
                                      <a:cubicBezTo>
                                        <a:pt x="8918" y="1568"/>
                                        <a:pt x="9409" y="1568"/>
                                        <a:pt x="9818" y="1806"/>
                                      </a:cubicBezTo>
                                      <a:lnTo>
                                        <a:pt x="13827" y="4193"/>
                                      </a:lnTo>
                                      <a:cubicBezTo>
                                        <a:pt x="14073" y="4312"/>
                                        <a:pt x="14236" y="4551"/>
                                        <a:pt x="14318" y="4909"/>
                                      </a:cubicBezTo>
                                      <a:cubicBezTo>
                                        <a:pt x="14482" y="5267"/>
                                        <a:pt x="14482" y="5745"/>
                                        <a:pt x="14318" y="6103"/>
                                      </a:cubicBezTo>
                                      <a:cubicBezTo>
                                        <a:pt x="14155" y="6819"/>
                                        <a:pt x="13500" y="7177"/>
                                        <a:pt x="13009" y="6938"/>
                                      </a:cubicBezTo>
                                      <a:cubicBezTo>
                                        <a:pt x="13009" y="6938"/>
                                        <a:pt x="13009" y="6938"/>
                                        <a:pt x="13009" y="6938"/>
                                      </a:cubicBezTo>
                                      <a:lnTo>
                                        <a:pt x="10882" y="5864"/>
                                      </a:lnTo>
                                      <a:cubicBezTo>
                                        <a:pt x="10473" y="5625"/>
                                        <a:pt x="9982" y="5625"/>
                                        <a:pt x="9573" y="5983"/>
                                      </a:cubicBezTo>
                                      <a:cubicBezTo>
                                        <a:pt x="9409" y="6103"/>
                                        <a:pt x="9164" y="6341"/>
                                        <a:pt x="9082" y="6580"/>
                                      </a:cubicBezTo>
                                      <a:cubicBezTo>
                                        <a:pt x="8509" y="7535"/>
                                        <a:pt x="8591" y="8847"/>
                                        <a:pt x="9082" y="9802"/>
                                      </a:cubicBezTo>
                                      <a:lnTo>
                                        <a:pt x="13173" y="16365"/>
                                      </a:lnTo>
                                      <a:cubicBezTo>
                                        <a:pt x="13582" y="17082"/>
                                        <a:pt x="14155" y="17559"/>
                                        <a:pt x="14727" y="17559"/>
                                      </a:cubicBezTo>
                                      <a:lnTo>
                                        <a:pt x="19391" y="17917"/>
                                      </a:lnTo>
                                      <a:cubicBezTo>
                                        <a:pt x="19636" y="17917"/>
                                        <a:pt x="19800" y="18036"/>
                                        <a:pt x="19964" y="18275"/>
                                      </a:cubicBezTo>
                                      <a:cubicBezTo>
                                        <a:pt x="20127" y="18514"/>
                                        <a:pt x="20209" y="18752"/>
                                        <a:pt x="20127" y="19110"/>
                                      </a:cubicBezTo>
                                      <a:cubicBezTo>
                                        <a:pt x="20127" y="19468"/>
                                        <a:pt x="20045" y="19707"/>
                                        <a:pt x="19882" y="19946"/>
                                      </a:cubicBezTo>
                                      <a:cubicBezTo>
                                        <a:pt x="19718" y="20184"/>
                                        <a:pt x="19555" y="20304"/>
                                        <a:pt x="19309" y="20184"/>
                                      </a:cubicBezTo>
                                      <a:lnTo>
                                        <a:pt x="14400" y="19707"/>
                                      </a:lnTo>
                                      <a:cubicBezTo>
                                        <a:pt x="14155" y="19707"/>
                                        <a:pt x="13991" y="19588"/>
                                        <a:pt x="13745" y="19349"/>
                                      </a:cubicBezTo>
                                      <a:lnTo>
                                        <a:pt x="11782" y="16604"/>
                                      </a:lnTo>
                                      <a:cubicBezTo>
                                        <a:pt x="11536" y="16366"/>
                                        <a:pt x="11209" y="16485"/>
                                        <a:pt x="11045" y="16724"/>
                                      </a:cubicBezTo>
                                      <a:cubicBezTo>
                                        <a:pt x="10882" y="17082"/>
                                        <a:pt x="10964" y="17559"/>
                                        <a:pt x="11127" y="17798"/>
                                      </a:cubicBezTo>
                                      <a:lnTo>
                                        <a:pt x="13500" y="20423"/>
                                      </a:lnTo>
                                      <a:cubicBezTo>
                                        <a:pt x="13827" y="20781"/>
                                        <a:pt x="14236" y="21020"/>
                                        <a:pt x="14645" y="21020"/>
                                      </a:cubicBezTo>
                                      <a:lnTo>
                                        <a:pt x="19555" y="21497"/>
                                      </a:lnTo>
                                      <a:cubicBezTo>
                                        <a:pt x="20045" y="21497"/>
                                        <a:pt x="20536" y="21258"/>
                                        <a:pt x="20864" y="20781"/>
                                      </a:cubicBezTo>
                                      <a:cubicBezTo>
                                        <a:pt x="21355" y="20304"/>
                                        <a:pt x="21600" y="19707"/>
                                        <a:pt x="21600" y="18991"/>
                                      </a:cubicBezTo>
                                      <a:close/>
                                      <a:moveTo>
                                        <a:pt x="15218" y="15649"/>
                                      </a:moveTo>
                                      <a:cubicBezTo>
                                        <a:pt x="14891" y="15649"/>
                                        <a:pt x="14564" y="15411"/>
                                        <a:pt x="14400" y="15053"/>
                                      </a:cubicBezTo>
                                      <a:cubicBezTo>
                                        <a:pt x="14400" y="15053"/>
                                        <a:pt x="14400" y="15053"/>
                                        <a:pt x="14400" y="15053"/>
                                      </a:cubicBezTo>
                                      <a:lnTo>
                                        <a:pt x="13909" y="14217"/>
                                      </a:lnTo>
                                      <a:lnTo>
                                        <a:pt x="18491" y="14575"/>
                                      </a:lnTo>
                                      <a:cubicBezTo>
                                        <a:pt x="18736" y="14575"/>
                                        <a:pt x="18900" y="14695"/>
                                        <a:pt x="19064" y="14933"/>
                                      </a:cubicBezTo>
                                      <a:cubicBezTo>
                                        <a:pt x="19227" y="15172"/>
                                        <a:pt x="19309" y="15411"/>
                                        <a:pt x="19227" y="15769"/>
                                      </a:cubicBezTo>
                                      <a:cubicBezTo>
                                        <a:pt x="19227" y="15769"/>
                                        <a:pt x="19227" y="15888"/>
                                        <a:pt x="19227" y="15888"/>
                                      </a:cubicBezTo>
                                      <a:lnTo>
                                        <a:pt x="15218" y="156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62" name="Shape"/>
                              <wps:cNvSpPr/>
                              <wps:spPr>
                                <a:xfrm>
                                  <a:off x="279400" y="0"/>
                                  <a:ext cx="329177" cy="23004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533" h="21498" extrusionOk="0">
                                      <a:moveTo>
                                        <a:pt x="21517" y="19701"/>
                                      </a:moveTo>
                                      <a:cubicBezTo>
                                        <a:pt x="21517" y="19345"/>
                                        <a:pt x="21268" y="18989"/>
                                        <a:pt x="20935" y="18989"/>
                                      </a:cubicBezTo>
                                      <a:lnTo>
                                        <a:pt x="18443" y="19345"/>
                                      </a:lnTo>
                                      <a:cubicBezTo>
                                        <a:pt x="18360" y="19345"/>
                                        <a:pt x="18194" y="19345"/>
                                        <a:pt x="18111" y="19226"/>
                                      </a:cubicBezTo>
                                      <a:cubicBezTo>
                                        <a:pt x="18028" y="19108"/>
                                        <a:pt x="17945" y="18989"/>
                                        <a:pt x="17945" y="18752"/>
                                      </a:cubicBezTo>
                                      <a:lnTo>
                                        <a:pt x="17945" y="18396"/>
                                      </a:ln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lnTo>
                                        <a:pt x="17446" y="8308"/>
                                      </a:lnTo>
                                      <a:cubicBezTo>
                                        <a:pt x="17446" y="7952"/>
                                        <a:pt x="17612" y="7596"/>
                                        <a:pt x="17862" y="7596"/>
                                      </a:cubicBezTo>
                                      <a:lnTo>
                                        <a:pt x="20437" y="7240"/>
                                      </a:lnTo>
                                      <a:cubicBezTo>
                                        <a:pt x="20686" y="7240"/>
                                        <a:pt x="20935" y="6884"/>
                                        <a:pt x="20935" y="6409"/>
                                      </a:cubicBezTo>
                                      <a:cubicBezTo>
                                        <a:pt x="20935" y="6053"/>
                                        <a:pt x="20686" y="5697"/>
                                        <a:pt x="20354" y="5697"/>
                                      </a:cubicBezTo>
                                      <a:lnTo>
                                        <a:pt x="17778" y="6053"/>
                                      </a:lnTo>
                                      <a:cubicBezTo>
                                        <a:pt x="17114" y="6171"/>
                                        <a:pt x="16615" y="6765"/>
                                        <a:pt x="16449" y="7596"/>
                                      </a:cubicBezTo>
                                      <a:lnTo>
                                        <a:pt x="14788" y="7714"/>
                                      </a:lnTo>
                                      <a:cubicBezTo>
                                        <a:pt x="14538" y="7714"/>
                                        <a:pt x="14289" y="7596"/>
                                        <a:pt x="14040" y="7358"/>
                                      </a:cubicBezTo>
                                      <a:lnTo>
                                        <a:pt x="11963" y="5103"/>
                                      </a:lnTo>
                                      <a:cubicBezTo>
                                        <a:pt x="11714" y="4866"/>
                                        <a:pt x="11382" y="4985"/>
                                        <a:pt x="11215" y="5222"/>
                                      </a:cubicBezTo>
                                      <a:cubicBezTo>
                                        <a:pt x="11132" y="5459"/>
                                        <a:pt x="11049" y="5815"/>
                                        <a:pt x="11132" y="6053"/>
                                      </a:cubicBezTo>
                                      <a:cubicBezTo>
                                        <a:pt x="11132" y="6171"/>
                                        <a:pt x="11215" y="6290"/>
                                        <a:pt x="11298" y="6290"/>
                                      </a:cubicBezTo>
                                      <a:lnTo>
                                        <a:pt x="13375" y="8545"/>
                                      </a:lnTo>
                                      <a:cubicBezTo>
                                        <a:pt x="13791" y="9020"/>
                                        <a:pt x="14289" y="9138"/>
                                        <a:pt x="14788" y="9138"/>
                                      </a:cubicBezTo>
                                      <a:lnTo>
                                        <a:pt x="16366" y="9020"/>
                                      </a:lnTo>
                                      <a:lnTo>
                                        <a:pt x="16782" y="17565"/>
                                      </a:lnTo>
                                      <a:lnTo>
                                        <a:pt x="15785" y="17684"/>
                                      </a:lnTo>
                                      <a:cubicBezTo>
                                        <a:pt x="15535" y="17684"/>
                                        <a:pt x="15203" y="17802"/>
                                        <a:pt x="14954" y="18040"/>
                                      </a:cubicBezTo>
                                      <a:lnTo>
                                        <a:pt x="12794" y="19582"/>
                                      </a:lnTo>
                                      <a:cubicBezTo>
                                        <a:pt x="12378" y="19938"/>
                                        <a:pt x="11880" y="19938"/>
                                        <a:pt x="11465" y="19701"/>
                                      </a:cubicBezTo>
                                      <a:lnTo>
                                        <a:pt x="7394" y="17327"/>
                                      </a:lnTo>
                                      <a:cubicBezTo>
                                        <a:pt x="7145" y="17209"/>
                                        <a:pt x="6978" y="16971"/>
                                        <a:pt x="6895" y="16615"/>
                                      </a:cubicBezTo>
                                      <a:cubicBezTo>
                                        <a:pt x="6729" y="16259"/>
                                        <a:pt x="6729" y="15785"/>
                                        <a:pt x="6895" y="15429"/>
                                      </a:cubicBezTo>
                                      <a:cubicBezTo>
                                        <a:pt x="7062" y="14716"/>
                                        <a:pt x="7726" y="14360"/>
                                        <a:pt x="8225" y="14598"/>
                                      </a:cubicBezTo>
                                      <a:cubicBezTo>
                                        <a:pt x="8225" y="14598"/>
                                        <a:pt x="8225" y="14598"/>
                                        <a:pt x="8225" y="14598"/>
                                      </a:cubicBezTo>
                                      <a:lnTo>
                                        <a:pt x="10385" y="15666"/>
                                      </a:lnTo>
                                      <a:cubicBezTo>
                                        <a:pt x="10800" y="15903"/>
                                        <a:pt x="11298" y="15903"/>
                                        <a:pt x="11714" y="15547"/>
                                      </a:cubicBezTo>
                                      <a:cubicBezTo>
                                        <a:pt x="11880" y="15429"/>
                                        <a:pt x="12129" y="15191"/>
                                        <a:pt x="12212" y="14954"/>
                                      </a:cubicBezTo>
                                      <a:cubicBezTo>
                                        <a:pt x="12794" y="14004"/>
                                        <a:pt x="12711" y="12699"/>
                                        <a:pt x="12212" y="11749"/>
                                      </a:cubicBezTo>
                                      <a:lnTo>
                                        <a:pt x="8058" y="5222"/>
                                      </a:lnTo>
                                      <a:cubicBezTo>
                                        <a:pt x="7643" y="4510"/>
                                        <a:pt x="7062" y="4035"/>
                                        <a:pt x="6480" y="4035"/>
                                      </a:cubicBezTo>
                                      <a:lnTo>
                                        <a:pt x="1745" y="3679"/>
                                      </a:lnTo>
                                      <a:cubicBezTo>
                                        <a:pt x="1495" y="3679"/>
                                        <a:pt x="1329" y="3560"/>
                                        <a:pt x="1163" y="3323"/>
                                      </a:cubicBezTo>
                                      <a:cubicBezTo>
                                        <a:pt x="997" y="3086"/>
                                        <a:pt x="914" y="2848"/>
                                        <a:pt x="997" y="2492"/>
                                      </a:cubicBezTo>
                                      <a:cubicBezTo>
                                        <a:pt x="997" y="2136"/>
                                        <a:pt x="1080" y="1899"/>
                                        <a:pt x="1246" y="1662"/>
                                      </a:cubicBezTo>
                                      <a:cubicBezTo>
                                        <a:pt x="1412" y="1424"/>
                                        <a:pt x="1578" y="1305"/>
                                        <a:pt x="1828" y="1424"/>
                                      </a:cubicBezTo>
                                      <a:lnTo>
                                        <a:pt x="6812" y="1899"/>
                                      </a:lnTo>
                                      <a:cubicBezTo>
                                        <a:pt x="7062" y="1899"/>
                                        <a:pt x="7228" y="2018"/>
                                        <a:pt x="7477" y="2255"/>
                                      </a:cubicBezTo>
                                      <a:lnTo>
                                        <a:pt x="9720" y="4629"/>
                                      </a:lnTo>
                                      <a:cubicBezTo>
                                        <a:pt x="9969" y="4866"/>
                                        <a:pt x="10302" y="4747"/>
                                        <a:pt x="10468" y="4510"/>
                                      </a:cubicBezTo>
                                      <a:cubicBezTo>
                                        <a:pt x="10634" y="4154"/>
                                        <a:pt x="10551" y="3679"/>
                                        <a:pt x="10385" y="3442"/>
                                      </a:cubicBezTo>
                                      <a:lnTo>
                                        <a:pt x="8142" y="1068"/>
                                      </a:lnTo>
                                      <a:cubicBezTo>
                                        <a:pt x="7809" y="712"/>
                                        <a:pt x="7394" y="475"/>
                                        <a:pt x="6978" y="475"/>
                                      </a:cubicBezTo>
                                      <a:lnTo>
                                        <a:pt x="1994" y="0"/>
                                      </a:lnTo>
                                      <a:cubicBezTo>
                                        <a:pt x="1495" y="0"/>
                                        <a:pt x="997" y="237"/>
                                        <a:pt x="665" y="712"/>
                                      </a:cubicBezTo>
                                      <a:cubicBezTo>
                                        <a:pt x="332" y="1187"/>
                                        <a:pt x="83" y="1780"/>
                                        <a:pt x="0" y="2492"/>
                                      </a:cubicBezTo>
                                      <a:cubicBezTo>
                                        <a:pt x="0" y="2967"/>
                                        <a:pt x="83" y="3442"/>
                                        <a:pt x="166" y="3798"/>
                                      </a:cubicBezTo>
                                      <a:cubicBezTo>
                                        <a:pt x="249" y="4035"/>
                                        <a:pt x="332" y="4154"/>
                                        <a:pt x="415" y="4391"/>
                                      </a:cubicBezTo>
                                      <a:cubicBezTo>
                                        <a:pt x="665" y="4866"/>
                                        <a:pt x="997" y="5103"/>
                                        <a:pt x="1412" y="5222"/>
                                      </a:cubicBezTo>
                                      <a:cubicBezTo>
                                        <a:pt x="1412" y="5341"/>
                                        <a:pt x="1412" y="5341"/>
                                        <a:pt x="1412" y="5459"/>
                                      </a:cubicBezTo>
                                      <a:cubicBezTo>
                                        <a:pt x="1412" y="5934"/>
                                        <a:pt x="1495" y="6409"/>
                                        <a:pt x="1578" y="6765"/>
                                      </a:cubicBezTo>
                                      <a:cubicBezTo>
                                        <a:pt x="1662" y="7002"/>
                                        <a:pt x="1745" y="7121"/>
                                        <a:pt x="1828" y="7358"/>
                                      </a:cubicBezTo>
                                      <a:cubicBezTo>
                                        <a:pt x="2160" y="7833"/>
                                        <a:pt x="2575" y="8189"/>
                                        <a:pt x="3074" y="8189"/>
                                      </a:cubicBezTo>
                                      <a:cubicBezTo>
                                        <a:pt x="3074" y="8545"/>
                                        <a:pt x="3157" y="9020"/>
                                        <a:pt x="3240" y="9376"/>
                                      </a:cubicBezTo>
                                      <a:cubicBezTo>
                                        <a:pt x="3323" y="9613"/>
                                        <a:pt x="3406" y="9732"/>
                                        <a:pt x="3489" y="9969"/>
                                      </a:cubicBezTo>
                                      <a:cubicBezTo>
                                        <a:pt x="3822" y="10444"/>
                                        <a:pt x="4237" y="10800"/>
                                        <a:pt x="4735" y="10919"/>
                                      </a:cubicBezTo>
                                      <a:lnTo>
                                        <a:pt x="8308" y="11275"/>
                                      </a:lnTo>
                                      <a:cubicBezTo>
                                        <a:pt x="8557" y="11275"/>
                                        <a:pt x="8806" y="11037"/>
                                        <a:pt x="8889" y="10563"/>
                                      </a:cubicBezTo>
                                      <a:cubicBezTo>
                                        <a:pt x="8889" y="10207"/>
                                        <a:pt x="8723" y="9851"/>
                                        <a:pt x="8391" y="9732"/>
                                      </a:cubicBezTo>
                                      <a:lnTo>
                                        <a:pt x="4818" y="9376"/>
                                      </a:lnTo>
                                      <a:cubicBezTo>
                                        <a:pt x="4569" y="9376"/>
                                        <a:pt x="4403" y="9257"/>
                                        <a:pt x="4237" y="9020"/>
                                      </a:cubicBezTo>
                                      <a:cubicBezTo>
                                        <a:pt x="4154" y="8901"/>
                                        <a:pt x="4071" y="8664"/>
                                        <a:pt x="4071" y="8426"/>
                                      </a:cubicBezTo>
                                      <a:lnTo>
                                        <a:pt x="8806" y="8782"/>
                                      </a:lnTo>
                                      <a:lnTo>
                                        <a:pt x="11465" y="12936"/>
                                      </a:lnTo>
                                      <a:cubicBezTo>
                                        <a:pt x="11714" y="13292"/>
                                        <a:pt x="11714" y="13767"/>
                                        <a:pt x="11465" y="14123"/>
                                      </a:cubicBezTo>
                                      <a:cubicBezTo>
                                        <a:pt x="11382" y="14360"/>
                                        <a:pt x="11298" y="14479"/>
                                        <a:pt x="11215" y="14479"/>
                                      </a:cubicBezTo>
                                      <a:cubicBezTo>
                                        <a:pt x="11049" y="14598"/>
                                        <a:pt x="10883" y="14598"/>
                                        <a:pt x="10717" y="14479"/>
                                      </a:cubicBezTo>
                                      <a:lnTo>
                                        <a:pt x="8557" y="13411"/>
                                      </a:lnTo>
                                      <a:cubicBezTo>
                                        <a:pt x="7477" y="12818"/>
                                        <a:pt x="6314" y="13530"/>
                                        <a:pt x="5898" y="15073"/>
                                      </a:cubicBezTo>
                                      <a:cubicBezTo>
                                        <a:pt x="5649" y="15903"/>
                                        <a:pt x="5732" y="16734"/>
                                        <a:pt x="5982" y="17446"/>
                                      </a:cubicBezTo>
                                      <a:cubicBezTo>
                                        <a:pt x="6231" y="18040"/>
                                        <a:pt x="6563" y="18633"/>
                                        <a:pt x="7062" y="18870"/>
                                      </a:cubicBezTo>
                                      <a:lnTo>
                                        <a:pt x="11132" y="21244"/>
                                      </a:lnTo>
                                      <a:cubicBezTo>
                                        <a:pt x="11880" y="21600"/>
                                        <a:pt x="12628" y="21600"/>
                                        <a:pt x="13375" y="21125"/>
                                      </a:cubicBezTo>
                                      <a:lnTo>
                                        <a:pt x="15535" y="19582"/>
                                      </a:lnTo>
                                      <a:cubicBezTo>
                                        <a:pt x="15702" y="19464"/>
                                        <a:pt x="15785" y="19464"/>
                                        <a:pt x="15951" y="19464"/>
                                      </a:cubicBezTo>
                                      <a:lnTo>
                                        <a:pt x="16948" y="19345"/>
                                      </a:lnTo>
                                      <a:cubicBezTo>
                                        <a:pt x="16948" y="19464"/>
                                        <a:pt x="17031" y="19582"/>
                                        <a:pt x="17031" y="19820"/>
                                      </a:cubicBezTo>
                                      <a:cubicBezTo>
                                        <a:pt x="17114" y="20057"/>
                                        <a:pt x="17280" y="20295"/>
                                        <a:pt x="17446" y="20532"/>
                                      </a:cubicBezTo>
                                      <a:cubicBezTo>
                                        <a:pt x="17778" y="20888"/>
                                        <a:pt x="18194" y="21125"/>
                                        <a:pt x="18526" y="21007"/>
                                      </a:cubicBezTo>
                                      <a:lnTo>
                                        <a:pt x="21018" y="20651"/>
                                      </a:lnTo>
                                      <a:cubicBezTo>
                                        <a:pt x="21351" y="20413"/>
                                        <a:pt x="21600" y="20057"/>
                                        <a:pt x="21517" y="19701"/>
                                      </a:cubicBezTo>
                                      <a:close/>
                                      <a:moveTo>
                                        <a:pt x="3157" y="6883"/>
                                      </a:moveTo>
                                      <a:cubicBezTo>
                                        <a:pt x="2908" y="6883"/>
                                        <a:pt x="2742" y="6765"/>
                                        <a:pt x="2575" y="6527"/>
                                      </a:cubicBezTo>
                                      <a:cubicBezTo>
                                        <a:pt x="2409" y="6290"/>
                                        <a:pt x="2326" y="6053"/>
                                        <a:pt x="2409" y="5697"/>
                                      </a:cubicBezTo>
                                      <a:cubicBezTo>
                                        <a:pt x="2409" y="5697"/>
                                        <a:pt x="2409" y="5578"/>
                                        <a:pt x="2409" y="5578"/>
                                      </a:cubicBezTo>
                                      <a:lnTo>
                                        <a:pt x="6480" y="5934"/>
                                      </a:lnTo>
                                      <a:cubicBezTo>
                                        <a:pt x="6812" y="5934"/>
                                        <a:pt x="7145" y="6171"/>
                                        <a:pt x="7311" y="6527"/>
                                      </a:cubicBezTo>
                                      <a:cubicBezTo>
                                        <a:pt x="7311" y="6527"/>
                                        <a:pt x="7311" y="6527"/>
                                        <a:pt x="7311" y="6527"/>
                                      </a:cubicBezTo>
                                      <a:lnTo>
                                        <a:pt x="7809" y="7358"/>
                                      </a:lnTo>
                                      <a:lnTo>
                                        <a:pt x="3157" y="68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CAB560" id="Group 1" o:spid="_x0000_s1026" alt="&quot;&quot;" style="width:228.5pt;height:31pt;mso-position-horizontal-relative:char;mso-position-vertical-relative:line" coordsize="29019,3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">
                      <v:shape id="Shape" o:spid="_x0000_s1027" style="position:absolute;left:7238;width:13348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" path="m4172,8088r781,l4953,4472r-781,l4172,8088xm4172,21600r781,l4953,17984r-781,l4172,21600xm4172,3616r781,l4953,,4172,r,3616xm4172,17128r781,l4953,13512r-781,l4172,17128xm4172,12656r781,l4953,9040r-781,l4172,12656xm5200,3616r781,l5981,,5200,r,3616xm5200,21600r781,l5981,17984r-781,l5200,21600xm5200,8088r781,l5981,4472r-781,l5200,8088xm5200,12656r781,l5981,9040r-781,l5200,12656xm5200,17128r781,l5981,13512r-781,l5200,17128xm6248,8088r781,l7029,4472r-781,l6248,8088xm6248,3616r781,l7029,,6248,r,3616xm6248,21600r781,l7029,17984r-781,l6248,21600xm6248,17128r781,l7029,13512r-781,l6248,17128xm6248,12656r781,l7029,9040r-781,l6248,12656xm7296,12656r781,l8077,9040r-781,l7296,12656xm7296,8088r781,l8077,4472r-781,l7296,8088xm7296,17128r781,l8077,13512r-781,l7296,17128xm7296,3616r781,l8077,,7296,r,3616xm7296,21600r781,l8077,17984r-781,l7296,21600xm8324,3616r780,l9104,,8324,r,3616xm8324,8088r780,l9104,4472r-780,l8324,8088xm8324,12656r780,l9104,9040r-780,l8324,12656xm8324,21600r780,l9104,17984r-780,l8324,21600xm8324,17128r780,l9104,13512r-780,l8324,17128xm,3616r781,l781,,,,,3616xm,12656r781,l781,9040,,9040r,3616xm,8088r781,l781,4472,,4472,,8088xm,21600r781,l781,17984r-781,l,21600xm,17128r781,l781,13512r-781,l,17128xm1048,21600r781,l1829,17984r-781,l1048,21600xm1048,17128r781,l1829,13512r-781,l1048,17128xm1048,8088r781,l1829,4472r-781,l1048,8088xm1048,3616r781,l1829,,1048,r,3616xm1048,12656r781,l1829,9040r-781,l1048,12656xm2076,12656r781,l2857,9040r-781,l2076,12656xm2076,21600r781,l2857,17984r-781,l2076,21600xm2076,3616r781,l2857,,2076,r,3616xm2076,8088r781,l2857,4472r-781,l2076,8088xm2076,17128r781,l2857,13512r-781,l2076,17128xm3124,12656r781,l3905,9040r-781,l3124,12656xm3124,17128r781,l3905,13512r-781,l3124,17128xm3124,8088r781,l3905,4472r-781,l3124,8088xm3124,3616r781,l3905,,3124,r,3616xm3124,21600r781,l3905,17984r-781,l3124,21600xm9372,17128r781,l10153,13512r-781,l9372,17128xm9372,8088r781,l10153,4472r-781,l9372,8088xm9372,21600r781,l10153,17984r-781,l9372,21600xm9372,3616r781,l10153,,9372,r,3616xm9372,12656r781,l10153,9040r-781,l9372,12656xm10420,3616r781,l11201,r-781,l10420,3616xm10420,17128r781,l11201,13512r-781,l10420,17128xm10420,21600r781,l11201,17984r-781,l10420,21600xm10420,12656r781,l11201,9040r-781,l10420,12656xm10420,8088r781,l11201,4472r-781,l10420,8088xm11447,3616r781,l12228,r-781,l11447,3616xm11447,8088r781,l12228,4472r-781,l11447,8088xm11447,12656r781,l12228,9040r-781,l11447,12656xm11447,17128r781,l12228,13512r-781,l11447,17128xm11447,21600r781,l12228,17984r-781,l11447,21600xm12496,3616r780,l13276,r-780,l12496,3616xm12496,8088r780,l13276,4472r-780,l12496,8088xm12496,21600r780,l13276,17984r-780,l12496,21600xm12496,12656r780,l13276,9040r-780,l12496,12656xm12496,17128r780,l13276,13512r-780,l12496,17128xm13544,3616r781,l14325,r-781,l13544,3616xm13544,8088r781,l14325,4472r-781,l13544,8088xm13544,17128r781,l14325,13512r-781,l13544,17128xm13544,12656r781,l14325,9040r-781,l13544,12656xm13544,21600r781,l14325,17984r-781,l13544,21600xm14571,3616r781,l15352,r-781,l14571,3616xm14571,8088r781,l15352,4472r-781,l14571,8088xm14571,12656r781,l15352,9040r-781,l14571,12656xm14571,21600r781,l15352,17984r-781,l14571,21600xm14571,17128r781,l15352,13512r-781,l14571,17128xm15619,8088r781,l16400,4472r-781,l15619,8088xm15619,3616r781,l16400,r-781,l15619,3616xm15619,17128r781,l16400,13512r-781,l15619,17128xm15619,21600r781,l16400,17984r-781,l15619,21600xm15619,12656r781,l16400,9040r-781,l15619,12656xm16647,3616r781,l17428,r-781,l16647,3616xm16647,8088r781,l17428,4472r-781,l16647,8088xm16647,17128r781,l17428,13512r-781,l16647,17128xm16647,21600r781,l17428,17984r-781,l16647,21600xm16647,12656r781,l17428,9040r-781,l16647,12656xm17695,12656r781,l18476,9040r-781,l17695,12656xm17695,3616r781,l18476,r-781,l17695,3616xm17695,8088r781,l18476,4472r-781,l17695,8088xm17695,17128r781,l18476,13512r-781,l17695,17128xm17695,21600r781,l18476,17984r-781,l17695,21600xm18743,12656r781,l19524,9040r-781,l18743,12656xm18743,3616r781,l19524,r-781,l18743,3616xm18743,8088r781,l19524,4472r-781,l18743,8088xm18743,21600r781,l19524,17984r-781,l18743,21600xm18743,17128r781,l19524,13512r-781,l18743,17128xm19771,12656r781,l20552,9040r-781,l19771,12656xm19771,3616r781,l20552,r-781,l19771,3616xm19771,8088r781,l20552,4472r-781,l19771,8088xm19771,21600r781,l20552,17984r-781,l19771,21600xm19771,17128r781,l20552,13512r-781,l19771,17128xm20819,12656r781,l21600,9040r-781,l20819,12656xm20819,8088r781,l21600,4472r-781,l20819,8088xm20819,r,3616l21600,3616,21600,r-781,xm20819,21600r781,l21600,17984r-781,l20819,21600xm20819,17128r781,l21600,13512r-781,l20819,17128xe" fillcolor="#4472c4 [3204]" stroked="f" strokeweight="1pt">
                        <v:stroke miterlimit="4" joinstyle="miter"/>
                        <v:path arrowok="t" o:extrusionok="f" o:connecttype="custom" o:connectlocs="667386,144146;667386,144146;667386,144146;667386,144146" o:connectangles="0,90,180,270"/>
                      </v:shape>
                      <v:shape id="Shape" o:spid="_x0000_s1028" style="position:absolute;left:20828;width:1117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" path="m,17128r9327,l9327,13512,,13512r,3616xm,21600r9327,l9327,17984,,17984r,3616xm,12656r9327,l9327,9040,,9040r,3616xm12273,12656r9327,l21600,9040r-9327,l12273,12656xm12273,4472r,3616l21600,8088r,-3616l12273,4472xm12273,21600r9327,l21600,17984r-9327,l12273,21600xm,3616r9327,l9327,,,,,3616xe" fillcolor="#4472c4 [3204]" stroked="f" strokeweight="1pt">
                        <v:fill opacity="52428f"/>
                        <v:stroke miterlimit="4" joinstyle="miter"/>
                        <v:path arrowok="t" o:extrusionok="f" o:connecttype="custom" o:connectlocs="55881,144146;55881,144146;55881,144146;55881,144146" o:connectangles="0,90,180,270"/>
                      </v:shape>
                      <v:shape id="Shape" o:spid="_x0000_s1029" style="position:absolute;left:22097;width:1766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" path="m,21600r5905,l5905,17984,,17984r,3616xm,12656r5905,l5905,9040,,9040r,3616xm,3616r5905,l5905,,,,,3616xm,17128r5905,l5905,13512,,13512r,3616xm7925,21600r5905,l13830,17984r-5905,l7925,21600xm7925,12656r5905,l13830,9040r-5905,l7925,12656xm7925,3616r5905,l13830,,7925,r,3616xm7925,8088r5905,l13830,4472r-5905,l7925,8088xm15695,r,3616l21600,3616,21600,,15695,xm15695,17128r5905,l21600,13512r-5905,l15695,17128xm15695,12656r5905,l21600,9040r-5905,l15695,12656xe" fillcolor="#4472c4 [3204]" stroked="f" strokeweight="1pt">
                        <v:fill opacity="39321f"/>
                        <v:stroke miterlimit="4" joinstyle="miter"/>
                        <v:path arrowok="t" o:extrusionok="f" o:connecttype="custom" o:connectlocs="88266,144146;88266,144146;88266,144146;88266,144146" o:connectangles="0,90,180,270"/>
                      </v:shape>
                      <v:shape id="Shape" o:spid="_x0000_s1030" style="position:absolute;left:24003;width:2413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" path="m,3616r4320,l4320,,,,,3616xm,8088r4320,l4320,4472,,4472,,8088xm,12656r4320,l4320,9040,,9040r,3616xm,21600r4320,l4320,17984,,17984r,3616xm5798,12656r4320,l10118,9040r-4320,l5798,12656xm5798,17128r4320,l10118,13512r-4320,l5798,17128xm5798,21600r4320,l10118,17984r-4320,l5798,21600xm5798,3616r4320,l10118,,5798,r,3616xm11482,17128r4320,l15802,13512r-4320,l11482,17128xm11482,8088r4320,l15802,4472r-4320,l11482,8088xm17280,r,3616l21600,3616,21600,,17280,xm17280,8088r4320,l21600,4472r-4320,l17280,8088xm17280,21600r4320,l21600,17984r-4320,l17280,21600xm17280,12656r4320,l21600,9040r-4320,l17280,12656xm17280,17128r4320,l21600,13512r-4320,l17280,17128xe" fillcolor="#4472c4 [3204]" stroked="f" strokeweight="1pt">
                        <v:fill opacity="26214f"/>
                        <v:stroke miterlimit="4" joinstyle="miter"/>
                        <v:path arrowok="t" o:extrusionok="f" o:connecttype="custom" o:connectlocs="120650,144146;120650,144146;120650,144146;120650,144146" o:connectangles="0,90,180,270"/>
                      </v:shape>
                      <v:shape id="Shape" o:spid="_x0000_s1031" style="position:absolute;left:26543;top:635;width:2413;height:228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" path="m,4560r4320,l4320,,,,,4560xm,21600r4320,l4320,17040,,17040r,4560xm5684,10320r4320,l10004,5760r-4320,l5684,10320xm5684,15960r4320,l10004,11400r-4320,l5684,15960xm17280,5640r,4560l21600,10200r,-4560l17280,5640xm17280,15960r4320,l21600,11400r-4320,l17280,15960xm11482,15960r4320,l15802,11400r-4320,l11482,15960xm11482,4560r4320,l15802,,11482,r,4560xm11482,21600r4320,l15802,17040r-4320,l11482,21600xe" fillcolor="#4472c4 [3204]" stroked="f" strokeweight="1pt">
                        <v:fill opacity="13107f"/>
                        <v:stroke miterlimit="4" joinstyle="miter"/>
                        <v:path arrowok="t" o:extrusionok="f" o:connecttype="custom" o:connectlocs="120650,114301;120650,114301;120650,114301;120650,114301" o:connectangles="0,90,180,270"/>
                      </v:shape>
                      <v:rect id="Rectangle" o:spid="_x0000_s1032" style="position:absolute;top:3683;width:29019;height:2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" fillcolor="#4472c4 [3204]" stroked="f" strokeweight="1pt">
                        <v:stroke miterlimit="4"/>
                        <v:textbox inset="3pt,3pt,3pt,3pt"/>
                      </v:rect>
                      <v:shape id="Shape" o:spid="_x0000_s1033" style="position:absolute;left:634;top:762;width:3353;height:2287;visibility:visible;mso-wrap-style:square;v-text-anchor:middle" coordsize="21600,21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" path="m21600,18991v,-716,-164,-1432,-491,-1909c20864,16604,20536,16366,20127,16246v,-119,,-119,,-238c20127,15291,19964,14575,19636,14098v-327,-477,-736,-835,-1227,-835c18409,12666,18245,12069,17918,11592v-327,-477,-736,-835,-1227,-955l13336,10399v-245,,-491,238,-572,716c12764,11234,12764,11353,12845,11473v82,238,246,358,410,358l16609,12069v246,,409,120,573,358c17264,12547,17345,12785,17345,13024r-4663,-358l10064,8489v-246,-358,-246,-835,,-1193c10145,7177,10145,7177,10227,7057v164,-119,328,-119,491,l12845,8131v1064,597,2210,-119,2619,-1670c15709,5625,15627,4790,15382,4074,15136,3477,14809,2880,14318,2642l10309,255c9573,-103,8836,-103,8100,374l5973,1926v-164,119,-246,119,-409,119l4500,2164c4418,1687,4255,1329,4009,1090,3682,732,3273,494,2945,613l491,971c245,971,,1329,,1806v,478,245,716,573,716l3027,2164v82,,246,,328,120c3436,2403,3518,2522,3518,2761r491,10502c4009,13263,4009,13263,4009,13263v,,,,,l4009,13382v,358,-164,716,-409,716l1064,14456v-246,,-491,358,-491,835c573,15649,818,16007,1145,16007r2537,-358c4336,15530,4827,14933,4991,13979r1554,-120c6791,13859,7036,13979,7282,14217r1800,2029c9327,16485,9655,16365,9818,16127v164,-358,82,-836,-82,-1074l7936,13024v-409,-477,-900,-597,-1391,-597l4991,12547,4582,3954r982,-119c5809,3835,6136,3716,6382,3477l8509,1926v409,-358,900,-358,1309,-120l13827,4193v246,119,409,358,491,716c14482,5267,14482,5745,14318,6103v-163,716,-818,1074,-1309,835c13009,6938,13009,6938,13009,6938l10882,5864v-409,-239,-900,-239,-1309,119c9409,6103,9164,6341,9082,6580v-573,955,-491,2267,,3222l13173,16365v409,717,982,1194,1554,1194l19391,17917v245,,409,119,573,358c20127,18514,20209,18752,20127,19110v,358,-82,597,-245,836c19718,20184,19555,20304,19309,20184r-4909,-477c14155,19707,13991,19588,13745,19349l11782,16604v-246,-238,-573,-119,-737,120c10882,17082,10964,17559,11127,17798r2373,2625c13827,20781,14236,21020,14645,21020r4910,477c20045,21497,20536,21258,20864,20781v491,-477,736,-1074,736,-1790xm15218,15649v-327,,-654,-238,-818,-596c14400,15053,14400,15053,14400,15053r-491,-836l18491,14575v245,,409,120,573,358c19227,15172,19309,15411,19227,15769v,,,119,,119l15218,15649xe" fillcolor="#4472c4 [3204]" stroked="f" strokeweight="1pt">
                        <v:stroke miterlimit="4" joinstyle="miter"/>
                        <v:path arrowok="t" o:extrusionok="f" o:connecttype="custom" o:connectlocs="167641,114389;167641,114389;167641,114389;167641,114389" o:connectangles="0,90,180,270"/>
                      </v:shape>
                      <v:shape id="Shape" o:spid="_x0000_s1034" style="position:absolute;left:2794;width:3291;height:2300;visibility:visible;mso-wrap-style:square;v-text-anchor:middle" coordsize="21533,21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" path="m21517,19701v,-356,-249,-712,-582,-712l18443,19345v-83,,-249,,-332,-119c18028,19108,17945,18989,17945,18752r,-356c17945,18396,17945,18396,17945,18396v,,,,,l17446,8308v,-356,166,-712,416,-712l20437,7240v249,,498,-356,498,-831c20935,6053,20686,5697,20354,5697r-2576,356c17114,6171,16615,6765,16449,7596r-1661,118c14538,7714,14289,7596,14040,7358l11963,5103v-249,-237,-581,-118,-748,119c11132,5459,11049,5815,11132,6053v,118,83,237,166,237l13375,8545v416,475,914,593,1413,593l16366,9020r416,8545l15785,17684v-250,,-582,118,-831,356l12794,19582v-416,356,-914,356,-1329,119l7394,17327v-249,-118,-416,-356,-499,-712c6729,16259,6729,15785,6895,15429v167,-713,831,-1069,1330,-831c8225,14598,8225,14598,8225,14598r2160,1068c10800,15903,11298,15903,11714,15547v166,-118,415,-356,498,-593c12794,14004,12711,12699,12212,11749l8058,5222c7643,4510,7062,4035,6480,4035l1745,3679v-250,,-416,-119,-582,-356c997,3086,914,2848,997,2492v,-356,83,-593,249,-830c1412,1424,1578,1305,1828,1424r4984,475c7062,1899,7228,2018,7477,2255l9720,4629v249,237,582,118,748,-119c10634,4154,10551,3679,10385,3442l8142,1068c7809,712,7394,475,6978,475l1994,c1495,,997,237,665,712,332,1187,83,1780,,2492v,475,83,950,166,1306c249,4035,332,4154,415,4391v250,475,582,712,997,831c1412,5341,1412,5341,1412,5459v,475,83,950,166,1306c1662,7002,1745,7121,1828,7358v332,475,747,831,1246,831c3074,8545,3157,9020,3240,9376v83,237,166,356,249,593c3822,10444,4237,10800,4735,10919r3573,356c8557,11275,8806,11037,8889,10563v,-356,-166,-712,-498,-831l4818,9376v-249,,-415,-119,-581,-356c4154,8901,4071,8664,4071,8426r4735,356l11465,12936v249,356,249,831,,1187c11382,14360,11298,14479,11215,14479v-166,119,-332,119,-498,l8557,13411v-1080,-593,-2243,119,-2659,1662c5649,15903,5732,16734,5982,17446v249,594,581,1187,1080,1424l11132,21244v748,356,1496,356,2243,-119l15535,19582v167,-118,250,-118,416,-118l16948,19345v,119,83,237,83,475c17114,20057,17280,20295,17446,20532v332,356,748,593,1080,475l21018,20651v333,-238,582,-594,499,-950xm3157,6883v-249,,-415,-118,-582,-356c2409,6290,2326,6053,2409,5697v,,,-119,,-119l6480,5934v332,,665,237,831,593c7311,6527,7311,6527,7311,6527r498,831l3157,6883xe" fillcolor="#4472c4 [3204]" stroked="f" strokeweight="1pt">
                        <v:stroke miterlimit="4" joinstyle="miter"/>
                        <v:path arrowok="t" o:extrusionok="f" o:connecttype="custom" o:connectlocs="164589,115024;164589,115024;164589,115024;164589,115024" o:connectangles="0,90,180,27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7" w:type="dxa"/>
            <w:vMerge w:val="restart"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11FEA953" w14:textId="77777777" w:rsidR="004C1D68" w:rsidRPr="00186C4E" w:rsidRDefault="004C1D68">
            <w:pPr>
              <w:pStyle w:val="Title"/>
              <w:rPr>
                <w:rFonts w:ascii="Calibri" w:hAnsi="Calibri" w:cs="Calibri"/>
              </w:rPr>
            </w:pPr>
          </w:p>
        </w:tc>
        <w:tc>
          <w:tcPr>
            <w:tcW w:w="4867" w:type="dxa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71B295E3" w14:textId="77777777" w:rsidR="004C1D68" w:rsidRPr="00186C4E" w:rsidRDefault="000D2E0D" w:rsidP="004C1D68">
            <w:r w:rsidRPr="000D2E0D">
              <w:rPr>
                <w:noProof/>
              </w:rPr>
              <mc:AlternateContent>
                <mc:Choice Requires="wpg">
                  <w:drawing>
                    <wp:inline distT="0" distB="0" distL="0" distR="0" wp14:anchorId="674627F6" wp14:editId="097800DB">
                      <wp:extent cx="2901951" cy="393701"/>
                      <wp:effectExtent l="0" t="0" r="6350" b="0"/>
                      <wp:docPr id="163" name="Group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1951" cy="393701"/>
                                <a:chOff x="0" y="0"/>
                                <a:chExt cx="2901951" cy="393701"/>
                              </a:xfrm>
                            </wpg:grpSpPr>
                            <wps:wsp>
                              <wps:cNvPr id="164" name="Shape"/>
                              <wps:cNvSpPr/>
                              <wps:spPr>
                                <a:xfrm>
                                  <a:off x="723899" y="0"/>
                                  <a:ext cx="133477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4172" y="8088"/>
                                      </a:moveTo>
                                      <a:lnTo>
                                        <a:pt x="4953" y="8088"/>
                                      </a:lnTo>
                                      <a:lnTo>
                                        <a:pt x="4953" y="4472"/>
                                      </a:lnTo>
                                      <a:lnTo>
                                        <a:pt x="4172" y="4472"/>
                                      </a:lnTo>
                                      <a:lnTo>
                                        <a:pt x="4172" y="8088"/>
                                      </a:lnTo>
                                      <a:close/>
                                      <a:moveTo>
                                        <a:pt x="4172" y="21600"/>
                                      </a:moveTo>
                                      <a:lnTo>
                                        <a:pt x="4953" y="21600"/>
                                      </a:lnTo>
                                      <a:lnTo>
                                        <a:pt x="4953" y="17984"/>
                                      </a:lnTo>
                                      <a:lnTo>
                                        <a:pt x="4172" y="17984"/>
                                      </a:lnTo>
                                      <a:lnTo>
                                        <a:pt x="4172" y="21600"/>
                                      </a:lnTo>
                                      <a:close/>
                                      <a:moveTo>
                                        <a:pt x="4172" y="3616"/>
                                      </a:moveTo>
                                      <a:lnTo>
                                        <a:pt x="4953" y="3616"/>
                                      </a:lnTo>
                                      <a:lnTo>
                                        <a:pt x="4953" y="0"/>
                                      </a:lnTo>
                                      <a:lnTo>
                                        <a:pt x="4172" y="0"/>
                                      </a:lnTo>
                                      <a:lnTo>
                                        <a:pt x="4172" y="3616"/>
                                      </a:lnTo>
                                      <a:close/>
                                      <a:moveTo>
                                        <a:pt x="4172" y="17128"/>
                                      </a:moveTo>
                                      <a:lnTo>
                                        <a:pt x="4953" y="17128"/>
                                      </a:lnTo>
                                      <a:lnTo>
                                        <a:pt x="4953" y="13512"/>
                                      </a:lnTo>
                                      <a:lnTo>
                                        <a:pt x="4172" y="13512"/>
                                      </a:lnTo>
                                      <a:lnTo>
                                        <a:pt x="4172" y="17128"/>
                                      </a:lnTo>
                                      <a:close/>
                                      <a:moveTo>
                                        <a:pt x="4172" y="12656"/>
                                      </a:moveTo>
                                      <a:lnTo>
                                        <a:pt x="4953" y="12656"/>
                                      </a:lnTo>
                                      <a:lnTo>
                                        <a:pt x="4953" y="9040"/>
                                      </a:lnTo>
                                      <a:lnTo>
                                        <a:pt x="4172" y="9040"/>
                                      </a:lnTo>
                                      <a:lnTo>
                                        <a:pt x="4172" y="12656"/>
                                      </a:lnTo>
                                      <a:close/>
                                      <a:moveTo>
                                        <a:pt x="5200" y="3616"/>
                                      </a:moveTo>
                                      <a:lnTo>
                                        <a:pt x="5981" y="3616"/>
                                      </a:lnTo>
                                      <a:lnTo>
                                        <a:pt x="5981" y="0"/>
                                      </a:lnTo>
                                      <a:lnTo>
                                        <a:pt x="5200" y="0"/>
                                      </a:lnTo>
                                      <a:lnTo>
                                        <a:pt x="5200" y="3616"/>
                                      </a:lnTo>
                                      <a:close/>
                                      <a:moveTo>
                                        <a:pt x="5200" y="21600"/>
                                      </a:moveTo>
                                      <a:lnTo>
                                        <a:pt x="5981" y="21600"/>
                                      </a:lnTo>
                                      <a:lnTo>
                                        <a:pt x="5981" y="17984"/>
                                      </a:lnTo>
                                      <a:lnTo>
                                        <a:pt x="5200" y="17984"/>
                                      </a:lnTo>
                                      <a:lnTo>
                                        <a:pt x="5200" y="21600"/>
                                      </a:lnTo>
                                      <a:close/>
                                      <a:moveTo>
                                        <a:pt x="5200" y="8088"/>
                                      </a:moveTo>
                                      <a:lnTo>
                                        <a:pt x="5981" y="8088"/>
                                      </a:lnTo>
                                      <a:lnTo>
                                        <a:pt x="5981" y="4472"/>
                                      </a:lnTo>
                                      <a:lnTo>
                                        <a:pt x="5200" y="4472"/>
                                      </a:lnTo>
                                      <a:lnTo>
                                        <a:pt x="5200" y="8088"/>
                                      </a:lnTo>
                                      <a:close/>
                                      <a:moveTo>
                                        <a:pt x="5200" y="12656"/>
                                      </a:moveTo>
                                      <a:lnTo>
                                        <a:pt x="5981" y="12656"/>
                                      </a:lnTo>
                                      <a:lnTo>
                                        <a:pt x="5981" y="9040"/>
                                      </a:lnTo>
                                      <a:lnTo>
                                        <a:pt x="5200" y="9040"/>
                                      </a:lnTo>
                                      <a:lnTo>
                                        <a:pt x="5200" y="12656"/>
                                      </a:lnTo>
                                      <a:close/>
                                      <a:moveTo>
                                        <a:pt x="5200" y="17128"/>
                                      </a:moveTo>
                                      <a:lnTo>
                                        <a:pt x="5981" y="17128"/>
                                      </a:lnTo>
                                      <a:lnTo>
                                        <a:pt x="5981" y="13512"/>
                                      </a:lnTo>
                                      <a:lnTo>
                                        <a:pt x="5200" y="13512"/>
                                      </a:lnTo>
                                      <a:lnTo>
                                        <a:pt x="5200" y="17128"/>
                                      </a:lnTo>
                                      <a:close/>
                                      <a:moveTo>
                                        <a:pt x="6248" y="8088"/>
                                      </a:moveTo>
                                      <a:lnTo>
                                        <a:pt x="7029" y="8088"/>
                                      </a:lnTo>
                                      <a:lnTo>
                                        <a:pt x="7029" y="4472"/>
                                      </a:lnTo>
                                      <a:lnTo>
                                        <a:pt x="6248" y="4472"/>
                                      </a:lnTo>
                                      <a:lnTo>
                                        <a:pt x="6248" y="8088"/>
                                      </a:lnTo>
                                      <a:close/>
                                      <a:moveTo>
                                        <a:pt x="6248" y="3616"/>
                                      </a:moveTo>
                                      <a:lnTo>
                                        <a:pt x="7029" y="3616"/>
                                      </a:lnTo>
                                      <a:lnTo>
                                        <a:pt x="7029" y="0"/>
                                      </a:lnTo>
                                      <a:lnTo>
                                        <a:pt x="6248" y="0"/>
                                      </a:lnTo>
                                      <a:lnTo>
                                        <a:pt x="6248" y="3616"/>
                                      </a:lnTo>
                                      <a:close/>
                                      <a:moveTo>
                                        <a:pt x="6248" y="21600"/>
                                      </a:moveTo>
                                      <a:lnTo>
                                        <a:pt x="7029" y="21600"/>
                                      </a:lnTo>
                                      <a:lnTo>
                                        <a:pt x="7029" y="17984"/>
                                      </a:lnTo>
                                      <a:lnTo>
                                        <a:pt x="6248" y="17984"/>
                                      </a:lnTo>
                                      <a:lnTo>
                                        <a:pt x="6248" y="21600"/>
                                      </a:lnTo>
                                      <a:close/>
                                      <a:moveTo>
                                        <a:pt x="6248" y="17128"/>
                                      </a:moveTo>
                                      <a:lnTo>
                                        <a:pt x="7029" y="17128"/>
                                      </a:lnTo>
                                      <a:lnTo>
                                        <a:pt x="7029" y="13512"/>
                                      </a:lnTo>
                                      <a:lnTo>
                                        <a:pt x="6248" y="13512"/>
                                      </a:lnTo>
                                      <a:lnTo>
                                        <a:pt x="6248" y="17128"/>
                                      </a:lnTo>
                                      <a:close/>
                                      <a:moveTo>
                                        <a:pt x="6248" y="12656"/>
                                      </a:moveTo>
                                      <a:lnTo>
                                        <a:pt x="7029" y="12656"/>
                                      </a:lnTo>
                                      <a:lnTo>
                                        <a:pt x="7029" y="9040"/>
                                      </a:lnTo>
                                      <a:lnTo>
                                        <a:pt x="6248" y="9040"/>
                                      </a:lnTo>
                                      <a:lnTo>
                                        <a:pt x="6248" y="12656"/>
                                      </a:lnTo>
                                      <a:close/>
                                      <a:moveTo>
                                        <a:pt x="7296" y="12656"/>
                                      </a:moveTo>
                                      <a:lnTo>
                                        <a:pt x="8077" y="12656"/>
                                      </a:lnTo>
                                      <a:lnTo>
                                        <a:pt x="8077" y="9040"/>
                                      </a:lnTo>
                                      <a:lnTo>
                                        <a:pt x="7296" y="9040"/>
                                      </a:lnTo>
                                      <a:lnTo>
                                        <a:pt x="7296" y="12656"/>
                                      </a:lnTo>
                                      <a:close/>
                                      <a:moveTo>
                                        <a:pt x="7296" y="8088"/>
                                      </a:moveTo>
                                      <a:lnTo>
                                        <a:pt x="8077" y="8088"/>
                                      </a:lnTo>
                                      <a:lnTo>
                                        <a:pt x="8077" y="4472"/>
                                      </a:lnTo>
                                      <a:lnTo>
                                        <a:pt x="7296" y="4472"/>
                                      </a:lnTo>
                                      <a:lnTo>
                                        <a:pt x="7296" y="8088"/>
                                      </a:lnTo>
                                      <a:close/>
                                      <a:moveTo>
                                        <a:pt x="7296" y="17128"/>
                                      </a:moveTo>
                                      <a:lnTo>
                                        <a:pt x="8077" y="17128"/>
                                      </a:lnTo>
                                      <a:lnTo>
                                        <a:pt x="8077" y="13512"/>
                                      </a:lnTo>
                                      <a:lnTo>
                                        <a:pt x="7296" y="13512"/>
                                      </a:lnTo>
                                      <a:lnTo>
                                        <a:pt x="7296" y="17128"/>
                                      </a:lnTo>
                                      <a:close/>
                                      <a:moveTo>
                                        <a:pt x="7296" y="3616"/>
                                      </a:moveTo>
                                      <a:lnTo>
                                        <a:pt x="8077" y="3616"/>
                                      </a:lnTo>
                                      <a:lnTo>
                                        <a:pt x="8077" y="0"/>
                                      </a:lnTo>
                                      <a:lnTo>
                                        <a:pt x="7296" y="0"/>
                                      </a:lnTo>
                                      <a:lnTo>
                                        <a:pt x="7296" y="3616"/>
                                      </a:lnTo>
                                      <a:close/>
                                      <a:moveTo>
                                        <a:pt x="7296" y="21600"/>
                                      </a:moveTo>
                                      <a:lnTo>
                                        <a:pt x="8077" y="21600"/>
                                      </a:lnTo>
                                      <a:lnTo>
                                        <a:pt x="8077" y="17984"/>
                                      </a:lnTo>
                                      <a:lnTo>
                                        <a:pt x="7296" y="17984"/>
                                      </a:lnTo>
                                      <a:lnTo>
                                        <a:pt x="7296" y="21600"/>
                                      </a:lnTo>
                                      <a:close/>
                                      <a:moveTo>
                                        <a:pt x="8324" y="3616"/>
                                      </a:moveTo>
                                      <a:lnTo>
                                        <a:pt x="9104" y="3616"/>
                                      </a:lnTo>
                                      <a:lnTo>
                                        <a:pt x="9104" y="0"/>
                                      </a:lnTo>
                                      <a:lnTo>
                                        <a:pt x="8324" y="0"/>
                                      </a:lnTo>
                                      <a:lnTo>
                                        <a:pt x="8324" y="3616"/>
                                      </a:lnTo>
                                      <a:close/>
                                      <a:moveTo>
                                        <a:pt x="8324" y="8088"/>
                                      </a:moveTo>
                                      <a:lnTo>
                                        <a:pt x="9104" y="8088"/>
                                      </a:lnTo>
                                      <a:lnTo>
                                        <a:pt x="9104" y="4472"/>
                                      </a:lnTo>
                                      <a:lnTo>
                                        <a:pt x="8324" y="4472"/>
                                      </a:lnTo>
                                      <a:lnTo>
                                        <a:pt x="8324" y="8088"/>
                                      </a:lnTo>
                                      <a:close/>
                                      <a:moveTo>
                                        <a:pt x="8324" y="12656"/>
                                      </a:moveTo>
                                      <a:lnTo>
                                        <a:pt x="9104" y="12656"/>
                                      </a:lnTo>
                                      <a:lnTo>
                                        <a:pt x="9104" y="9040"/>
                                      </a:lnTo>
                                      <a:lnTo>
                                        <a:pt x="8324" y="9040"/>
                                      </a:lnTo>
                                      <a:lnTo>
                                        <a:pt x="8324" y="12656"/>
                                      </a:lnTo>
                                      <a:close/>
                                      <a:moveTo>
                                        <a:pt x="8324" y="21600"/>
                                      </a:moveTo>
                                      <a:lnTo>
                                        <a:pt x="9104" y="21600"/>
                                      </a:lnTo>
                                      <a:lnTo>
                                        <a:pt x="9104" y="17984"/>
                                      </a:lnTo>
                                      <a:lnTo>
                                        <a:pt x="8324" y="17984"/>
                                      </a:lnTo>
                                      <a:lnTo>
                                        <a:pt x="8324" y="21600"/>
                                      </a:lnTo>
                                      <a:close/>
                                      <a:moveTo>
                                        <a:pt x="8324" y="17128"/>
                                      </a:moveTo>
                                      <a:lnTo>
                                        <a:pt x="9104" y="17128"/>
                                      </a:lnTo>
                                      <a:lnTo>
                                        <a:pt x="9104" y="13512"/>
                                      </a:lnTo>
                                      <a:lnTo>
                                        <a:pt x="8324" y="13512"/>
                                      </a:lnTo>
                                      <a:lnTo>
                                        <a:pt x="8324" y="17128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781" y="3616"/>
                                      </a:lnTo>
                                      <a:lnTo>
                                        <a:pt x="78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781" y="12656"/>
                                      </a:lnTo>
                                      <a:lnTo>
                                        <a:pt x="781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781" y="8088"/>
                                      </a:lnTo>
                                      <a:lnTo>
                                        <a:pt x="781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781" y="21600"/>
                                      </a:lnTo>
                                      <a:lnTo>
                                        <a:pt x="781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781" y="17128"/>
                                      </a:lnTo>
                                      <a:lnTo>
                                        <a:pt x="781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1048" y="21600"/>
                                      </a:moveTo>
                                      <a:lnTo>
                                        <a:pt x="1829" y="21600"/>
                                      </a:lnTo>
                                      <a:lnTo>
                                        <a:pt x="1829" y="17984"/>
                                      </a:lnTo>
                                      <a:lnTo>
                                        <a:pt x="1048" y="17984"/>
                                      </a:lnTo>
                                      <a:lnTo>
                                        <a:pt x="1048" y="21600"/>
                                      </a:lnTo>
                                      <a:close/>
                                      <a:moveTo>
                                        <a:pt x="1048" y="17128"/>
                                      </a:moveTo>
                                      <a:lnTo>
                                        <a:pt x="1829" y="17128"/>
                                      </a:lnTo>
                                      <a:lnTo>
                                        <a:pt x="1829" y="13512"/>
                                      </a:lnTo>
                                      <a:lnTo>
                                        <a:pt x="1048" y="13512"/>
                                      </a:lnTo>
                                      <a:lnTo>
                                        <a:pt x="1048" y="17128"/>
                                      </a:lnTo>
                                      <a:close/>
                                      <a:moveTo>
                                        <a:pt x="1048" y="8088"/>
                                      </a:moveTo>
                                      <a:lnTo>
                                        <a:pt x="1829" y="8088"/>
                                      </a:lnTo>
                                      <a:lnTo>
                                        <a:pt x="1829" y="4472"/>
                                      </a:lnTo>
                                      <a:lnTo>
                                        <a:pt x="1048" y="4472"/>
                                      </a:lnTo>
                                      <a:lnTo>
                                        <a:pt x="1048" y="8088"/>
                                      </a:lnTo>
                                      <a:close/>
                                      <a:moveTo>
                                        <a:pt x="1048" y="3616"/>
                                      </a:moveTo>
                                      <a:lnTo>
                                        <a:pt x="1829" y="3616"/>
                                      </a:lnTo>
                                      <a:lnTo>
                                        <a:pt x="1829" y="0"/>
                                      </a:lnTo>
                                      <a:lnTo>
                                        <a:pt x="1048" y="0"/>
                                      </a:lnTo>
                                      <a:lnTo>
                                        <a:pt x="1048" y="3616"/>
                                      </a:lnTo>
                                      <a:close/>
                                      <a:moveTo>
                                        <a:pt x="1048" y="12656"/>
                                      </a:moveTo>
                                      <a:lnTo>
                                        <a:pt x="1829" y="12656"/>
                                      </a:lnTo>
                                      <a:lnTo>
                                        <a:pt x="1829" y="9040"/>
                                      </a:lnTo>
                                      <a:lnTo>
                                        <a:pt x="1048" y="9040"/>
                                      </a:lnTo>
                                      <a:lnTo>
                                        <a:pt x="1048" y="12656"/>
                                      </a:lnTo>
                                      <a:close/>
                                      <a:moveTo>
                                        <a:pt x="2076" y="12656"/>
                                      </a:moveTo>
                                      <a:lnTo>
                                        <a:pt x="2857" y="12656"/>
                                      </a:lnTo>
                                      <a:lnTo>
                                        <a:pt x="2857" y="9040"/>
                                      </a:lnTo>
                                      <a:lnTo>
                                        <a:pt x="2076" y="9040"/>
                                      </a:lnTo>
                                      <a:lnTo>
                                        <a:pt x="2076" y="12656"/>
                                      </a:lnTo>
                                      <a:close/>
                                      <a:moveTo>
                                        <a:pt x="2076" y="21600"/>
                                      </a:moveTo>
                                      <a:lnTo>
                                        <a:pt x="2857" y="21600"/>
                                      </a:lnTo>
                                      <a:lnTo>
                                        <a:pt x="2857" y="17984"/>
                                      </a:lnTo>
                                      <a:lnTo>
                                        <a:pt x="2076" y="17984"/>
                                      </a:lnTo>
                                      <a:lnTo>
                                        <a:pt x="2076" y="21600"/>
                                      </a:lnTo>
                                      <a:close/>
                                      <a:moveTo>
                                        <a:pt x="2076" y="3616"/>
                                      </a:moveTo>
                                      <a:lnTo>
                                        <a:pt x="2857" y="3616"/>
                                      </a:lnTo>
                                      <a:lnTo>
                                        <a:pt x="2857" y="0"/>
                                      </a:lnTo>
                                      <a:lnTo>
                                        <a:pt x="2076" y="0"/>
                                      </a:lnTo>
                                      <a:lnTo>
                                        <a:pt x="2076" y="3616"/>
                                      </a:lnTo>
                                      <a:close/>
                                      <a:moveTo>
                                        <a:pt x="2076" y="8088"/>
                                      </a:moveTo>
                                      <a:lnTo>
                                        <a:pt x="2857" y="8088"/>
                                      </a:lnTo>
                                      <a:lnTo>
                                        <a:pt x="2857" y="4472"/>
                                      </a:lnTo>
                                      <a:lnTo>
                                        <a:pt x="2076" y="4472"/>
                                      </a:lnTo>
                                      <a:lnTo>
                                        <a:pt x="2076" y="8088"/>
                                      </a:lnTo>
                                      <a:close/>
                                      <a:moveTo>
                                        <a:pt x="2076" y="17128"/>
                                      </a:moveTo>
                                      <a:lnTo>
                                        <a:pt x="2857" y="17128"/>
                                      </a:lnTo>
                                      <a:lnTo>
                                        <a:pt x="2857" y="13512"/>
                                      </a:lnTo>
                                      <a:lnTo>
                                        <a:pt x="2076" y="13512"/>
                                      </a:lnTo>
                                      <a:lnTo>
                                        <a:pt x="2076" y="17128"/>
                                      </a:lnTo>
                                      <a:close/>
                                      <a:moveTo>
                                        <a:pt x="3124" y="12656"/>
                                      </a:moveTo>
                                      <a:lnTo>
                                        <a:pt x="3905" y="12656"/>
                                      </a:lnTo>
                                      <a:lnTo>
                                        <a:pt x="3905" y="9040"/>
                                      </a:lnTo>
                                      <a:lnTo>
                                        <a:pt x="3124" y="9040"/>
                                      </a:lnTo>
                                      <a:lnTo>
                                        <a:pt x="3124" y="12656"/>
                                      </a:lnTo>
                                      <a:close/>
                                      <a:moveTo>
                                        <a:pt x="3124" y="17128"/>
                                      </a:moveTo>
                                      <a:lnTo>
                                        <a:pt x="3905" y="17128"/>
                                      </a:lnTo>
                                      <a:lnTo>
                                        <a:pt x="3905" y="13512"/>
                                      </a:lnTo>
                                      <a:lnTo>
                                        <a:pt x="3124" y="13512"/>
                                      </a:lnTo>
                                      <a:lnTo>
                                        <a:pt x="3124" y="17128"/>
                                      </a:lnTo>
                                      <a:close/>
                                      <a:moveTo>
                                        <a:pt x="3124" y="8088"/>
                                      </a:moveTo>
                                      <a:lnTo>
                                        <a:pt x="3905" y="8088"/>
                                      </a:lnTo>
                                      <a:lnTo>
                                        <a:pt x="3905" y="4472"/>
                                      </a:lnTo>
                                      <a:lnTo>
                                        <a:pt x="3124" y="4472"/>
                                      </a:lnTo>
                                      <a:lnTo>
                                        <a:pt x="3124" y="8088"/>
                                      </a:lnTo>
                                      <a:close/>
                                      <a:moveTo>
                                        <a:pt x="3124" y="3616"/>
                                      </a:moveTo>
                                      <a:lnTo>
                                        <a:pt x="3905" y="3616"/>
                                      </a:lnTo>
                                      <a:lnTo>
                                        <a:pt x="3905" y="0"/>
                                      </a:lnTo>
                                      <a:lnTo>
                                        <a:pt x="3124" y="0"/>
                                      </a:lnTo>
                                      <a:lnTo>
                                        <a:pt x="3124" y="3616"/>
                                      </a:lnTo>
                                      <a:close/>
                                      <a:moveTo>
                                        <a:pt x="3124" y="21600"/>
                                      </a:moveTo>
                                      <a:lnTo>
                                        <a:pt x="3905" y="21600"/>
                                      </a:lnTo>
                                      <a:lnTo>
                                        <a:pt x="3905" y="17984"/>
                                      </a:lnTo>
                                      <a:lnTo>
                                        <a:pt x="3124" y="17984"/>
                                      </a:lnTo>
                                      <a:lnTo>
                                        <a:pt x="3124" y="21600"/>
                                      </a:lnTo>
                                      <a:close/>
                                      <a:moveTo>
                                        <a:pt x="9372" y="17128"/>
                                      </a:moveTo>
                                      <a:lnTo>
                                        <a:pt x="10153" y="17128"/>
                                      </a:lnTo>
                                      <a:lnTo>
                                        <a:pt x="10153" y="13512"/>
                                      </a:lnTo>
                                      <a:lnTo>
                                        <a:pt x="9372" y="13512"/>
                                      </a:lnTo>
                                      <a:lnTo>
                                        <a:pt x="9372" y="17128"/>
                                      </a:lnTo>
                                      <a:close/>
                                      <a:moveTo>
                                        <a:pt x="9372" y="8088"/>
                                      </a:moveTo>
                                      <a:lnTo>
                                        <a:pt x="10153" y="8088"/>
                                      </a:lnTo>
                                      <a:lnTo>
                                        <a:pt x="10153" y="4472"/>
                                      </a:lnTo>
                                      <a:lnTo>
                                        <a:pt x="9372" y="4472"/>
                                      </a:lnTo>
                                      <a:lnTo>
                                        <a:pt x="9372" y="8088"/>
                                      </a:lnTo>
                                      <a:close/>
                                      <a:moveTo>
                                        <a:pt x="9372" y="21600"/>
                                      </a:moveTo>
                                      <a:lnTo>
                                        <a:pt x="10153" y="21600"/>
                                      </a:lnTo>
                                      <a:lnTo>
                                        <a:pt x="10153" y="17984"/>
                                      </a:lnTo>
                                      <a:lnTo>
                                        <a:pt x="9372" y="17984"/>
                                      </a:lnTo>
                                      <a:lnTo>
                                        <a:pt x="9372" y="21600"/>
                                      </a:lnTo>
                                      <a:close/>
                                      <a:moveTo>
                                        <a:pt x="9372" y="3616"/>
                                      </a:moveTo>
                                      <a:lnTo>
                                        <a:pt x="10153" y="3616"/>
                                      </a:lnTo>
                                      <a:lnTo>
                                        <a:pt x="10153" y="0"/>
                                      </a:lnTo>
                                      <a:lnTo>
                                        <a:pt x="9372" y="0"/>
                                      </a:lnTo>
                                      <a:lnTo>
                                        <a:pt x="9372" y="3616"/>
                                      </a:lnTo>
                                      <a:close/>
                                      <a:moveTo>
                                        <a:pt x="9372" y="12656"/>
                                      </a:moveTo>
                                      <a:lnTo>
                                        <a:pt x="10153" y="12656"/>
                                      </a:lnTo>
                                      <a:lnTo>
                                        <a:pt x="10153" y="9040"/>
                                      </a:lnTo>
                                      <a:lnTo>
                                        <a:pt x="9372" y="9040"/>
                                      </a:lnTo>
                                      <a:lnTo>
                                        <a:pt x="9372" y="12656"/>
                                      </a:lnTo>
                                      <a:close/>
                                      <a:moveTo>
                                        <a:pt x="10420" y="3616"/>
                                      </a:moveTo>
                                      <a:lnTo>
                                        <a:pt x="11201" y="3616"/>
                                      </a:lnTo>
                                      <a:lnTo>
                                        <a:pt x="11201" y="0"/>
                                      </a:lnTo>
                                      <a:lnTo>
                                        <a:pt x="10420" y="0"/>
                                      </a:lnTo>
                                      <a:lnTo>
                                        <a:pt x="10420" y="3616"/>
                                      </a:lnTo>
                                      <a:close/>
                                      <a:moveTo>
                                        <a:pt x="10420" y="17128"/>
                                      </a:moveTo>
                                      <a:lnTo>
                                        <a:pt x="11201" y="17128"/>
                                      </a:lnTo>
                                      <a:lnTo>
                                        <a:pt x="11201" y="13512"/>
                                      </a:lnTo>
                                      <a:lnTo>
                                        <a:pt x="10420" y="13512"/>
                                      </a:lnTo>
                                      <a:lnTo>
                                        <a:pt x="10420" y="17128"/>
                                      </a:lnTo>
                                      <a:close/>
                                      <a:moveTo>
                                        <a:pt x="10420" y="21600"/>
                                      </a:moveTo>
                                      <a:lnTo>
                                        <a:pt x="11201" y="21600"/>
                                      </a:lnTo>
                                      <a:lnTo>
                                        <a:pt x="11201" y="17984"/>
                                      </a:lnTo>
                                      <a:lnTo>
                                        <a:pt x="10420" y="17984"/>
                                      </a:lnTo>
                                      <a:lnTo>
                                        <a:pt x="10420" y="21600"/>
                                      </a:lnTo>
                                      <a:close/>
                                      <a:moveTo>
                                        <a:pt x="10420" y="12656"/>
                                      </a:moveTo>
                                      <a:lnTo>
                                        <a:pt x="11201" y="12656"/>
                                      </a:lnTo>
                                      <a:lnTo>
                                        <a:pt x="11201" y="9040"/>
                                      </a:lnTo>
                                      <a:lnTo>
                                        <a:pt x="10420" y="9040"/>
                                      </a:lnTo>
                                      <a:lnTo>
                                        <a:pt x="10420" y="12656"/>
                                      </a:lnTo>
                                      <a:close/>
                                      <a:moveTo>
                                        <a:pt x="10420" y="8088"/>
                                      </a:moveTo>
                                      <a:lnTo>
                                        <a:pt x="11201" y="8088"/>
                                      </a:lnTo>
                                      <a:lnTo>
                                        <a:pt x="11201" y="4472"/>
                                      </a:lnTo>
                                      <a:lnTo>
                                        <a:pt x="10420" y="4472"/>
                                      </a:lnTo>
                                      <a:lnTo>
                                        <a:pt x="10420" y="8088"/>
                                      </a:lnTo>
                                      <a:close/>
                                      <a:moveTo>
                                        <a:pt x="11447" y="3616"/>
                                      </a:moveTo>
                                      <a:lnTo>
                                        <a:pt x="12228" y="3616"/>
                                      </a:lnTo>
                                      <a:lnTo>
                                        <a:pt x="12228" y="0"/>
                                      </a:lnTo>
                                      <a:lnTo>
                                        <a:pt x="11447" y="0"/>
                                      </a:lnTo>
                                      <a:lnTo>
                                        <a:pt x="11447" y="3616"/>
                                      </a:lnTo>
                                      <a:close/>
                                      <a:moveTo>
                                        <a:pt x="11447" y="8088"/>
                                      </a:moveTo>
                                      <a:lnTo>
                                        <a:pt x="12228" y="8088"/>
                                      </a:lnTo>
                                      <a:lnTo>
                                        <a:pt x="12228" y="4472"/>
                                      </a:lnTo>
                                      <a:lnTo>
                                        <a:pt x="11447" y="4472"/>
                                      </a:lnTo>
                                      <a:lnTo>
                                        <a:pt x="11447" y="8088"/>
                                      </a:lnTo>
                                      <a:close/>
                                      <a:moveTo>
                                        <a:pt x="11447" y="12656"/>
                                      </a:moveTo>
                                      <a:lnTo>
                                        <a:pt x="12228" y="12656"/>
                                      </a:lnTo>
                                      <a:lnTo>
                                        <a:pt x="12228" y="9040"/>
                                      </a:lnTo>
                                      <a:lnTo>
                                        <a:pt x="11447" y="9040"/>
                                      </a:lnTo>
                                      <a:lnTo>
                                        <a:pt x="11447" y="12656"/>
                                      </a:lnTo>
                                      <a:close/>
                                      <a:moveTo>
                                        <a:pt x="11447" y="17128"/>
                                      </a:moveTo>
                                      <a:lnTo>
                                        <a:pt x="12228" y="17128"/>
                                      </a:lnTo>
                                      <a:lnTo>
                                        <a:pt x="12228" y="13512"/>
                                      </a:lnTo>
                                      <a:lnTo>
                                        <a:pt x="11447" y="13512"/>
                                      </a:lnTo>
                                      <a:lnTo>
                                        <a:pt x="11447" y="17128"/>
                                      </a:lnTo>
                                      <a:close/>
                                      <a:moveTo>
                                        <a:pt x="11447" y="21600"/>
                                      </a:moveTo>
                                      <a:lnTo>
                                        <a:pt x="12228" y="21600"/>
                                      </a:lnTo>
                                      <a:lnTo>
                                        <a:pt x="12228" y="17984"/>
                                      </a:lnTo>
                                      <a:lnTo>
                                        <a:pt x="11447" y="17984"/>
                                      </a:lnTo>
                                      <a:lnTo>
                                        <a:pt x="11447" y="21600"/>
                                      </a:lnTo>
                                      <a:close/>
                                      <a:moveTo>
                                        <a:pt x="12496" y="3616"/>
                                      </a:moveTo>
                                      <a:lnTo>
                                        <a:pt x="13276" y="3616"/>
                                      </a:lnTo>
                                      <a:lnTo>
                                        <a:pt x="13276" y="0"/>
                                      </a:lnTo>
                                      <a:lnTo>
                                        <a:pt x="12496" y="0"/>
                                      </a:lnTo>
                                      <a:lnTo>
                                        <a:pt x="12496" y="3616"/>
                                      </a:lnTo>
                                      <a:close/>
                                      <a:moveTo>
                                        <a:pt x="12496" y="8088"/>
                                      </a:moveTo>
                                      <a:lnTo>
                                        <a:pt x="13276" y="8088"/>
                                      </a:lnTo>
                                      <a:lnTo>
                                        <a:pt x="13276" y="4472"/>
                                      </a:lnTo>
                                      <a:lnTo>
                                        <a:pt x="12496" y="4472"/>
                                      </a:lnTo>
                                      <a:lnTo>
                                        <a:pt x="12496" y="8088"/>
                                      </a:lnTo>
                                      <a:close/>
                                      <a:moveTo>
                                        <a:pt x="12496" y="21600"/>
                                      </a:moveTo>
                                      <a:lnTo>
                                        <a:pt x="13276" y="21600"/>
                                      </a:lnTo>
                                      <a:lnTo>
                                        <a:pt x="13276" y="17984"/>
                                      </a:lnTo>
                                      <a:lnTo>
                                        <a:pt x="12496" y="17984"/>
                                      </a:lnTo>
                                      <a:lnTo>
                                        <a:pt x="12496" y="21600"/>
                                      </a:lnTo>
                                      <a:close/>
                                      <a:moveTo>
                                        <a:pt x="12496" y="12656"/>
                                      </a:moveTo>
                                      <a:lnTo>
                                        <a:pt x="13276" y="12656"/>
                                      </a:lnTo>
                                      <a:lnTo>
                                        <a:pt x="13276" y="9040"/>
                                      </a:lnTo>
                                      <a:lnTo>
                                        <a:pt x="12496" y="9040"/>
                                      </a:lnTo>
                                      <a:lnTo>
                                        <a:pt x="12496" y="12656"/>
                                      </a:lnTo>
                                      <a:close/>
                                      <a:moveTo>
                                        <a:pt x="12496" y="17128"/>
                                      </a:moveTo>
                                      <a:lnTo>
                                        <a:pt x="13276" y="17128"/>
                                      </a:lnTo>
                                      <a:lnTo>
                                        <a:pt x="13276" y="13512"/>
                                      </a:lnTo>
                                      <a:lnTo>
                                        <a:pt x="12496" y="13512"/>
                                      </a:lnTo>
                                      <a:lnTo>
                                        <a:pt x="12496" y="17128"/>
                                      </a:lnTo>
                                      <a:close/>
                                      <a:moveTo>
                                        <a:pt x="13544" y="3616"/>
                                      </a:moveTo>
                                      <a:lnTo>
                                        <a:pt x="14325" y="3616"/>
                                      </a:lnTo>
                                      <a:lnTo>
                                        <a:pt x="14325" y="0"/>
                                      </a:lnTo>
                                      <a:lnTo>
                                        <a:pt x="13544" y="0"/>
                                      </a:lnTo>
                                      <a:lnTo>
                                        <a:pt x="13544" y="3616"/>
                                      </a:lnTo>
                                      <a:close/>
                                      <a:moveTo>
                                        <a:pt x="13544" y="8088"/>
                                      </a:moveTo>
                                      <a:lnTo>
                                        <a:pt x="14325" y="8088"/>
                                      </a:lnTo>
                                      <a:lnTo>
                                        <a:pt x="14325" y="4472"/>
                                      </a:lnTo>
                                      <a:lnTo>
                                        <a:pt x="13544" y="4472"/>
                                      </a:lnTo>
                                      <a:lnTo>
                                        <a:pt x="13544" y="8088"/>
                                      </a:lnTo>
                                      <a:close/>
                                      <a:moveTo>
                                        <a:pt x="13544" y="17128"/>
                                      </a:moveTo>
                                      <a:lnTo>
                                        <a:pt x="14325" y="17128"/>
                                      </a:lnTo>
                                      <a:lnTo>
                                        <a:pt x="14325" y="13512"/>
                                      </a:lnTo>
                                      <a:lnTo>
                                        <a:pt x="13544" y="13512"/>
                                      </a:lnTo>
                                      <a:lnTo>
                                        <a:pt x="13544" y="17128"/>
                                      </a:lnTo>
                                      <a:close/>
                                      <a:moveTo>
                                        <a:pt x="13544" y="12656"/>
                                      </a:moveTo>
                                      <a:lnTo>
                                        <a:pt x="14325" y="12656"/>
                                      </a:lnTo>
                                      <a:lnTo>
                                        <a:pt x="14325" y="9040"/>
                                      </a:lnTo>
                                      <a:lnTo>
                                        <a:pt x="13544" y="9040"/>
                                      </a:lnTo>
                                      <a:lnTo>
                                        <a:pt x="13544" y="12656"/>
                                      </a:lnTo>
                                      <a:close/>
                                      <a:moveTo>
                                        <a:pt x="13544" y="21600"/>
                                      </a:moveTo>
                                      <a:lnTo>
                                        <a:pt x="14325" y="21600"/>
                                      </a:lnTo>
                                      <a:lnTo>
                                        <a:pt x="14325" y="17984"/>
                                      </a:lnTo>
                                      <a:lnTo>
                                        <a:pt x="13544" y="17984"/>
                                      </a:lnTo>
                                      <a:lnTo>
                                        <a:pt x="13544" y="21600"/>
                                      </a:lnTo>
                                      <a:close/>
                                      <a:moveTo>
                                        <a:pt x="14571" y="3616"/>
                                      </a:moveTo>
                                      <a:lnTo>
                                        <a:pt x="15352" y="3616"/>
                                      </a:lnTo>
                                      <a:lnTo>
                                        <a:pt x="15352" y="0"/>
                                      </a:lnTo>
                                      <a:lnTo>
                                        <a:pt x="14571" y="0"/>
                                      </a:lnTo>
                                      <a:lnTo>
                                        <a:pt x="14571" y="3616"/>
                                      </a:lnTo>
                                      <a:close/>
                                      <a:moveTo>
                                        <a:pt x="14571" y="8088"/>
                                      </a:moveTo>
                                      <a:lnTo>
                                        <a:pt x="15352" y="8088"/>
                                      </a:lnTo>
                                      <a:lnTo>
                                        <a:pt x="15352" y="4472"/>
                                      </a:lnTo>
                                      <a:lnTo>
                                        <a:pt x="14571" y="4472"/>
                                      </a:lnTo>
                                      <a:lnTo>
                                        <a:pt x="14571" y="8088"/>
                                      </a:lnTo>
                                      <a:close/>
                                      <a:moveTo>
                                        <a:pt x="14571" y="12656"/>
                                      </a:moveTo>
                                      <a:lnTo>
                                        <a:pt x="15352" y="12656"/>
                                      </a:lnTo>
                                      <a:lnTo>
                                        <a:pt x="15352" y="9040"/>
                                      </a:lnTo>
                                      <a:lnTo>
                                        <a:pt x="14571" y="9040"/>
                                      </a:lnTo>
                                      <a:lnTo>
                                        <a:pt x="14571" y="12656"/>
                                      </a:lnTo>
                                      <a:close/>
                                      <a:moveTo>
                                        <a:pt x="14571" y="21600"/>
                                      </a:moveTo>
                                      <a:lnTo>
                                        <a:pt x="15352" y="21600"/>
                                      </a:lnTo>
                                      <a:lnTo>
                                        <a:pt x="15352" y="17984"/>
                                      </a:lnTo>
                                      <a:lnTo>
                                        <a:pt x="14571" y="17984"/>
                                      </a:lnTo>
                                      <a:lnTo>
                                        <a:pt x="14571" y="21600"/>
                                      </a:lnTo>
                                      <a:close/>
                                      <a:moveTo>
                                        <a:pt x="14571" y="17128"/>
                                      </a:moveTo>
                                      <a:lnTo>
                                        <a:pt x="15352" y="17128"/>
                                      </a:lnTo>
                                      <a:lnTo>
                                        <a:pt x="15352" y="13512"/>
                                      </a:lnTo>
                                      <a:lnTo>
                                        <a:pt x="14571" y="13512"/>
                                      </a:lnTo>
                                      <a:lnTo>
                                        <a:pt x="14571" y="17128"/>
                                      </a:lnTo>
                                      <a:close/>
                                      <a:moveTo>
                                        <a:pt x="15619" y="8088"/>
                                      </a:moveTo>
                                      <a:lnTo>
                                        <a:pt x="16400" y="8088"/>
                                      </a:lnTo>
                                      <a:lnTo>
                                        <a:pt x="16400" y="4472"/>
                                      </a:lnTo>
                                      <a:lnTo>
                                        <a:pt x="15619" y="4472"/>
                                      </a:lnTo>
                                      <a:lnTo>
                                        <a:pt x="15619" y="8088"/>
                                      </a:lnTo>
                                      <a:close/>
                                      <a:moveTo>
                                        <a:pt x="15619" y="3616"/>
                                      </a:moveTo>
                                      <a:lnTo>
                                        <a:pt x="16400" y="3616"/>
                                      </a:lnTo>
                                      <a:lnTo>
                                        <a:pt x="16400" y="0"/>
                                      </a:lnTo>
                                      <a:lnTo>
                                        <a:pt x="15619" y="0"/>
                                      </a:lnTo>
                                      <a:lnTo>
                                        <a:pt x="15619" y="3616"/>
                                      </a:lnTo>
                                      <a:close/>
                                      <a:moveTo>
                                        <a:pt x="15619" y="17128"/>
                                      </a:moveTo>
                                      <a:lnTo>
                                        <a:pt x="16400" y="17128"/>
                                      </a:lnTo>
                                      <a:lnTo>
                                        <a:pt x="16400" y="13512"/>
                                      </a:lnTo>
                                      <a:lnTo>
                                        <a:pt x="15619" y="13512"/>
                                      </a:lnTo>
                                      <a:lnTo>
                                        <a:pt x="15619" y="17128"/>
                                      </a:lnTo>
                                      <a:close/>
                                      <a:moveTo>
                                        <a:pt x="15619" y="21600"/>
                                      </a:moveTo>
                                      <a:lnTo>
                                        <a:pt x="16400" y="21600"/>
                                      </a:lnTo>
                                      <a:lnTo>
                                        <a:pt x="16400" y="17984"/>
                                      </a:lnTo>
                                      <a:lnTo>
                                        <a:pt x="15619" y="17984"/>
                                      </a:lnTo>
                                      <a:lnTo>
                                        <a:pt x="15619" y="21600"/>
                                      </a:lnTo>
                                      <a:close/>
                                      <a:moveTo>
                                        <a:pt x="15619" y="12656"/>
                                      </a:moveTo>
                                      <a:lnTo>
                                        <a:pt x="16400" y="12656"/>
                                      </a:lnTo>
                                      <a:lnTo>
                                        <a:pt x="16400" y="9040"/>
                                      </a:lnTo>
                                      <a:lnTo>
                                        <a:pt x="15619" y="9040"/>
                                      </a:lnTo>
                                      <a:lnTo>
                                        <a:pt x="15619" y="12656"/>
                                      </a:lnTo>
                                      <a:close/>
                                      <a:moveTo>
                                        <a:pt x="16647" y="3616"/>
                                      </a:moveTo>
                                      <a:lnTo>
                                        <a:pt x="17428" y="3616"/>
                                      </a:lnTo>
                                      <a:lnTo>
                                        <a:pt x="17428" y="0"/>
                                      </a:lnTo>
                                      <a:lnTo>
                                        <a:pt x="16647" y="0"/>
                                      </a:lnTo>
                                      <a:lnTo>
                                        <a:pt x="16647" y="3616"/>
                                      </a:lnTo>
                                      <a:close/>
                                      <a:moveTo>
                                        <a:pt x="16647" y="8088"/>
                                      </a:moveTo>
                                      <a:lnTo>
                                        <a:pt x="17428" y="8088"/>
                                      </a:lnTo>
                                      <a:lnTo>
                                        <a:pt x="17428" y="4472"/>
                                      </a:lnTo>
                                      <a:lnTo>
                                        <a:pt x="16647" y="4472"/>
                                      </a:lnTo>
                                      <a:lnTo>
                                        <a:pt x="16647" y="8088"/>
                                      </a:lnTo>
                                      <a:close/>
                                      <a:moveTo>
                                        <a:pt x="16647" y="17128"/>
                                      </a:moveTo>
                                      <a:lnTo>
                                        <a:pt x="17428" y="17128"/>
                                      </a:lnTo>
                                      <a:lnTo>
                                        <a:pt x="17428" y="13512"/>
                                      </a:lnTo>
                                      <a:lnTo>
                                        <a:pt x="16647" y="13512"/>
                                      </a:lnTo>
                                      <a:lnTo>
                                        <a:pt x="16647" y="17128"/>
                                      </a:lnTo>
                                      <a:close/>
                                      <a:moveTo>
                                        <a:pt x="16647" y="21600"/>
                                      </a:moveTo>
                                      <a:lnTo>
                                        <a:pt x="17428" y="21600"/>
                                      </a:lnTo>
                                      <a:lnTo>
                                        <a:pt x="17428" y="17984"/>
                                      </a:lnTo>
                                      <a:lnTo>
                                        <a:pt x="16647" y="17984"/>
                                      </a:lnTo>
                                      <a:lnTo>
                                        <a:pt x="16647" y="21600"/>
                                      </a:lnTo>
                                      <a:close/>
                                      <a:moveTo>
                                        <a:pt x="16647" y="12656"/>
                                      </a:moveTo>
                                      <a:lnTo>
                                        <a:pt x="17428" y="12656"/>
                                      </a:lnTo>
                                      <a:lnTo>
                                        <a:pt x="17428" y="9040"/>
                                      </a:lnTo>
                                      <a:lnTo>
                                        <a:pt x="16647" y="9040"/>
                                      </a:lnTo>
                                      <a:lnTo>
                                        <a:pt x="16647" y="12656"/>
                                      </a:lnTo>
                                      <a:close/>
                                      <a:moveTo>
                                        <a:pt x="17695" y="12656"/>
                                      </a:moveTo>
                                      <a:lnTo>
                                        <a:pt x="18476" y="12656"/>
                                      </a:lnTo>
                                      <a:lnTo>
                                        <a:pt x="18476" y="9040"/>
                                      </a:lnTo>
                                      <a:lnTo>
                                        <a:pt x="17695" y="9040"/>
                                      </a:lnTo>
                                      <a:lnTo>
                                        <a:pt x="17695" y="12656"/>
                                      </a:lnTo>
                                      <a:close/>
                                      <a:moveTo>
                                        <a:pt x="17695" y="3616"/>
                                      </a:moveTo>
                                      <a:lnTo>
                                        <a:pt x="18476" y="3616"/>
                                      </a:lnTo>
                                      <a:lnTo>
                                        <a:pt x="18476" y="0"/>
                                      </a:lnTo>
                                      <a:lnTo>
                                        <a:pt x="17695" y="0"/>
                                      </a:lnTo>
                                      <a:lnTo>
                                        <a:pt x="17695" y="3616"/>
                                      </a:lnTo>
                                      <a:close/>
                                      <a:moveTo>
                                        <a:pt x="17695" y="8088"/>
                                      </a:moveTo>
                                      <a:lnTo>
                                        <a:pt x="18476" y="8088"/>
                                      </a:lnTo>
                                      <a:lnTo>
                                        <a:pt x="18476" y="4472"/>
                                      </a:lnTo>
                                      <a:lnTo>
                                        <a:pt x="17695" y="4472"/>
                                      </a:lnTo>
                                      <a:lnTo>
                                        <a:pt x="17695" y="8088"/>
                                      </a:lnTo>
                                      <a:close/>
                                      <a:moveTo>
                                        <a:pt x="17695" y="17128"/>
                                      </a:moveTo>
                                      <a:lnTo>
                                        <a:pt x="18476" y="17128"/>
                                      </a:lnTo>
                                      <a:lnTo>
                                        <a:pt x="18476" y="13512"/>
                                      </a:lnTo>
                                      <a:lnTo>
                                        <a:pt x="17695" y="13512"/>
                                      </a:lnTo>
                                      <a:lnTo>
                                        <a:pt x="17695" y="17128"/>
                                      </a:lnTo>
                                      <a:close/>
                                      <a:moveTo>
                                        <a:pt x="17695" y="21600"/>
                                      </a:moveTo>
                                      <a:lnTo>
                                        <a:pt x="18476" y="21600"/>
                                      </a:lnTo>
                                      <a:lnTo>
                                        <a:pt x="18476" y="17984"/>
                                      </a:lnTo>
                                      <a:lnTo>
                                        <a:pt x="17695" y="17984"/>
                                      </a:lnTo>
                                      <a:lnTo>
                                        <a:pt x="17695" y="21600"/>
                                      </a:lnTo>
                                      <a:close/>
                                      <a:moveTo>
                                        <a:pt x="18743" y="12656"/>
                                      </a:moveTo>
                                      <a:lnTo>
                                        <a:pt x="19524" y="12656"/>
                                      </a:lnTo>
                                      <a:lnTo>
                                        <a:pt x="19524" y="9040"/>
                                      </a:lnTo>
                                      <a:lnTo>
                                        <a:pt x="18743" y="9040"/>
                                      </a:lnTo>
                                      <a:lnTo>
                                        <a:pt x="18743" y="12656"/>
                                      </a:lnTo>
                                      <a:close/>
                                      <a:moveTo>
                                        <a:pt x="18743" y="3616"/>
                                      </a:moveTo>
                                      <a:lnTo>
                                        <a:pt x="19524" y="3616"/>
                                      </a:lnTo>
                                      <a:lnTo>
                                        <a:pt x="19524" y="0"/>
                                      </a:lnTo>
                                      <a:lnTo>
                                        <a:pt x="18743" y="0"/>
                                      </a:lnTo>
                                      <a:lnTo>
                                        <a:pt x="18743" y="3616"/>
                                      </a:lnTo>
                                      <a:close/>
                                      <a:moveTo>
                                        <a:pt x="18743" y="8088"/>
                                      </a:moveTo>
                                      <a:lnTo>
                                        <a:pt x="19524" y="8088"/>
                                      </a:lnTo>
                                      <a:lnTo>
                                        <a:pt x="19524" y="4472"/>
                                      </a:lnTo>
                                      <a:lnTo>
                                        <a:pt x="18743" y="4472"/>
                                      </a:lnTo>
                                      <a:lnTo>
                                        <a:pt x="18743" y="8088"/>
                                      </a:lnTo>
                                      <a:close/>
                                      <a:moveTo>
                                        <a:pt x="18743" y="21600"/>
                                      </a:moveTo>
                                      <a:lnTo>
                                        <a:pt x="19524" y="21600"/>
                                      </a:lnTo>
                                      <a:lnTo>
                                        <a:pt x="19524" y="17984"/>
                                      </a:lnTo>
                                      <a:lnTo>
                                        <a:pt x="18743" y="17984"/>
                                      </a:lnTo>
                                      <a:lnTo>
                                        <a:pt x="18743" y="21600"/>
                                      </a:lnTo>
                                      <a:close/>
                                      <a:moveTo>
                                        <a:pt x="18743" y="17128"/>
                                      </a:moveTo>
                                      <a:lnTo>
                                        <a:pt x="19524" y="17128"/>
                                      </a:lnTo>
                                      <a:lnTo>
                                        <a:pt x="19524" y="13512"/>
                                      </a:lnTo>
                                      <a:lnTo>
                                        <a:pt x="18743" y="13512"/>
                                      </a:lnTo>
                                      <a:lnTo>
                                        <a:pt x="18743" y="17128"/>
                                      </a:lnTo>
                                      <a:close/>
                                      <a:moveTo>
                                        <a:pt x="19771" y="12656"/>
                                      </a:moveTo>
                                      <a:lnTo>
                                        <a:pt x="20552" y="12656"/>
                                      </a:lnTo>
                                      <a:lnTo>
                                        <a:pt x="20552" y="9040"/>
                                      </a:lnTo>
                                      <a:lnTo>
                                        <a:pt x="19771" y="9040"/>
                                      </a:lnTo>
                                      <a:lnTo>
                                        <a:pt x="19771" y="12656"/>
                                      </a:lnTo>
                                      <a:close/>
                                      <a:moveTo>
                                        <a:pt x="19771" y="3616"/>
                                      </a:moveTo>
                                      <a:lnTo>
                                        <a:pt x="20552" y="3616"/>
                                      </a:lnTo>
                                      <a:lnTo>
                                        <a:pt x="20552" y="0"/>
                                      </a:lnTo>
                                      <a:lnTo>
                                        <a:pt x="19771" y="0"/>
                                      </a:lnTo>
                                      <a:lnTo>
                                        <a:pt x="19771" y="3616"/>
                                      </a:lnTo>
                                      <a:close/>
                                      <a:moveTo>
                                        <a:pt x="19771" y="8088"/>
                                      </a:moveTo>
                                      <a:lnTo>
                                        <a:pt x="20552" y="8088"/>
                                      </a:lnTo>
                                      <a:lnTo>
                                        <a:pt x="20552" y="4472"/>
                                      </a:lnTo>
                                      <a:lnTo>
                                        <a:pt x="19771" y="4472"/>
                                      </a:lnTo>
                                      <a:lnTo>
                                        <a:pt x="19771" y="8088"/>
                                      </a:lnTo>
                                      <a:close/>
                                      <a:moveTo>
                                        <a:pt x="19771" y="21600"/>
                                      </a:moveTo>
                                      <a:lnTo>
                                        <a:pt x="20552" y="21600"/>
                                      </a:lnTo>
                                      <a:lnTo>
                                        <a:pt x="20552" y="17984"/>
                                      </a:lnTo>
                                      <a:lnTo>
                                        <a:pt x="19771" y="17984"/>
                                      </a:lnTo>
                                      <a:lnTo>
                                        <a:pt x="19771" y="21600"/>
                                      </a:lnTo>
                                      <a:close/>
                                      <a:moveTo>
                                        <a:pt x="19771" y="17128"/>
                                      </a:moveTo>
                                      <a:lnTo>
                                        <a:pt x="20552" y="17128"/>
                                      </a:lnTo>
                                      <a:lnTo>
                                        <a:pt x="20552" y="13512"/>
                                      </a:lnTo>
                                      <a:lnTo>
                                        <a:pt x="19771" y="13512"/>
                                      </a:lnTo>
                                      <a:lnTo>
                                        <a:pt x="19771" y="17128"/>
                                      </a:lnTo>
                                      <a:close/>
                                      <a:moveTo>
                                        <a:pt x="20819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20819" y="9040"/>
                                      </a:lnTo>
                                      <a:lnTo>
                                        <a:pt x="20819" y="12656"/>
                                      </a:lnTo>
                                      <a:close/>
                                      <a:moveTo>
                                        <a:pt x="20819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20819" y="4472"/>
                                      </a:lnTo>
                                      <a:lnTo>
                                        <a:pt x="20819" y="8088"/>
                                      </a:lnTo>
                                      <a:close/>
                                      <a:moveTo>
                                        <a:pt x="20819" y="0"/>
                                      </a:moveTo>
                                      <a:lnTo>
                                        <a:pt x="20819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20819" y="0"/>
                                      </a:lnTo>
                                      <a:close/>
                                      <a:moveTo>
                                        <a:pt x="20819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20819" y="17984"/>
                                      </a:lnTo>
                                      <a:lnTo>
                                        <a:pt x="20819" y="21600"/>
                                      </a:lnTo>
                                      <a:close/>
                                      <a:moveTo>
                                        <a:pt x="20819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20819" y="13512"/>
                                      </a:lnTo>
                                      <a:lnTo>
                                        <a:pt x="20819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65" name="Shape"/>
                              <wps:cNvSpPr/>
                              <wps:spPr>
                                <a:xfrm>
                                  <a:off x="2082800" y="0"/>
                                  <a:ext cx="11176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7128"/>
                                      </a:moveTo>
                                      <a:lnTo>
                                        <a:pt x="9327" y="17128"/>
                                      </a:lnTo>
                                      <a:lnTo>
                                        <a:pt x="9327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9327" y="21600"/>
                                      </a:lnTo>
                                      <a:lnTo>
                                        <a:pt x="9327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9327" y="12656"/>
                                      </a:lnTo>
                                      <a:lnTo>
                                        <a:pt x="9327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12273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2273" y="9040"/>
                                      </a:lnTo>
                                      <a:lnTo>
                                        <a:pt x="12273" y="12656"/>
                                      </a:lnTo>
                                      <a:close/>
                                      <a:moveTo>
                                        <a:pt x="12273" y="4472"/>
                                      </a:moveTo>
                                      <a:lnTo>
                                        <a:pt x="12273" y="8088"/>
                                      </a:ln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2273" y="4472"/>
                                      </a:lnTo>
                                      <a:close/>
                                      <a:moveTo>
                                        <a:pt x="12273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2273" y="17984"/>
                                      </a:lnTo>
                                      <a:lnTo>
                                        <a:pt x="12273" y="21600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9327" y="3616"/>
                                      </a:lnTo>
                                      <a:lnTo>
                                        <a:pt x="932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8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66" name="Shape"/>
                              <wps:cNvSpPr/>
                              <wps:spPr>
                                <a:xfrm>
                                  <a:off x="2209799" y="0"/>
                                  <a:ext cx="17653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5905" y="21600"/>
                                      </a:lnTo>
                                      <a:lnTo>
                                        <a:pt x="5905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5905" y="12656"/>
                                      </a:lnTo>
                                      <a:lnTo>
                                        <a:pt x="5905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5905" y="3616"/>
                                      </a:lnTo>
                                      <a:lnTo>
                                        <a:pt x="59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5905" y="17128"/>
                                      </a:lnTo>
                                      <a:lnTo>
                                        <a:pt x="5905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7925" y="21600"/>
                                      </a:moveTo>
                                      <a:lnTo>
                                        <a:pt x="13830" y="21600"/>
                                      </a:lnTo>
                                      <a:lnTo>
                                        <a:pt x="13830" y="17984"/>
                                      </a:lnTo>
                                      <a:lnTo>
                                        <a:pt x="7925" y="17984"/>
                                      </a:lnTo>
                                      <a:lnTo>
                                        <a:pt x="7925" y="21600"/>
                                      </a:lnTo>
                                      <a:close/>
                                      <a:moveTo>
                                        <a:pt x="7925" y="12656"/>
                                      </a:moveTo>
                                      <a:lnTo>
                                        <a:pt x="13830" y="12656"/>
                                      </a:lnTo>
                                      <a:lnTo>
                                        <a:pt x="13830" y="9040"/>
                                      </a:lnTo>
                                      <a:lnTo>
                                        <a:pt x="7925" y="9040"/>
                                      </a:lnTo>
                                      <a:lnTo>
                                        <a:pt x="7925" y="12656"/>
                                      </a:lnTo>
                                      <a:close/>
                                      <a:moveTo>
                                        <a:pt x="7925" y="3616"/>
                                      </a:moveTo>
                                      <a:lnTo>
                                        <a:pt x="13830" y="3616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7925" y="0"/>
                                      </a:lnTo>
                                      <a:lnTo>
                                        <a:pt x="7925" y="3616"/>
                                      </a:lnTo>
                                      <a:close/>
                                      <a:moveTo>
                                        <a:pt x="7925" y="8088"/>
                                      </a:moveTo>
                                      <a:lnTo>
                                        <a:pt x="13830" y="8088"/>
                                      </a:lnTo>
                                      <a:lnTo>
                                        <a:pt x="13830" y="4472"/>
                                      </a:lnTo>
                                      <a:lnTo>
                                        <a:pt x="7925" y="4472"/>
                                      </a:lnTo>
                                      <a:lnTo>
                                        <a:pt x="7925" y="8088"/>
                                      </a:lnTo>
                                      <a:close/>
                                      <a:moveTo>
                                        <a:pt x="15695" y="0"/>
                                      </a:moveTo>
                                      <a:lnTo>
                                        <a:pt x="15695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5695" y="0"/>
                                      </a:lnTo>
                                      <a:close/>
                                      <a:moveTo>
                                        <a:pt x="15695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5695" y="13512"/>
                                      </a:lnTo>
                                      <a:lnTo>
                                        <a:pt x="15695" y="17128"/>
                                      </a:lnTo>
                                      <a:close/>
                                      <a:moveTo>
                                        <a:pt x="15695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5695" y="9040"/>
                                      </a:lnTo>
                                      <a:lnTo>
                                        <a:pt x="15695" y="126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6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67" name="Shape"/>
                              <wps:cNvSpPr/>
                              <wps:spPr>
                                <a:xfrm>
                                  <a:off x="2400300" y="0"/>
                                  <a:ext cx="241300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3616"/>
                                      </a:moveTo>
                                      <a:lnTo>
                                        <a:pt x="4320" y="3616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4320" y="8088"/>
                                      </a:lnTo>
                                      <a:lnTo>
                                        <a:pt x="4320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4320" y="12656"/>
                                      </a:lnTo>
                                      <a:lnTo>
                                        <a:pt x="4320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798" y="12656"/>
                                      </a:moveTo>
                                      <a:lnTo>
                                        <a:pt x="10118" y="12656"/>
                                      </a:lnTo>
                                      <a:lnTo>
                                        <a:pt x="10118" y="9040"/>
                                      </a:lnTo>
                                      <a:lnTo>
                                        <a:pt x="5798" y="9040"/>
                                      </a:lnTo>
                                      <a:lnTo>
                                        <a:pt x="5798" y="12656"/>
                                      </a:lnTo>
                                      <a:close/>
                                      <a:moveTo>
                                        <a:pt x="5798" y="17128"/>
                                      </a:moveTo>
                                      <a:lnTo>
                                        <a:pt x="10118" y="17128"/>
                                      </a:lnTo>
                                      <a:lnTo>
                                        <a:pt x="10118" y="13512"/>
                                      </a:lnTo>
                                      <a:lnTo>
                                        <a:pt x="5798" y="13512"/>
                                      </a:lnTo>
                                      <a:lnTo>
                                        <a:pt x="5798" y="17128"/>
                                      </a:lnTo>
                                      <a:close/>
                                      <a:moveTo>
                                        <a:pt x="5798" y="21600"/>
                                      </a:moveTo>
                                      <a:lnTo>
                                        <a:pt x="10118" y="21600"/>
                                      </a:lnTo>
                                      <a:lnTo>
                                        <a:pt x="10118" y="17984"/>
                                      </a:lnTo>
                                      <a:lnTo>
                                        <a:pt x="5798" y="17984"/>
                                      </a:lnTo>
                                      <a:lnTo>
                                        <a:pt x="5798" y="21600"/>
                                      </a:lnTo>
                                      <a:close/>
                                      <a:moveTo>
                                        <a:pt x="5798" y="3616"/>
                                      </a:moveTo>
                                      <a:lnTo>
                                        <a:pt x="10118" y="3616"/>
                                      </a:lnTo>
                                      <a:lnTo>
                                        <a:pt x="10118" y="0"/>
                                      </a:lnTo>
                                      <a:lnTo>
                                        <a:pt x="5798" y="0"/>
                                      </a:lnTo>
                                      <a:lnTo>
                                        <a:pt x="5798" y="3616"/>
                                      </a:lnTo>
                                      <a:close/>
                                      <a:moveTo>
                                        <a:pt x="11482" y="17128"/>
                                      </a:moveTo>
                                      <a:lnTo>
                                        <a:pt x="15802" y="17128"/>
                                      </a:lnTo>
                                      <a:lnTo>
                                        <a:pt x="15802" y="13512"/>
                                      </a:lnTo>
                                      <a:lnTo>
                                        <a:pt x="11482" y="13512"/>
                                      </a:lnTo>
                                      <a:lnTo>
                                        <a:pt x="11482" y="17128"/>
                                      </a:lnTo>
                                      <a:close/>
                                      <a:moveTo>
                                        <a:pt x="11482" y="8088"/>
                                      </a:moveTo>
                                      <a:lnTo>
                                        <a:pt x="15802" y="8088"/>
                                      </a:lnTo>
                                      <a:lnTo>
                                        <a:pt x="15802" y="4472"/>
                                      </a:lnTo>
                                      <a:lnTo>
                                        <a:pt x="11482" y="4472"/>
                                      </a:lnTo>
                                      <a:lnTo>
                                        <a:pt x="11482" y="8088"/>
                                      </a:lnTo>
                                      <a:close/>
                                      <a:moveTo>
                                        <a:pt x="17280" y="0"/>
                                      </a:moveTo>
                                      <a:lnTo>
                                        <a:pt x="17280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280" y="0"/>
                                      </a:lnTo>
                                      <a:close/>
                                      <a:moveTo>
                                        <a:pt x="17280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7280" y="4472"/>
                                      </a:lnTo>
                                      <a:lnTo>
                                        <a:pt x="17280" y="8088"/>
                                      </a:lnTo>
                                      <a:close/>
                                      <a:moveTo>
                                        <a:pt x="17280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7280" y="17984"/>
                                      </a:lnTo>
                                      <a:lnTo>
                                        <a:pt x="17280" y="21600"/>
                                      </a:lnTo>
                                      <a:close/>
                                      <a:moveTo>
                                        <a:pt x="17280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7280" y="9040"/>
                                      </a:lnTo>
                                      <a:lnTo>
                                        <a:pt x="17280" y="12656"/>
                                      </a:lnTo>
                                      <a:close/>
                                      <a:moveTo>
                                        <a:pt x="17280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7280" y="13512"/>
                                      </a:lnTo>
                                      <a:lnTo>
                                        <a:pt x="17280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4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68" name="Shape"/>
                              <wps:cNvSpPr/>
                              <wps:spPr>
                                <a:xfrm>
                                  <a:off x="2654300" y="63500"/>
                                  <a:ext cx="241300" cy="22860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4560"/>
                                      </a:moveTo>
                                      <a:lnTo>
                                        <a:pt x="4320" y="4560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60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040"/>
                                      </a:lnTo>
                                      <a:lnTo>
                                        <a:pt x="0" y="17040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684" y="10320"/>
                                      </a:moveTo>
                                      <a:lnTo>
                                        <a:pt x="10004" y="10320"/>
                                      </a:lnTo>
                                      <a:lnTo>
                                        <a:pt x="10004" y="5760"/>
                                      </a:lnTo>
                                      <a:lnTo>
                                        <a:pt x="5684" y="5760"/>
                                      </a:lnTo>
                                      <a:lnTo>
                                        <a:pt x="5684" y="10320"/>
                                      </a:lnTo>
                                      <a:close/>
                                      <a:moveTo>
                                        <a:pt x="5684" y="15960"/>
                                      </a:moveTo>
                                      <a:lnTo>
                                        <a:pt x="10004" y="15960"/>
                                      </a:lnTo>
                                      <a:lnTo>
                                        <a:pt x="10004" y="11400"/>
                                      </a:lnTo>
                                      <a:lnTo>
                                        <a:pt x="5684" y="11400"/>
                                      </a:lnTo>
                                      <a:lnTo>
                                        <a:pt x="5684" y="15960"/>
                                      </a:lnTo>
                                      <a:close/>
                                      <a:moveTo>
                                        <a:pt x="17280" y="5640"/>
                                      </a:moveTo>
                                      <a:lnTo>
                                        <a:pt x="17280" y="10200"/>
                                      </a:lnTo>
                                      <a:lnTo>
                                        <a:pt x="21600" y="10200"/>
                                      </a:lnTo>
                                      <a:lnTo>
                                        <a:pt x="21600" y="5640"/>
                                      </a:lnTo>
                                      <a:lnTo>
                                        <a:pt x="17280" y="5640"/>
                                      </a:lnTo>
                                      <a:close/>
                                      <a:moveTo>
                                        <a:pt x="17280" y="15960"/>
                                      </a:moveTo>
                                      <a:lnTo>
                                        <a:pt x="21600" y="15960"/>
                                      </a:lnTo>
                                      <a:lnTo>
                                        <a:pt x="21600" y="11400"/>
                                      </a:lnTo>
                                      <a:lnTo>
                                        <a:pt x="17280" y="11400"/>
                                      </a:lnTo>
                                      <a:lnTo>
                                        <a:pt x="17280" y="15960"/>
                                      </a:lnTo>
                                      <a:close/>
                                      <a:moveTo>
                                        <a:pt x="11482" y="15960"/>
                                      </a:moveTo>
                                      <a:lnTo>
                                        <a:pt x="15802" y="15960"/>
                                      </a:lnTo>
                                      <a:lnTo>
                                        <a:pt x="15802" y="11400"/>
                                      </a:lnTo>
                                      <a:lnTo>
                                        <a:pt x="11482" y="11400"/>
                                      </a:lnTo>
                                      <a:lnTo>
                                        <a:pt x="11482" y="15960"/>
                                      </a:lnTo>
                                      <a:close/>
                                      <a:moveTo>
                                        <a:pt x="11482" y="4560"/>
                                      </a:moveTo>
                                      <a:lnTo>
                                        <a:pt x="15802" y="4560"/>
                                      </a:lnTo>
                                      <a:lnTo>
                                        <a:pt x="15802" y="0"/>
                                      </a:lnTo>
                                      <a:lnTo>
                                        <a:pt x="11482" y="0"/>
                                      </a:lnTo>
                                      <a:lnTo>
                                        <a:pt x="11482" y="4560"/>
                                      </a:lnTo>
                                      <a:close/>
                                      <a:moveTo>
                                        <a:pt x="11482" y="21600"/>
                                      </a:moveTo>
                                      <a:lnTo>
                                        <a:pt x="15802" y="21600"/>
                                      </a:lnTo>
                                      <a:lnTo>
                                        <a:pt x="15802" y="17040"/>
                                      </a:lnTo>
                                      <a:lnTo>
                                        <a:pt x="11482" y="17040"/>
                                      </a:lnTo>
                                      <a:lnTo>
                                        <a:pt x="11482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2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69" name="Rectangle"/>
                              <wps:cNvSpPr/>
                              <wps:spPr>
                                <a:xfrm>
                                  <a:off x="0" y="368301"/>
                                  <a:ext cx="2901951" cy="25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70" name="Shape"/>
                              <wps:cNvSpPr/>
                              <wps:spPr>
                                <a:xfrm>
                                  <a:off x="63499" y="76200"/>
                                  <a:ext cx="335281" cy="22877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497" extrusionOk="0">
                                      <a:moveTo>
                                        <a:pt x="21600" y="18991"/>
                                      </a:moveTo>
                                      <a:cubicBezTo>
                                        <a:pt x="21600" y="18275"/>
                                        <a:pt x="21436" y="17559"/>
                                        <a:pt x="21109" y="17082"/>
                                      </a:cubicBezTo>
                                      <a:cubicBezTo>
                                        <a:pt x="20864" y="16604"/>
                                        <a:pt x="20536" y="16366"/>
                                        <a:pt x="20127" y="16246"/>
                                      </a:cubicBezTo>
                                      <a:cubicBezTo>
                                        <a:pt x="20127" y="16127"/>
                                        <a:pt x="20127" y="16127"/>
                                        <a:pt x="20127" y="16008"/>
                                      </a:cubicBezTo>
                                      <a:cubicBezTo>
                                        <a:pt x="20127" y="15291"/>
                                        <a:pt x="19964" y="14575"/>
                                        <a:pt x="19636" y="14098"/>
                                      </a:cubicBezTo>
                                      <a:cubicBezTo>
                                        <a:pt x="19309" y="13621"/>
                                        <a:pt x="18900" y="13263"/>
                                        <a:pt x="18409" y="13263"/>
                                      </a:cubicBezTo>
                                      <a:cubicBezTo>
                                        <a:pt x="18409" y="12666"/>
                                        <a:pt x="18245" y="12069"/>
                                        <a:pt x="17918" y="11592"/>
                                      </a:cubicBezTo>
                                      <a:cubicBezTo>
                                        <a:pt x="17591" y="11115"/>
                                        <a:pt x="17182" y="10757"/>
                                        <a:pt x="16691" y="10637"/>
                                      </a:cubicBezTo>
                                      <a:lnTo>
                                        <a:pt x="13336" y="10399"/>
                                      </a:lnTo>
                                      <a:cubicBezTo>
                                        <a:pt x="13091" y="10399"/>
                                        <a:pt x="12845" y="10637"/>
                                        <a:pt x="12764" y="11115"/>
                                      </a:cubicBezTo>
                                      <a:cubicBezTo>
                                        <a:pt x="12764" y="11234"/>
                                        <a:pt x="12764" y="11353"/>
                                        <a:pt x="12845" y="11473"/>
                                      </a:cubicBezTo>
                                      <a:cubicBezTo>
                                        <a:pt x="12927" y="11711"/>
                                        <a:pt x="13091" y="11831"/>
                                        <a:pt x="13255" y="11831"/>
                                      </a:cubicBezTo>
                                      <a:lnTo>
                                        <a:pt x="16609" y="12069"/>
                                      </a:lnTo>
                                      <a:cubicBezTo>
                                        <a:pt x="16855" y="12069"/>
                                        <a:pt x="17018" y="12189"/>
                                        <a:pt x="17182" y="12427"/>
                                      </a:cubicBezTo>
                                      <a:cubicBezTo>
                                        <a:pt x="17264" y="12547"/>
                                        <a:pt x="17345" y="12785"/>
                                        <a:pt x="17345" y="13024"/>
                                      </a:cubicBezTo>
                                      <a:lnTo>
                                        <a:pt x="12682" y="12666"/>
                                      </a:lnTo>
                                      <a:lnTo>
                                        <a:pt x="10064" y="8489"/>
                                      </a:lnTo>
                                      <a:cubicBezTo>
                                        <a:pt x="9818" y="8131"/>
                                        <a:pt x="9818" y="7654"/>
                                        <a:pt x="10064" y="7296"/>
                                      </a:cubicBezTo>
                                      <a:cubicBezTo>
                                        <a:pt x="10145" y="7177"/>
                                        <a:pt x="10145" y="7177"/>
                                        <a:pt x="10227" y="7057"/>
                                      </a:cubicBezTo>
                                      <a:cubicBezTo>
                                        <a:pt x="10391" y="6938"/>
                                        <a:pt x="10555" y="6938"/>
                                        <a:pt x="10718" y="7057"/>
                                      </a:cubicBezTo>
                                      <a:lnTo>
                                        <a:pt x="12845" y="8131"/>
                                      </a:lnTo>
                                      <a:cubicBezTo>
                                        <a:pt x="13909" y="8728"/>
                                        <a:pt x="15055" y="8012"/>
                                        <a:pt x="15464" y="6461"/>
                                      </a:cubicBezTo>
                                      <a:cubicBezTo>
                                        <a:pt x="15709" y="5625"/>
                                        <a:pt x="15627" y="4790"/>
                                        <a:pt x="15382" y="4074"/>
                                      </a:cubicBezTo>
                                      <a:cubicBezTo>
                                        <a:pt x="15136" y="3477"/>
                                        <a:pt x="14809" y="2880"/>
                                        <a:pt x="14318" y="2642"/>
                                      </a:cubicBezTo>
                                      <a:lnTo>
                                        <a:pt x="10309" y="255"/>
                                      </a:lnTo>
                                      <a:cubicBezTo>
                                        <a:pt x="9573" y="-103"/>
                                        <a:pt x="8836" y="-103"/>
                                        <a:pt x="8100" y="374"/>
                                      </a:cubicBezTo>
                                      <a:lnTo>
                                        <a:pt x="5973" y="1926"/>
                                      </a:lnTo>
                                      <a:cubicBezTo>
                                        <a:pt x="5809" y="2045"/>
                                        <a:pt x="5727" y="2045"/>
                                        <a:pt x="5564" y="2045"/>
                                      </a:cubicBezTo>
                                      <a:lnTo>
                                        <a:pt x="4500" y="2164"/>
                                      </a:lnTo>
                                      <a:cubicBezTo>
                                        <a:pt x="4418" y="1687"/>
                                        <a:pt x="4255" y="1329"/>
                                        <a:pt x="4009" y="1090"/>
                                      </a:cubicBezTo>
                                      <a:cubicBezTo>
                                        <a:pt x="3682" y="732"/>
                                        <a:pt x="3273" y="494"/>
                                        <a:pt x="2945" y="613"/>
                                      </a:cubicBezTo>
                                      <a:lnTo>
                                        <a:pt x="491" y="971"/>
                                      </a:lnTo>
                                      <a:cubicBezTo>
                                        <a:pt x="245" y="971"/>
                                        <a:pt x="0" y="1329"/>
                                        <a:pt x="0" y="1806"/>
                                      </a:cubicBezTo>
                                      <a:cubicBezTo>
                                        <a:pt x="0" y="2284"/>
                                        <a:pt x="245" y="2522"/>
                                        <a:pt x="573" y="2522"/>
                                      </a:cubicBezTo>
                                      <a:lnTo>
                                        <a:pt x="3027" y="2164"/>
                                      </a:lnTo>
                                      <a:cubicBezTo>
                                        <a:pt x="3109" y="2164"/>
                                        <a:pt x="3273" y="2164"/>
                                        <a:pt x="3355" y="2284"/>
                                      </a:cubicBezTo>
                                      <a:cubicBezTo>
                                        <a:pt x="3436" y="2403"/>
                                        <a:pt x="3518" y="2522"/>
                                        <a:pt x="3518" y="2761"/>
                                      </a:cubicBezTo>
                                      <a:lnTo>
                                        <a:pt x="4009" y="13263"/>
                                      </a:ln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lnTo>
                                        <a:pt x="4009" y="13382"/>
                                      </a:lnTo>
                                      <a:cubicBezTo>
                                        <a:pt x="4009" y="13740"/>
                                        <a:pt x="3845" y="14098"/>
                                        <a:pt x="3600" y="14098"/>
                                      </a:cubicBezTo>
                                      <a:lnTo>
                                        <a:pt x="1064" y="14456"/>
                                      </a:lnTo>
                                      <a:cubicBezTo>
                                        <a:pt x="818" y="14456"/>
                                        <a:pt x="573" y="14814"/>
                                        <a:pt x="573" y="15291"/>
                                      </a:cubicBezTo>
                                      <a:cubicBezTo>
                                        <a:pt x="573" y="15649"/>
                                        <a:pt x="818" y="16007"/>
                                        <a:pt x="1145" y="16007"/>
                                      </a:cubicBezTo>
                                      <a:lnTo>
                                        <a:pt x="3682" y="15649"/>
                                      </a:lnTo>
                                      <a:cubicBezTo>
                                        <a:pt x="4336" y="15530"/>
                                        <a:pt x="4827" y="14933"/>
                                        <a:pt x="4991" y="13979"/>
                                      </a:cubicBezTo>
                                      <a:lnTo>
                                        <a:pt x="6545" y="13859"/>
                                      </a:lnTo>
                                      <a:cubicBezTo>
                                        <a:pt x="6791" y="13859"/>
                                        <a:pt x="7036" y="13979"/>
                                        <a:pt x="7282" y="14217"/>
                                      </a:cubicBezTo>
                                      <a:lnTo>
                                        <a:pt x="9082" y="16246"/>
                                      </a:lnTo>
                                      <a:cubicBezTo>
                                        <a:pt x="9327" y="16485"/>
                                        <a:pt x="9655" y="16365"/>
                                        <a:pt x="9818" y="16127"/>
                                      </a:cubicBezTo>
                                      <a:cubicBezTo>
                                        <a:pt x="9982" y="15769"/>
                                        <a:pt x="9900" y="15291"/>
                                        <a:pt x="9736" y="15053"/>
                                      </a:cubicBezTo>
                                      <a:lnTo>
                                        <a:pt x="7936" y="13024"/>
                                      </a:lnTo>
                                      <a:cubicBezTo>
                                        <a:pt x="7527" y="12547"/>
                                        <a:pt x="7036" y="12427"/>
                                        <a:pt x="6545" y="12427"/>
                                      </a:cubicBezTo>
                                      <a:lnTo>
                                        <a:pt x="4991" y="12547"/>
                                      </a:lnTo>
                                      <a:lnTo>
                                        <a:pt x="4582" y="3954"/>
                                      </a:lnTo>
                                      <a:lnTo>
                                        <a:pt x="5564" y="3835"/>
                                      </a:lnTo>
                                      <a:cubicBezTo>
                                        <a:pt x="5809" y="3835"/>
                                        <a:pt x="6136" y="3716"/>
                                        <a:pt x="6382" y="3477"/>
                                      </a:cubicBezTo>
                                      <a:lnTo>
                                        <a:pt x="8509" y="1926"/>
                                      </a:lnTo>
                                      <a:cubicBezTo>
                                        <a:pt x="8918" y="1568"/>
                                        <a:pt x="9409" y="1568"/>
                                        <a:pt x="9818" y="1806"/>
                                      </a:cubicBezTo>
                                      <a:lnTo>
                                        <a:pt x="13827" y="4193"/>
                                      </a:lnTo>
                                      <a:cubicBezTo>
                                        <a:pt x="14073" y="4312"/>
                                        <a:pt x="14236" y="4551"/>
                                        <a:pt x="14318" y="4909"/>
                                      </a:cubicBezTo>
                                      <a:cubicBezTo>
                                        <a:pt x="14482" y="5267"/>
                                        <a:pt x="14482" y="5745"/>
                                        <a:pt x="14318" y="6103"/>
                                      </a:cubicBezTo>
                                      <a:cubicBezTo>
                                        <a:pt x="14155" y="6819"/>
                                        <a:pt x="13500" y="7177"/>
                                        <a:pt x="13009" y="6938"/>
                                      </a:cubicBezTo>
                                      <a:cubicBezTo>
                                        <a:pt x="13009" y="6938"/>
                                        <a:pt x="13009" y="6938"/>
                                        <a:pt x="13009" y="6938"/>
                                      </a:cubicBezTo>
                                      <a:lnTo>
                                        <a:pt x="10882" y="5864"/>
                                      </a:lnTo>
                                      <a:cubicBezTo>
                                        <a:pt x="10473" y="5625"/>
                                        <a:pt x="9982" y="5625"/>
                                        <a:pt x="9573" y="5983"/>
                                      </a:cubicBezTo>
                                      <a:cubicBezTo>
                                        <a:pt x="9409" y="6103"/>
                                        <a:pt x="9164" y="6341"/>
                                        <a:pt x="9082" y="6580"/>
                                      </a:cubicBezTo>
                                      <a:cubicBezTo>
                                        <a:pt x="8509" y="7535"/>
                                        <a:pt x="8591" y="8847"/>
                                        <a:pt x="9082" y="9802"/>
                                      </a:cubicBezTo>
                                      <a:lnTo>
                                        <a:pt x="13173" y="16365"/>
                                      </a:lnTo>
                                      <a:cubicBezTo>
                                        <a:pt x="13582" y="17082"/>
                                        <a:pt x="14155" y="17559"/>
                                        <a:pt x="14727" y="17559"/>
                                      </a:cubicBezTo>
                                      <a:lnTo>
                                        <a:pt x="19391" y="17917"/>
                                      </a:lnTo>
                                      <a:cubicBezTo>
                                        <a:pt x="19636" y="17917"/>
                                        <a:pt x="19800" y="18036"/>
                                        <a:pt x="19964" y="18275"/>
                                      </a:cubicBezTo>
                                      <a:cubicBezTo>
                                        <a:pt x="20127" y="18514"/>
                                        <a:pt x="20209" y="18752"/>
                                        <a:pt x="20127" y="19110"/>
                                      </a:cubicBezTo>
                                      <a:cubicBezTo>
                                        <a:pt x="20127" y="19468"/>
                                        <a:pt x="20045" y="19707"/>
                                        <a:pt x="19882" y="19946"/>
                                      </a:cubicBezTo>
                                      <a:cubicBezTo>
                                        <a:pt x="19718" y="20184"/>
                                        <a:pt x="19555" y="20304"/>
                                        <a:pt x="19309" y="20184"/>
                                      </a:cubicBezTo>
                                      <a:lnTo>
                                        <a:pt x="14400" y="19707"/>
                                      </a:lnTo>
                                      <a:cubicBezTo>
                                        <a:pt x="14155" y="19707"/>
                                        <a:pt x="13991" y="19588"/>
                                        <a:pt x="13745" y="19349"/>
                                      </a:cubicBezTo>
                                      <a:lnTo>
                                        <a:pt x="11782" y="16604"/>
                                      </a:lnTo>
                                      <a:cubicBezTo>
                                        <a:pt x="11536" y="16366"/>
                                        <a:pt x="11209" y="16485"/>
                                        <a:pt x="11045" y="16724"/>
                                      </a:cubicBezTo>
                                      <a:cubicBezTo>
                                        <a:pt x="10882" y="17082"/>
                                        <a:pt x="10964" y="17559"/>
                                        <a:pt x="11127" y="17798"/>
                                      </a:cubicBezTo>
                                      <a:lnTo>
                                        <a:pt x="13500" y="20423"/>
                                      </a:lnTo>
                                      <a:cubicBezTo>
                                        <a:pt x="13827" y="20781"/>
                                        <a:pt x="14236" y="21020"/>
                                        <a:pt x="14645" y="21020"/>
                                      </a:cubicBezTo>
                                      <a:lnTo>
                                        <a:pt x="19555" y="21497"/>
                                      </a:lnTo>
                                      <a:cubicBezTo>
                                        <a:pt x="20045" y="21497"/>
                                        <a:pt x="20536" y="21258"/>
                                        <a:pt x="20864" y="20781"/>
                                      </a:cubicBezTo>
                                      <a:cubicBezTo>
                                        <a:pt x="21355" y="20304"/>
                                        <a:pt x="21600" y="19707"/>
                                        <a:pt x="21600" y="18991"/>
                                      </a:cubicBezTo>
                                      <a:close/>
                                      <a:moveTo>
                                        <a:pt x="15218" y="15649"/>
                                      </a:moveTo>
                                      <a:cubicBezTo>
                                        <a:pt x="14891" y="15649"/>
                                        <a:pt x="14564" y="15411"/>
                                        <a:pt x="14400" y="15053"/>
                                      </a:cubicBezTo>
                                      <a:cubicBezTo>
                                        <a:pt x="14400" y="15053"/>
                                        <a:pt x="14400" y="15053"/>
                                        <a:pt x="14400" y="15053"/>
                                      </a:cubicBezTo>
                                      <a:lnTo>
                                        <a:pt x="13909" y="14217"/>
                                      </a:lnTo>
                                      <a:lnTo>
                                        <a:pt x="18491" y="14575"/>
                                      </a:lnTo>
                                      <a:cubicBezTo>
                                        <a:pt x="18736" y="14575"/>
                                        <a:pt x="18900" y="14695"/>
                                        <a:pt x="19064" y="14933"/>
                                      </a:cubicBezTo>
                                      <a:cubicBezTo>
                                        <a:pt x="19227" y="15172"/>
                                        <a:pt x="19309" y="15411"/>
                                        <a:pt x="19227" y="15769"/>
                                      </a:cubicBezTo>
                                      <a:cubicBezTo>
                                        <a:pt x="19227" y="15769"/>
                                        <a:pt x="19227" y="15888"/>
                                        <a:pt x="19227" y="15888"/>
                                      </a:cubicBezTo>
                                      <a:lnTo>
                                        <a:pt x="15218" y="156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71" name="Shape"/>
                              <wps:cNvSpPr/>
                              <wps:spPr>
                                <a:xfrm>
                                  <a:off x="279400" y="0"/>
                                  <a:ext cx="329177" cy="23004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533" h="21498" extrusionOk="0">
                                      <a:moveTo>
                                        <a:pt x="21517" y="19701"/>
                                      </a:moveTo>
                                      <a:cubicBezTo>
                                        <a:pt x="21517" y="19345"/>
                                        <a:pt x="21268" y="18989"/>
                                        <a:pt x="20935" y="18989"/>
                                      </a:cubicBezTo>
                                      <a:lnTo>
                                        <a:pt x="18443" y="19345"/>
                                      </a:lnTo>
                                      <a:cubicBezTo>
                                        <a:pt x="18360" y="19345"/>
                                        <a:pt x="18194" y="19345"/>
                                        <a:pt x="18111" y="19226"/>
                                      </a:cubicBezTo>
                                      <a:cubicBezTo>
                                        <a:pt x="18028" y="19108"/>
                                        <a:pt x="17945" y="18989"/>
                                        <a:pt x="17945" y="18752"/>
                                      </a:cubicBezTo>
                                      <a:lnTo>
                                        <a:pt x="17945" y="18396"/>
                                      </a:ln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lnTo>
                                        <a:pt x="17446" y="8308"/>
                                      </a:lnTo>
                                      <a:cubicBezTo>
                                        <a:pt x="17446" y="7952"/>
                                        <a:pt x="17612" y="7596"/>
                                        <a:pt x="17862" y="7596"/>
                                      </a:cubicBezTo>
                                      <a:lnTo>
                                        <a:pt x="20437" y="7240"/>
                                      </a:lnTo>
                                      <a:cubicBezTo>
                                        <a:pt x="20686" y="7240"/>
                                        <a:pt x="20935" y="6884"/>
                                        <a:pt x="20935" y="6409"/>
                                      </a:cubicBezTo>
                                      <a:cubicBezTo>
                                        <a:pt x="20935" y="6053"/>
                                        <a:pt x="20686" y="5697"/>
                                        <a:pt x="20354" y="5697"/>
                                      </a:cubicBezTo>
                                      <a:lnTo>
                                        <a:pt x="17778" y="6053"/>
                                      </a:lnTo>
                                      <a:cubicBezTo>
                                        <a:pt x="17114" y="6171"/>
                                        <a:pt x="16615" y="6765"/>
                                        <a:pt x="16449" y="7596"/>
                                      </a:cubicBezTo>
                                      <a:lnTo>
                                        <a:pt x="14788" y="7714"/>
                                      </a:lnTo>
                                      <a:cubicBezTo>
                                        <a:pt x="14538" y="7714"/>
                                        <a:pt x="14289" y="7596"/>
                                        <a:pt x="14040" y="7358"/>
                                      </a:cubicBezTo>
                                      <a:lnTo>
                                        <a:pt x="11963" y="5103"/>
                                      </a:lnTo>
                                      <a:cubicBezTo>
                                        <a:pt x="11714" y="4866"/>
                                        <a:pt x="11382" y="4985"/>
                                        <a:pt x="11215" y="5222"/>
                                      </a:cubicBezTo>
                                      <a:cubicBezTo>
                                        <a:pt x="11132" y="5459"/>
                                        <a:pt x="11049" y="5815"/>
                                        <a:pt x="11132" y="6053"/>
                                      </a:cubicBezTo>
                                      <a:cubicBezTo>
                                        <a:pt x="11132" y="6171"/>
                                        <a:pt x="11215" y="6290"/>
                                        <a:pt x="11298" y="6290"/>
                                      </a:cubicBezTo>
                                      <a:lnTo>
                                        <a:pt x="13375" y="8545"/>
                                      </a:lnTo>
                                      <a:cubicBezTo>
                                        <a:pt x="13791" y="9020"/>
                                        <a:pt x="14289" y="9138"/>
                                        <a:pt x="14788" y="9138"/>
                                      </a:cubicBezTo>
                                      <a:lnTo>
                                        <a:pt x="16366" y="9020"/>
                                      </a:lnTo>
                                      <a:lnTo>
                                        <a:pt x="16782" y="17565"/>
                                      </a:lnTo>
                                      <a:lnTo>
                                        <a:pt x="15785" y="17684"/>
                                      </a:lnTo>
                                      <a:cubicBezTo>
                                        <a:pt x="15535" y="17684"/>
                                        <a:pt x="15203" y="17802"/>
                                        <a:pt x="14954" y="18040"/>
                                      </a:cubicBezTo>
                                      <a:lnTo>
                                        <a:pt x="12794" y="19582"/>
                                      </a:lnTo>
                                      <a:cubicBezTo>
                                        <a:pt x="12378" y="19938"/>
                                        <a:pt x="11880" y="19938"/>
                                        <a:pt x="11465" y="19701"/>
                                      </a:cubicBezTo>
                                      <a:lnTo>
                                        <a:pt x="7394" y="17327"/>
                                      </a:lnTo>
                                      <a:cubicBezTo>
                                        <a:pt x="7145" y="17209"/>
                                        <a:pt x="6978" y="16971"/>
                                        <a:pt x="6895" y="16615"/>
                                      </a:cubicBezTo>
                                      <a:cubicBezTo>
                                        <a:pt x="6729" y="16259"/>
                                        <a:pt x="6729" y="15785"/>
                                        <a:pt x="6895" y="15429"/>
                                      </a:cubicBezTo>
                                      <a:cubicBezTo>
                                        <a:pt x="7062" y="14716"/>
                                        <a:pt x="7726" y="14360"/>
                                        <a:pt x="8225" y="14598"/>
                                      </a:cubicBezTo>
                                      <a:cubicBezTo>
                                        <a:pt x="8225" y="14598"/>
                                        <a:pt x="8225" y="14598"/>
                                        <a:pt x="8225" y="14598"/>
                                      </a:cubicBezTo>
                                      <a:lnTo>
                                        <a:pt x="10385" y="15666"/>
                                      </a:lnTo>
                                      <a:cubicBezTo>
                                        <a:pt x="10800" y="15903"/>
                                        <a:pt x="11298" y="15903"/>
                                        <a:pt x="11714" y="15547"/>
                                      </a:cubicBezTo>
                                      <a:cubicBezTo>
                                        <a:pt x="11880" y="15429"/>
                                        <a:pt x="12129" y="15191"/>
                                        <a:pt x="12212" y="14954"/>
                                      </a:cubicBezTo>
                                      <a:cubicBezTo>
                                        <a:pt x="12794" y="14004"/>
                                        <a:pt x="12711" y="12699"/>
                                        <a:pt x="12212" y="11749"/>
                                      </a:cubicBezTo>
                                      <a:lnTo>
                                        <a:pt x="8058" y="5222"/>
                                      </a:lnTo>
                                      <a:cubicBezTo>
                                        <a:pt x="7643" y="4510"/>
                                        <a:pt x="7062" y="4035"/>
                                        <a:pt x="6480" y="4035"/>
                                      </a:cubicBezTo>
                                      <a:lnTo>
                                        <a:pt x="1745" y="3679"/>
                                      </a:lnTo>
                                      <a:cubicBezTo>
                                        <a:pt x="1495" y="3679"/>
                                        <a:pt x="1329" y="3560"/>
                                        <a:pt x="1163" y="3323"/>
                                      </a:cubicBezTo>
                                      <a:cubicBezTo>
                                        <a:pt x="997" y="3086"/>
                                        <a:pt x="914" y="2848"/>
                                        <a:pt x="997" y="2492"/>
                                      </a:cubicBezTo>
                                      <a:cubicBezTo>
                                        <a:pt x="997" y="2136"/>
                                        <a:pt x="1080" y="1899"/>
                                        <a:pt x="1246" y="1662"/>
                                      </a:cubicBezTo>
                                      <a:cubicBezTo>
                                        <a:pt x="1412" y="1424"/>
                                        <a:pt x="1578" y="1305"/>
                                        <a:pt x="1828" y="1424"/>
                                      </a:cubicBezTo>
                                      <a:lnTo>
                                        <a:pt x="6812" y="1899"/>
                                      </a:lnTo>
                                      <a:cubicBezTo>
                                        <a:pt x="7062" y="1899"/>
                                        <a:pt x="7228" y="2018"/>
                                        <a:pt x="7477" y="2255"/>
                                      </a:cubicBezTo>
                                      <a:lnTo>
                                        <a:pt x="9720" y="4629"/>
                                      </a:lnTo>
                                      <a:cubicBezTo>
                                        <a:pt x="9969" y="4866"/>
                                        <a:pt x="10302" y="4747"/>
                                        <a:pt x="10468" y="4510"/>
                                      </a:cubicBezTo>
                                      <a:cubicBezTo>
                                        <a:pt x="10634" y="4154"/>
                                        <a:pt x="10551" y="3679"/>
                                        <a:pt x="10385" y="3442"/>
                                      </a:cubicBezTo>
                                      <a:lnTo>
                                        <a:pt x="8142" y="1068"/>
                                      </a:lnTo>
                                      <a:cubicBezTo>
                                        <a:pt x="7809" y="712"/>
                                        <a:pt x="7394" y="475"/>
                                        <a:pt x="6978" y="475"/>
                                      </a:cubicBezTo>
                                      <a:lnTo>
                                        <a:pt x="1994" y="0"/>
                                      </a:lnTo>
                                      <a:cubicBezTo>
                                        <a:pt x="1495" y="0"/>
                                        <a:pt x="997" y="237"/>
                                        <a:pt x="665" y="712"/>
                                      </a:cubicBezTo>
                                      <a:cubicBezTo>
                                        <a:pt x="332" y="1187"/>
                                        <a:pt x="83" y="1780"/>
                                        <a:pt x="0" y="2492"/>
                                      </a:cubicBezTo>
                                      <a:cubicBezTo>
                                        <a:pt x="0" y="2967"/>
                                        <a:pt x="83" y="3442"/>
                                        <a:pt x="166" y="3798"/>
                                      </a:cubicBezTo>
                                      <a:cubicBezTo>
                                        <a:pt x="249" y="4035"/>
                                        <a:pt x="332" y="4154"/>
                                        <a:pt x="415" y="4391"/>
                                      </a:cubicBezTo>
                                      <a:cubicBezTo>
                                        <a:pt x="665" y="4866"/>
                                        <a:pt x="997" y="5103"/>
                                        <a:pt x="1412" y="5222"/>
                                      </a:cubicBezTo>
                                      <a:cubicBezTo>
                                        <a:pt x="1412" y="5341"/>
                                        <a:pt x="1412" y="5341"/>
                                        <a:pt x="1412" y="5459"/>
                                      </a:cubicBezTo>
                                      <a:cubicBezTo>
                                        <a:pt x="1412" y="5934"/>
                                        <a:pt x="1495" y="6409"/>
                                        <a:pt x="1578" y="6765"/>
                                      </a:cubicBezTo>
                                      <a:cubicBezTo>
                                        <a:pt x="1662" y="7002"/>
                                        <a:pt x="1745" y="7121"/>
                                        <a:pt x="1828" y="7358"/>
                                      </a:cubicBezTo>
                                      <a:cubicBezTo>
                                        <a:pt x="2160" y="7833"/>
                                        <a:pt x="2575" y="8189"/>
                                        <a:pt x="3074" y="8189"/>
                                      </a:cubicBezTo>
                                      <a:cubicBezTo>
                                        <a:pt x="3074" y="8545"/>
                                        <a:pt x="3157" y="9020"/>
                                        <a:pt x="3240" y="9376"/>
                                      </a:cubicBezTo>
                                      <a:cubicBezTo>
                                        <a:pt x="3323" y="9613"/>
                                        <a:pt x="3406" y="9732"/>
                                        <a:pt x="3489" y="9969"/>
                                      </a:cubicBezTo>
                                      <a:cubicBezTo>
                                        <a:pt x="3822" y="10444"/>
                                        <a:pt x="4237" y="10800"/>
                                        <a:pt x="4735" y="10919"/>
                                      </a:cubicBezTo>
                                      <a:lnTo>
                                        <a:pt x="8308" y="11275"/>
                                      </a:lnTo>
                                      <a:cubicBezTo>
                                        <a:pt x="8557" y="11275"/>
                                        <a:pt x="8806" y="11037"/>
                                        <a:pt x="8889" y="10563"/>
                                      </a:cubicBezTo>
                                      <a:cubicBezTo>
                                        <a:pt x="8889" y="10207"/>
                                        <a:pt x="8723" y="9851"/>
                                        <a:pt x="8391" y="9732"/>
                                      </a:cubicBezTo>
                                      <a:lnTo>
                                        <a:pt x="4818" y="9376"/>
                                      </a:lnTo>
                                      <a:cubicBezTo>
                                        <a:pt x="4569" y="9376"/>
                                        <a:pt x="4403" y="9257"/>
                                        <a:pt x="4237" y="9020"/>
                                      </a:cubicBezTo>
                                      <a:cubicBezTo>
                                        <a:pt x="4154" y="8901"/>
                                        <a:pt x="4071" y="8664"/>
                                        <a:pt x="4071" y="8426"/>
                                      </a:cubicBezTo>
                                      <a:lnTo>
                                        <a:pt x="8806" y="8782"/>
                                      </a:lnTo>
                                      <a:lnTo>
                                        <a:pt x="11465" y="12936"/>
                                      </a:lnTo>
                                      <a:cubicBezTo>
                                        <a:pt x="11714" y="13292"/>
                                        <a:pt x="11714" y="13767"/>
                                        <a:pt x="11465" y="14123"/>
                                      </a:cubicBezTo>
                                      <a:cubicBezTo>
                                        <a:pt x="11382" y="14360"/>
                                        <a:pt x="11298" y="14479"/>
                                        <a:pt x="11215" y="14479"/>
                                      </a:cubicBezTo>
                                      <a:cubicBezTo>
                                        <a:pt x="11049" y="14598"/>
                                        <a:pt x="10883" y="14598"/>
                                        <a:pt x="10717" y="14479"/>
                                      </a:cubicBezTo>
                                      <a:lnTo>
                                        <a:pt x="8557" y="13411"/>
                                      </a:lnTo>
                                      <a:cubicBezTo>
                                        <a:pt x="7477" y="12818"/>
                                        <a:pt x="6314" y="13530"/>
                                        <a:pt x="5898" y="15073"/>
                                      </a:cubicBezTo>
                                      <a:cubicBezTo>
                                        <a:pt x="5649" y="15903"/>
                                        <a:pt x="5732" y="16734"/>
                                        <a:pt x="5982" y="17446"/>
                                      </a:cubicBezTo>
                                      <a:cubicBezTo>
                                        <a:pt x="6231" y="18040"/>
                                        <a:pt x="6563" y="18633"/>
                                        <a:pt x="7062" y="18870"/>
                                      </a:cubicBezTo>
                                      <a:lnTo>
                                        <a:pt x="11132" y="21244"/>
                                      </a:lnTo>
                                      <a:cubicBezTo>
                                        <a:pt x="11880" y="21600"/>
                                        <a:pt x="12628" y="21600"/>
                                        <a:pt x="13375" y="21125"/>
                                      </a:cubicBezTo>
                                      <a:lnTo>
                                        <a:pt x="15535" y="19582"/>
                                      </a:lnTo>
                                      <a:cubicBezTo>
                                        <a:pt x="15702" y="19464"/>
                                        <a:pt x="15785" y="19464"/>
                                        <a:pt x="15951" y="19464"/>
                                      </a:cubicBezTo>
                                      <a:lnTo>
                                        <a:pt x="16948" y="19345"/>
                                      </a:lnTo>
                                      <a:cubicBezTo>
                                        <a:pt x="16948" y="19464"/>
                                        <a:pt x="17031" y="19582"/>
                                        <a:pt x="17031" y="19820"/>
                                      </a:cubicBezTo>
                                      <a:cubicBezTo>
                                        <a:pt x="17114" y="20057"/>
                                        <a:pt x="17280" y="20295"/>
                                        <a:pt x="17446" y="20532"/>
                                      </a:cubicBezTo>
                                      <a:cubicBezTo>
                                        <a:pt x="17778" y="20888"/>
                                        <a:pt x="18194" y="21125"/>
                                        <a:pt x="18526" y="21007"/>
                                      </a:cubicBezTo>
                                      <a:lnTo>
                                        <a:pt x="21018" y="20651"/>
                                      </a:lnTo>
                                      <a:cubicBezTo>
                                        <a:pt x="21351" y="20413"/>
                                        <a:pt x="21600" y="20057"/>
                                        <a:pt x="21517" y="19701"/>
                                      </a:cubicBezTo>
                                      <a:close/>
                                      <a:moveTo>
                                        <a:pt x="3157" y="6883"/>
                                      </a:moveTo>
                                      <a:cubicBezTo>
                                        <a:pt x="2908" y="6883"/>
                                        <a:pt x="2742" y="6765"/>
                                        <a:pt x="2575" y="6527"/>
                                      </a:cubicBezTo>
                                      <a:cubicBezTo>
                                        <a:pt x="2409" y="6290"/>
                                        <a:pt x="2326" y="6053"/>
                                        <a:pt x="2409" y="5697"/>
                                      </a:cubicBezTo>
                                      <a:cubicBezTo>
                                        <a:pt x="2409" y="5697"/>
                                        <a:pt x="2409" y="5578"/>
                                        <a:pt x="2409" y="5578"/>
                                      </a:cubicBezTo>
                                      <a:lnTo>
                                        <a:pt x="6480" y="5934"/>
                                      </a:lnTo>
                                      <a:cubicBezTo>
                                        <a:pt x="6812" y="5934"/>
                                        <a:pt x="7145" y="6171"/>
                                        <a:pt x="7311" y="6527"/>
                                      </a:cubicBezTo>
                                      <a:cubicBezTo>
                                        <a:pt x="7311" y="6527"/>
                                        <a:pt x="7311" y="6527"/>
                                        <a:pt x="7311" y="6527"/>
                                      </a:cubicBezTo>
                                      <a:lnTo>
                                        <a:pt x="7809" y="7358"/>
                                      </a:lnTo>
                                      <a:lnTo>
                                        <a:pt x="3157" y="68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473515" id="Group 1" o:spid="_x0000_s1026" alt="&quot;&quot;" style="width:228.5pt;height:31pt;mso-position-horizontal-relative:char;mso-position-vertical-relative:line" coordsize="29019,3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">
                      <v:shape id="Shape" o:spid="_x0000_s1027" style="position:absolute;left:7238;width:13348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" path="m4172,8088r781,l4953,4472r-781,l4172,8088xm4172,21600r781,l4953,17984r-781,l4172,21600xm4172,3616r781,l4953,,4172,r,3616xm4172,17128r781,l4953,13512r-781,l4172,17128xm4172,12656r781,l4953,9040r-781,l4172,12656xm5200,3616r781,l5981,,5200,r,3616xm5200,21600r781,l5981,17984r-781,l5200,21600xm5200,8088r781,l5981,4472r-781,l5200,8088xm5200,12656r781,l5981,9040r-781,l5200,12656xm5200,17128r781,l5981,13512r-781,l5200,17128xm6248,8088r781,l7029,4472r-781,l6248,8088xm6248,3616r781,l7029,,6248,r,3616xm6248,21600r781,l7029,17984r-781,l6248,21600xm6248,17128r781,l7029,13512r-781,l6248,17128xm6248,12656r781,l7029,9040r-781,l6248,12656xm7296,12656r781,l8077,9040r-781,l7296,12656xm7296,8088r781,l8077,4472r-781,l7296,8088xm7296,17128r781,l8077,13512r-781,l7296,17128xm7296,3616r781,l8077,,7296,r,3616xm7296,21600r781,l8077,17984r-781,l7296,21600xm8324,3616r780,l9104,,8324,r,3616xm8324,8088r780,l9104,4472r-780,l8324,8088xm8324,12656r780,l9104,9040r-780,l8324,12656xm8324,21600r780,l9104,17984r-780,l8324,21600xm8324,17128r780,l9104,13512r-780,l8324,17128xm,3616r781,l781,,,,,3616xm,12656r781,l781,9040,,9040r,3616xm,8088r781,l781,4472,,4472,,8088xm,21600r781,l781,17984r-781,l,21600xm,17128r781,l781,13512r-781,l,17128xm1048,21600r781,l1829,17984r-781,l1048,21600xm1048,17128r781,l1829,13512r-781,l1048,17128xm1048,8088r781,l1829,4472r-781,l1048,8088xm1048,3616r781,l1829,,1048,r,3616xm1048,12656r781,l1829,9040r-781,l1048,12656xm2076,12656r781,l2857,9040r-781,l2076,12656xm2076,21600r781,l2857,17984r-781,l2076,21600xm2076,3616r781,l2857,,2076,r,3616xm2076,8088r781,l2857,4472r-781,l2076,8088xm2076,17128r781,l2857,13512r-781,l2076,17128xm3124,12656r781,l3905,9040r-781,l3124,12656xm3124,17128r781,l3905,13512r-781,l3124,17128xm3124,8088r781,l3905,4472r-781,l3124,8088xm3124,3616r781,l3905,,3124,r,3616xm3124,21600r781,l3905,17984r-781,l3124,21600xm9372,17128r781,l10153,13512r-781,l9372,17128xm9372,8088r781,l10153,4472r-781,l9372,8088xm9372,21600r781,l10153,17984r-781,l9372,21600xm9372,3616r781,l10153,,9372,r,3616xm9372,12656r781,l10153,9040r-781,l9372,12656xm10420,3616r781,l11201,r-781,l10420,3616xm10420,17128r781,l11201,13512r-781,l10420,17128xm10420,21600r781,l11201,17984r-781,l10420,21600xm10420,12656r781,l11201,9040r-781,l10420,12656xm10420,8088r781,l11201,4472r-781,l10420,8088xm11447,3616r781,l12228,r-781,l11447,3616xm11447,8088r781,l12228,4472r-781,l11447,8088xm11447,12656r781,l12228,9040r-781,l11447,12656xm11447,17128r781,l12228,13512r-781,l11447,17128xm11447,21600r781,l12228,17984r-781,l11447,21600xm12496,3616r780,l13276,r-780,l12496,3616xm12496,8088r780,l13276,4472r-780,l12496,8088xm12496,21600r780,l13276,17984r-780,l12496,21600xm12496,12656r780,l13276,9040r-780,l12496,12656xm12496,17128r780,l13276,13512r-780,l12496,17128xm13544,3616r781,l14325,r-781,l13544,3616xm13544,8088r781,l14325,4472r-781,l13544,8088xm13544,17128r781,l14325,13512r-781,l13544,17128xm13544,12656r781,l14325,9040r-781,l13544,12656xm13544,21600r781,l14325,17984r-781,l13544,21600xm14571,3616r781,l15352,r-781,l14571,3616xm14571,8088r781,l15352,4472r-781,l14571,8088xm14571,12656r781,l15352,9040r-781,l14571,12656xm14571,21600r781,l15352,17984r-781,l14571,21600xm14571,17128r781,l15352,13512r-781,l14571,17128xm15619,8088r781,l16400,4472r-781,l15619,8088xm15619,3616r781,l16400,r-781,l15619,3616xm15619,17128r781,l16400,13512r-781,l15619,17128xm15619,21600r781,l16400,17984r-781,l15619,21600xm15619,12656r781,l16400,9040r-781,l15619,12656xm16647,3616r781,l17428,r-781,l16647,3616xm16647,8088r781,l17428,4472r-781,l16647,8088xm16647,17128r781,l17428,13512r-781,l16647,17128xm16647,21600r781,l17428,17984r-781,l16647,21600xm16647,12656r781,l17428,9040r-781,l16647,12656xm17695,12656r781,l18476,9040r-781,l17695,12656xm17695,3616r781,l18476,r-781,l17695,3616xm17695,8088r781,l18476,4472r-781,l17695,8088xm17695,17128r781,l18476,13512r-781,l17695,17128xm17695,21600r781,l18476,17984r-781,l17695,21600xm18743,12656r781,l19524,9040r-781,l18743,12656xm18743,3616r781,l19524,r-781,l18743,3616xm18743,8088r781,l19524,4472r-781,l18743,8088xm18743,21600r781,l19524,17984r-781,l18743,21600xm18743,17128r781,l19524,13512r-781,l18743,17128xm19771,12656r781,l20552,9040r-781,l19771,12656xm19771,3616r781,l20552,r-781,l19771,3616xm19771,8088r781,l20552,4472r-781,l19771,8088xm19771,21600r781,l20552,17984r-781,l19771,21600xm19771,17128r781,l20552,13512r-781,l19771,17128xm20819,12656r781,l21600,9040r-781,l20819,12656xm20819,8088r781,l21600,4472r-781,l20819,8088xm20819,r,3616l21600,3616,21600,r-781,xm20819,21600r781,l21600,17984r-781,l20819,21600xm20819,17128r781,l21600,13512r-781,l20819,17128xe" fillcolor="#4472c4 [3204]" stroked="f" strokeweight="1pt">
                        <v:stroke miterlimit="4" joinstyle="miter"/>
                        <v:path arrowok="t" o:extrusionok="f" o:connecttype="custom" o:connectlocs="667386,144146;667386,144146;667386,144146;667386,144146" o:connectangles="0,90,180,270"/>
                      </v:shape>
                      <v:shape id="Shape" o:spid="_x0000_s1028" style="position:absolute;left:20828;width:1117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" path="m,17128r9327,l9327,13512,,13512r,3616xm,21600r9327,l9327,17984,,17984r,3616xm,12656r9327,l9327,9040,,9040r,3616xm12273,12656r9327,l21600,9040r-9327,l12273,12656xm12273,4472r,3616l21600,8088r,-3616l12273,4472xm12273,21600r9327,l21600,17984r-9327,l12273,21600xm,3616r9327,l9327,,,,,3616xe" fillcolor="#4472c4 [3204]" stroked="f" strokeweight="1pt">
                        <v:fill opacity="52428f"/>
                        <v:stroke miterlimit="4" joinstyle="miter"/>
                        <v:path arrowok="t" o:extrusionok="f" o:connecttype="custom" o:connectlocs="55881,144146;55881,144146;55881,144146;55881,144146" o:connectangles="0,90,180,270"/>
                      </v:shape>
                      <v:shape id="Shape" o:spid="_x0000_s1029" style="position:absolute;left:22097;width:1766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" path="m,21600r5905,l5905,17984,,17984r,3616xm,12656r5905,l5905,9040,,9040r,3616xm,3616r5905,l5905,,,,,3616xm,17128r5905,l5905,13512,,13512r,3616xm7925,21600r5905,l13830,17984r-5905,l7925,21600xm7925,12656r5905,l13830,9040r-5905,l7925,12656xm7925,3616r5905,l13830,,7925,r,3616xm7925,8088r5905,l13830,4472r-5905,l7925,8088xm15695,r,3616l21600,3616,21600,,15695,xm15695,17128r5905,l21600,13512r-5905,l15695,17128xm15695,12656r5905,l21600,9040r-5905,l15695,12656xe" fillcolor="#4472c4 [3204]" stroked="f" strokeweight="1pt">
                        <v:fill opacity="39321f"/>
                        <v:stroke miterlimit="4" joinstyle="miter"/>
                        <v:path arrowok="t" o:extrusionok="f" o:connecttype="custom" o:connectlocs="88266,144146;88266,144146;88266,144146;88266,144146" o:connectangles="0,90,180,270"/>
                      </v:shape>
                      <v:shape id="Shape" o:spid="_x0000_s1030" style="position:absolute;left:24003;width:2413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" path="m,3616r4320,l4320,,,,,3616xm,8088r4320,l4320,4472,,4472,,8088xm,12656r4320,l4320,9040,,9040r,3616xm,21600r4320,l4320,17984,,17984r,3616xm5798,12656r4320,l10118,9040r-4320,l5798,12656xm5798,17128r4320,l10118,13512r-4320,l5798,17128xm5798,21600r4320,l10118,17984r-4320,l5798,21600xm5798,3616r4320,l10118,,5798,r,3616xm11482,17128r4320,l15802,13512r-4320,l11482,17128xm11482,8088r4320,l15802,4472r-4320,l11482,8088xm17280,r,3616l21600,3616,21600,,17280,xm17280,8088r4320,l21600,4472r-4320,l17280,8088xm17280,21600r4320,l21600,17984r-4320,l17280,21600xm17280,12656r4320,l21600,9040r-4320,l17280,12656xm17280,17128r4320,l21600,13512r-4320,l17280,17128xe" fillcolor="#4472c4 [3204]" stroked="f" strokeweight="1pt">
                        <v:fill opacity="26214f"/>
                        <v:stroke miterlimit="4" joinstyle="miter"/>
                        <v:path arrowok="t" o:extrusionok="f" o:connecttype="custom" o:connectlocs="120650,144146;120650,144146;120650,144146;120650,144146" o:connectangles="0,90,180,270"/>
                      </v:shape>
                      <v:shape id="Shape" o:spid="_x0000_s1031" style="position:absolute;left:26543;top:635;width:2413;height:228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" path="m,4560r4320,l4320,,,,,4560xm,21600r4320,l4320,17040,,17040r,4560xm5684,10320r4320,l10004,5760r-4320,l5684,10320xm5684,15960r4320,l10004,11400r-4320,l5684,15960xm17280,5640r,4560l21600,10200r,-4560l17280,5640xm17280,15960r4320,l21600,11400r-4320,l17280,15960xm11482,15960r4320,l15802,11400r-4320,l11482,15960xm11482,4560r4320,l15802,,11482,r,4560xm11482,21600r4320,l15802,17040r-4320,l11482,21600xe" fillcolor="#4472c4 [3204]" stroked="f" strokeweight="1pt">
                        <v:fill opacity="13107f"/>
                        <v:stroke miterlimit="4" joinstyle="miter"/>
                        <v:path arrowok="t" o:extrusionok="f" o:connecttype="custom" o:connectlocs="120650,114301;120650,114301;120650,114301;120650,114301" o:connectangles="0,90,180,270"/>
                      </v:shape>
                      <v:rect id="Rectangle" o:spid="_x0000_s1032" style="position:absolute;top:3683;width:29019;height:2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" fillcolor="#4472c4 [3204]" stroked="f" strokeweight="1pt">
                        <v:stroke miterlimit="4"/>
                        <v:textbox inset="3pt,3pt,3pt,3pt"/>
                      </v:rect>
                      <v:shape id="Shape" o:spid="_x0000_s1033" style="position:absolute;left:634;top:762;width:3353;height:2287;visibility:visible;mso-wrap-style:square;v-text-anchor:middle" coordsize="21600,21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" path="m21600,18991v,-716,-164,-1432,-491,-1909c20864,16604,20536,16366,20127,16246v,-119,,-119,,-238c20127,15291,19964,14575,19636,14098v-327,-477,-736,-835,-1227,-835c18409,12666,18245,12069,17918,11592v-327,-477,-736,-835,-1227,-955l13336,10399v-245,,-491,238,-572,716c12764,11234,12764,11353,12845,11473v82,238,246,358,410,358l16609,12069v246,,409,120,573,358c17264,12547,17345,12785,17345,13024r-4663,-358l10064,8489v-246,-358,-246,-835,,-1193c10145,7177,10145,7177,10227,7057v164,-119,328,-119,491,l12845,8131v1064,597,2210,-119,2619,-1670c15709,5625,15627,4790,15382,4074,15136,3477,14809,2880,14318,2642l10309,255c9573,-103,8836,-103,8100,374l5973,1926v-164,119,-246,119,-409,119l4500,2164c4418,1687,4255,1329,4009,1090,3682,732,3273,494,2945,613l491,971c245,971,,1329,,1806v,478,245,716,573,716l3027,2164v82,,246,,328,120c3436,2403,3518,2522,3518,2761r491,10502c4009,13263,4009,13263,4009,13263v,,,,,l4009,13382v,358,-164,716,-409,716l1064,14456v-246,,-491,358,-491,835c573,15649,818,16007,1145,16007r2537,-358c4336,15530,4827,14933,4991,13979r1554,-120c6791,13859,7036,13979,7282,14217r1800,2029c9327,16485,9655,16365,9818,16127v164,-358,82,-836,-82,-1074l7936,13024v-409,-477,-900,-597,-1391,-597l4991,12547,4582,3954r982,-119c5809,3835,6136,3716,6382,3477l8509,1926v409,-358,900,-358,1309,-120l13827,4193v246,119,409,358,491,716c14482,5267,14482,5745,14318,6103v-163,716,-818,1074,-1309,835c13009,6938,13009,6938,13009,6938l10882,5864v-409,-239,-900,-239,-1309,119c9409,6103,9164,6341,9082,6580v-573,955,-491,2267,,3222l13173,16365v409,717,982,1194,1554,1194l19391,17917v245,,409,119,573,358c20127,18514,20209,18752,20127,19110v,358,-82,597,-245,836c19718,20184,19555,20304,19309,20184r-4909,-477c14155,19707,13991,19588,13745,19349l11782,16604v-246,-238,-573,-119,-737,120c10882,17082,10964,17559,11127,17798r2373,2625c13827,20781,14236,21020,14645,21020r4910,477c20045,21497,20536,21258,20864,20781v491,-477,736,-1074,736,-1790xm15218,15649v-327,,-654,-238,-818,-596c14400,15053,14400,15053,14400,15053r-491,-836l18491,14575v245,,409,120,573,358c19227,15172,19309,15411,19227,15769v,,,119,,119l15218,15649xe" fillcolor="#4472c4 [3204]" stroked="f" strokeweight="1pt">
                        <v:stroke miterlimit="4" joinstyle="miter"/>
                        <v:path arrowok="t" o:extrusionok="f" o:connecttype="custom" o:connectlocs="167641,114389;167641,114389;167641,114389;167641,114389" o:connectangles="0,90,180,270"/>
                      </v:shape>
                      <v:shape id="Shape" o:spid="_x0000_s1034" style="position:absolute;left:2794;width:3291;height:2300;visibility:visible;mso-wrap-style:square;v-text-anchor:middle" coordsize="21533,21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" path="m21517,19701v,-356,-249,-712,-582,-712l18443,19345v-83,,-249,,-332,-119c18028,19108,17945,18989,17945,18752r,-356c17945,18396,17945,18396,17945,18396v,,,,,l17446,8308v,-356,166,-712,416,-712l20437,7240v249,,498,-356,498,-831c20935,6053,20686,5697,20354,5697r-2576,356c17114,6171,16615,6765,16449,7596r-1661,118c14538,7714,14289,7596,14040,7358l11963,5103v-249,-237,-581,-118,-748,119c11132,5459,11049,5815,11132,6053v,118,83,237,166,237l13375,8545v416,475,914,593,1413,593l16366,9020r416,8545l15785,17684v-250,,-582,118,-831,356l12794,19582v-416,356,-914,356,-1329,119l7394,17327v-249,-118,-416,-356,-499,-712c6729,16259,6729,15785,6895,15429v167,-713,831,-1069,1330,-831c8225,14598,8225,14598,8225,14598r2160,1068c10800,15903,11298,15903,11714,15547v166,-118,415,-356,498,-593c12794,14004,12711,12699,12212,11749l8058,5222c7643,4510,7062,4035,6480,4035l1745,3679v-250,,-416,-119,-582,-356c997,3086,914,2848,997,2492v,-356,83,-593,249,-830c1412,1424,1578,1305,1828,1424r4984,475c7062,1899,7228,2018,7477,2255l9720,4629v249,237,582,118,748,-119c10634,4154,10551,3679,10385,3442l8142,1068c7809,712,7394,475,6978,475l1994,c1495,,997,237,665,712,332,1187,83,1780,,2492v,475,83,950,166,1306c249,4035,332,4154,415,4391v250,475,582,712,997,831c1412,5341,1412,5341,1412,5459v,475,83,950,166,1306c1662,7002,1745,7121,1828,7358v332,475,747,831,1246,831c3074,8545,3157,9020,3240,9376v83,237,166,356,249,593c3822,10444,4237,10800,4735,10919r3573,356c8557,11275,8806,11037,8889,10563v,-356,-166,-712,-498,-831l4818,9376v-249,,-415,-119,-581,-356c4154,8901,4071,8664,4071,8426r4735,356l11465,12936v249,356,249,831,,1187c11382,14360,11298,14479,11215,14479v-166,119,-332,119,-498,l8557,13411v-1080,-593,-2243,119,-2659,1662c5649,15903,5732,16734,5982,17446v249,594,581,1187,1080,1424l11132,21244v748,356,1496,356,2243,-119l15535,19582v167,-118,250,-118,416,-118l16948,19345v,119,83,237,83,475c17114,20057,17280,20295,17446,20532v332,356,748,593,1080,475l21018,20651v333,-238,582,-594,499,-950xm3157,6883v-249,,-415,-118,-582,-356c2409,6290,2326,6053,2409,5697v,,,-119,,-119l6480,5934v332,,665,237,831,593c7311,6527,7311,6527,7311,6527r498,831l3157,6883xe" fillcolor="#4472c4 [3204]" stroked="f" strokeweight="1pt">
                        <v:stroke miterlimit="4" joinstyle="miter"/>
                        <v:path arrowok="t" o:extrusionok="f" o:connecttype="custom" o:connectlocs="164589,115024;164589,115024;164589,115024;164589,115024" o:connectangles="0,90,180,27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C1D68" w:rsidRPr="00186C4E" w14:paraId="7AAFAABC" w14:textId="77777777" w:rsidTr="004C1D68">
        <w:trPr>
          <w:trHeight w:hRule="exact" w:val="1135"/>
          <w:jc w:val="center"/>
        </w:trPr>
        <w:tc>
          <w:tcPr>
            <w:tcW w:w="4867" w:type="dxa"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52C45FD5" w14:textId="3C03B821" w:rsidR="003A54E7" w:rsidRPr="000721CF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</w:pP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ለልጆችዎ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አስጠኚ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ይፈልጋሉ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>?</w:t>
            </w:r>
          </w:p>
          <w:p w14:paraId="529D4033" w14:textId="2EE68C7C" w:rsidR="003A54E7" w:rsidRPr="000721CF" w:rsidRDefault="003A54E7" w:rsidP="003A54E7">
            <w:pPr>
              <w:pStyle w:val="Title"/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ከፍተኛ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ውጤት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ባላቸው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የአዲስ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አበባ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ዩንቨርሲቲ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(Addis Ababa University)</w:t>
            </w: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ተማሪዎች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በዚህ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የክረምት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ወራት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ልጆችዎን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በትምህርት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ብቁ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ለማድረግ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ከፈለጉ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ያናግሩን</w:t>
            </w:r>
            <w:proofErr w:type="spellEnd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</w:t>
            </w:r>
            <w:r w:rsidRPr="000721CF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>KG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ጀምሮ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እስከ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12</w:t>
            </w:r>
            <w:r w:rsidRPr="000721CF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ኛ</w:t>
            </w:r>
            <w:r w:rsidRPr="000721CF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ድረስ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እናስጠናለን</w:t>
            </w:r>
            <w:proofErr w:type="spellEnd"/>
            <w:r w:rsidRPr="000721CF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5DA83621" w14:textId="77777777" w:rsidR="003A54E7" w:rsidRPr="000721CF" w:rsidRDefault="003A54E7" w:rsidP="003A54E7">
            <w:pPr>
              <w:rPr>
                <w:b/>
                <w:bCs/>
              </w:rPr>
            </w:pPr>
          </w:p>
          <w:p w14:paraId="75B4CBDA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099</w:t>
            </w:r>
          </w:p>
          <w:p w14:paraId="33FD568B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</w:t>
            </w: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KG-8</w:t>
            </w:r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ኛ</w:t>
            </w: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</w:p>
          <w:p w14:paraId="18EDDF27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</w:t>
            </w: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9-10</w:t>
            </w:r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ኛ</w:t>
            </w: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እንዲሁም</w:t>
            </w:r>
            <w:proofErr w:type="spellEnd"/>
          </w:p>
          <w:p w14:paraId="789687AC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</w:t>
            </w: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11-12</w:t>
            </w:r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ኛ</w:t>
            </w: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ድረስ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እናስጠናለን</w:t>
            </w:r>
            <w:proofErr w:type="spellEnd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41DFCDA4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</w:p>
          <w:p w14:paraId="41E0E5AB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</w:t>
            </w: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ab/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ሴት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አስጠኚዎችም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አሉን</w:t>
            </w:r>
            <w:proofErr w:type="spellEnd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6BD7A9D5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</w:t>
            </w: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ab/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በተጨማሪም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ለሶሻል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ሳይንስ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(Social Science)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ተማሪዎች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ልዩ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ድጋፍ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እናደርጋለን</w:t>
            </w:r>
            <w:proofErr w:type="spellEnd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4B9B52FB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በእነዚህ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ስልክ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ቁጥሮች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ያገኙናል</w:t>
            </w:r>
            <w:proofErr w:type="spellEnd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፦</w:t>
            </w:r>
          </w:p>
          <w:p w14:paraId="20CB31BD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0919813137</w:t>
            </w:r>
          </w:p>
          <w:p w14:paraId="2E3FEF3C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0915291657</w:t>
            </w:r>
          </w:p>
          <w:p w14:paraId="65C9A6E3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0946113753</w:t>
            </w:r>
          </w:p>
          <w:p w14:paraId="0414475B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ሴት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አስጠኚዎችም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አሉን</w:t>
            </w:r>
            <w:proofErr w:type="spellEnd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19022F53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በተጨማሪም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ለሶሻል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ሳይንስ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(Social Science)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ተማሪዎች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ልዩ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ድጋፍ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እናደርጋለን</w:t>
            </w:r>
            <w:proofErr w:type="spellEnd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03DE3EA6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በእነዚህ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ስልክ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ቁጥሮች</w:t>
            </w:r>
            <w:proofErr w:type="spellEnd"/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ያገኙናል</w:t>
            </w:r>
            <w:proofErr w:type="spellEnd"/>
            <w:r w:rsidRPr="003A54E7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፦</w:t>
            </w:r>
          </w:p>
          <w:p w14:paraId="00162254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                 0919813137</w:t>
            </w:r>
          </w:p>
          <w:p w14:paraId="6C2F9095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3A54E7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                 0915291657</w:t>
            </w:r>
          </w:p>
          <w:p w14:paraId="77CA9A70" w14:textId="77777777" w:rsidR="003A54E7" w:rsidRPr="003A54E7" w:rsidRDefault="003A54E7" w:rsidP="003A54E7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</w:p>
          <w:p w14:paraId="3DAEE702" w14:textId="4BF956F4" w:rsidR="004C1D68" w:rsidRPr="003A54E7" w:rsidRDefault="004C1D68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</w:p>
        </w:tc>
        <w:tc>
          <w:tcPr>
            <w:tcW w:w="547" w:type="dxa"/>
            <w:vMerge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79E10294" w14:textId="77777777" w:rsidR="004C1D68" w:rsidRPr="00186C4E" w:rsidRDefault="004C1D68">
            <w:pPr>
              <w:pStyle w:val="Title"/>
              <w:rPr>
                <w:rFonts w:ascii="Calibri" w:hAnsi="Calibri" w:cs="Calibri"/>
              </w:rPr>
            </w:pPr>
          </w:p>
        </w:tc>
        <w:tc>
          <w:tcPr>
            <w:tcW w:w="4867" w:type="dxa"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6CBA321D" w14:textId="41C3E4FB" w:rsidR="000721CF" w:rsidRPr="008F5715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       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ለልጆችዎ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አስጠኚ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ይፈልጋሉ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>?</w:t>
            </w:r>
          </w:p>
          <w:p w14:paraId="3E218656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ከፍተኛ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ውጤት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ባላቸው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የአዲስ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አበባ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ዩንቨርሲቲ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(Addis Ababa University)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በዚህ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የክረምት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ወራት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ልጆችዎን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በትምህርት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ብቁ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ለማድረግ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ከፈለጉ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ያናግሩን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ከ</w:t>
            </w:r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>KG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ጀምሮ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እስከ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12</w:t>
            </w:r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ኛ</w:t>
            </w:r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ድረስ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እናስጠናለን</w:t>
            </w:r>
            <w:proofErr w:type="spellEnd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272B5833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099</w:t>
            </w:r>
          </w:p>
          <w:p w14:paraId="44E376E4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KG-8</w:t>
            </w: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ኛ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</w:p>
          <w:p w14:paraId="6554E4EA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9-10</w:t>
            </w: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ኛ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እንዲሁም</w:t>
            </w:r>
            <w:proofErr w:type="spellEnd"/>
          </w:p>
          <w:p w14:paraId="04DEC7EB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11-12</w:t>
            </w: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ኛ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ድረስ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እናስጠናለን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71A82CDA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</w:p>
          <w:p w14:paraId="5BCDA706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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ab/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ሴት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አስጠኚዎችም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አሉን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7B8D6685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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ab/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ልዩ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ድጋፍ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7AA2F83F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ስልክ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፦</w:t>
            </w:r>
          </w:p>
          <w:p w14:paraId="591A7382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0919813137</w:t>
            </w:r>
          </w:p>
          <w:p w14:paraId="66CE2E59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0915291657</w:t>
            </w:r>
          </w:p>
          <w:p w14:paraId="0ED4EA4C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0946113753</w:t>
            </w:r>
          </w:p>
          <w:p w14:paraId="192D108C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ሴት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አስጠኚዎችም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አሉን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70E08168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ልዩ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ድጋፍ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6FD1559C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ስልክ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፦</w:t>
            </w:r>
          </w:p>
          <w:p w14:paraId="4CCE31FD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                      0919813137</w:t>
            </w:r>
          </w:p>
          <w:p w14:paraId="1D609B8B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                      0915291657</w:t>
            </w:r>
          </w:p>
          <w:p w14:paraId="1E3BD4CD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</w:p>
          <w:p w14:paraId="482CD336" w14:textId="627AB768" w:rsidR="004C1D68" w:rsidRPr="000721CF" w:rsidRDefault="004C1D68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</w:p>
        </w:tc>
      </w:tr>
      <w:tr w:rsidR="004C1D68" w:rsidRPr="00186C4E" w14:paraId="5F00F32F" w14:textId="77777777" w:rsidTr="004C1D68">
        <w:trPr>
          <w:trHeight w:hRule="exact" w:val="1135"/>
          <w:jc w:val="center"/>
        </w:trPr>
        <w:tc>
          <w:tcPr>
            <w:tcW w:w="4867" w:type="dxa"/>
            <w:tcBorders>
              <w:left w:val="dashSmallGap" w:sz="4" w:space="0" w:color="808080" w:themeColor="background1" w:themeShade="80"/>
              <w:bottom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4D8F6B1E" w14:textId="77777777" w:rsidR="003A54E7" w:rsidRPr="000721CF" w:rsidRDefault="003A54E7" w:rsidP="003A54E7">
            <w:pPr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b/>
                <w:bCs/>
                <w:sz w:val="16"/>
                <w:szCs w:val="16"/>
              </w:rPr>
              <w:t>ሴት</w:t>
            </w:r>
            <w:proofErr w:type="spellEnd"/>
            <w:r w:rsidRPr="000721CF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b/>
                <w:bCs/>
                <w:sz w:val="16"/>
                <w:szCs w:val="16"/>
              </w:rPr>
              <w:t>አስጠኚዎችም</w:t>
            </w:r>
            <w:proofErr w:type="spellEnd"/>
            <w:r w:rsidRPr="000721CF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b/>
                <w:bCs/>
                <w:sz w:val="16"/>
                <w:szCs w:val="16"/>
              </w:rPr>
              <w:t>አሉን</w:t>
            </w:r>
            <w:proofErr w:type="spellEnd"/>
            <w:r w:rsidRPr="000721CF">
              <w:rPr>
                <w:rFonts w:ascii="Ebrima" w:hAnsi="Ebrima" w:cs="Ebrima"/>
                <w:b/>
                <w:bCs/>
                <w:sz w:val="16"/>
                <w:szCs w:val="16"/>
              </w:rPr>
              <w:t>።</w:t>
            </w:r>
          </w:p>
          <w:p w14:paraId="120D454D" w14:textId="77777777" w:rsidR="003A54E7" w:rsidRPr="003A54E7" w:rsidRDefault="003A54E7" w:rsidP="003A54E7">
            <w:pPr>
              <w:jc w:val="both"/>
              <w:rPr>
                <w:sz w:val="16"/>
                <w:szCs w:val="16"/>
              </w:rPr>
            </w:pP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በተጨማሪም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ለሶሻል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ሳይንስ</w:t>
            </w:r>
            <w:proofErr w:type="spellEnd"/>
            <w:r w:rsidRPr="003A54E7">
              <w:rPr>
                <w:sz w:val="16"/>
                <w:szCs w:val="16"/>
              </w:rPr>
              <w:t xml:space="preserve"> (Social Science)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ልዩ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ድጋፍ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እናደርጋለን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222867ED" w14:textId="77777777" w:rsidR="003A54E7" w:rsidRPr="003A54E7" w:rsidRDefault="003A54E7" w:rsidP="003A54E7">
            <w:pPr>
              <w:jc w:val="both"/>
              <w:rPr>
                <w:sz w:val="16"/>
                <w:szCs w:val="16"/>
              </w:rPr>
            </w:pP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በእነዚህ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ስልክ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ቁጥሮች</w:t>
            </w:r>
            <w:proofErr w:type="spellEnd"/>
            <w:r w:rsidRPr="003A54E7">
              <w:rPr>
                <w:sz w:val="16"/>
                <w:szCs w:val="16"/>
              </w:rPr>
              <w:t xml:space="preserve"> </w:t>
            </w:r>
            <w:proofErr w:type="spellStart"/>
            <w:r w:rsidRPr="003A54E7">
              <w:rPr>
                <w:rFonts w:ascii="Ebrima" w:hAnsi="Ebrima" w:cs="Ebrima"/>
                <w:sz w:val="16"/>
                <w:szCs w:val="16"/>
              </w:rPr>
              <w:t>ያገኙናል</w:t>
            </w:r>
            <w:proofErr w:type="spellEnd"/>
            <w:r w:rsidRPr="003A54E7">
              <w:rPr>
                <w:rFonts w:ascii="Ebrima" w:hAnsi="Ebrima" w:cs="Ebrima"/>
                <w:sz w:val="16"/>
                <w:szCs w:val="16"/>
              </w:rPr>
              <w:t>፦</w:t>
            </w:r>
          </w:p>
          <w:p w14:paraId="17339E59" w14:textId="449DA04B" w:rsidR="004C1D68" w:rsidRDefault="003A54E7" w:rsidP="003A54E7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                       </w:t>
            </w:r>
            <w:r w:rsidR="000721CF">
              <w:rPr>
                <w:sz w:val="16"/>
                <w:szCs w:val="16"/>
              </w:rPr>
              <w:t xml:space="preserve">   </w:t>
            </w:r>
            <w:r w:rsidR="002F0A95">
              <w:rPr>
                <w:sz w:val="16"/>
                <w:szCs w:val="16"/>
              </w:rPr>
              <w:t xml:space="preserve">       </w:t>
            </w:r>
            <w:r w:rsidR="000721C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Pr="003C1F3E">
              <w:rPr>
                <w:b/>
                <w:bCs/>
                <w:sz w:val="18"/>
                <w:szCs w:val="18"/>
              </w:rPr>
              <w:t>0919813137</w:t>
            </w:r>
            <w:r w:rsidR="005475D2">
              <w:rPr>
                <w:b/>
                <w:bCs/>
                <w:sz w:val="18"/>
                <w:szCs w:val="18"/>
              </w:rPr>
              <w:t>/</w:t>
            </w:r>
            <w:r w:rsidRPr="003C1F3E">
              <w:rPr>
                <w:b/>
                <w:bCs/>
                <w:sz w:val="18"/>
                <w:szCs w:val="18"/>
              </w:rPr>
              <w:t>0915291657</w:t>
            </w:r>
          </w:p>
          <w:p w14:paraId="7E67B14A" w14:textId="70FC1E32" w:rsidR="002F0A95" w:rsidRDefault="002F0A95" w:rsidP="003A54E7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</w:t>
            </w:r>
            <w:r w:rsidRPr="002F0A95">
              <w:rPr>
                <w:b/>
                <w:bCs/>
                <w:sz w:val="18"/>
                <w:szCs w:val="18"/>
              </w:rPr>
              <w:t>Red Fox Tutoring Service</w:t>
            </w:r>
          </w:p>
          <w:p w14:paraId="4035F29F" w14:textId="57FCC58D" w:rsidR="002F0A95" w:rsidRPr="005475D2" w:rsidRDefault="002F0A95" w:rsidP="003A54E7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vMerge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70A98F35" w14:textId="77777777" w:rsidR="004C1D68" w:rsidRPr="00186C4E" w:rsidRDefault="004C1D68">
            <w:pPr>
              <w:pStyle w:val="Title"/>
              <w:rPr>
                <w:rFonts w:ascii="Calibri" w:hAnsi="Calibri" w:cs="Calibri"/>
              </w:rPr>
            </w:pPr>
          </w:p>
        </w:tc>
        <w:tc>
          <w:tcPr>
            <w:tcW w:w="4867" w:type="dxa"/>
            <w:tcBorders>
              <w:left w:val="dashSmallGap" w:sz="4" w:space="0" w:color="808080" w:themeColor="background1" w:themeShade="80"/>
              <w:bottom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44D4F8E7" w14:textId="77777777" w:rsidR="000721CF" w:rsidRPr="00260ECF" w:rsidRDefault="000721CF" w:rsidP="008F5715">
            <w:pPr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260ECF">
              <w:rPr>
                <w:rFonts w:ascii="Ebrima" w:hAnsi="Ebrima" w:cs="Ebrima"/>
                <w:b/>
                <w:bCs/>
                <w:sz w:val="16"/>
                <w:szCs w:val="16"/>
              </w:rPr>
              <w:t>ሴት</w:t>
            </w:r>
            <w:proofErr w:type="spellEnd"/>
            <w:r w:rsidRPr="00260ECF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60ECF">
              <w:rPr>
                <w:rFonts w:ascii="Ebrima" w:hAnsi="Ebrima" w:cs="Ebrima"/>
                <w:b/>
                <w:bCs/>
                <w:sz w:val="16"/>
                <w:szCs w:val="16"/>
              </w:rPr>
              <w:t>አስጠኚዎችም</w:t>
            </w:r>
            <w:proofErr w:type="spellEnd"/>
            <w:r w:rsidRPr="00260ECF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60ECF">
              <w:rPr>
                <w:rFonts w:ascii="Ebrima" w:hAnsi="Ebrima" w:cs="Ebrima"/>
                <w:b/>
                <w:bCs/>
                <w:sz w:val="16"/>
                <w:szCs w:val="16"/>
              </w:rPr>
              <w:t>አሉን</w:t>
            </w:r>
            <w:proofErr w:type="spellEnd"/>
            <w:r w:rsidRPr="00260ECF">
              <w:rPr>
                <w:rFonts w:ascii="Ebrima" w:hAnsi="Ebrima" w:cs="Ebrima"/>
                <w:b/>
                <w:bCs/>
                <w:sz w:val="16"/>
                <w:szCs w:val="16"/>
              </w:rPr>
              <w:t>።</w:t>
            </w:r>
          </w:p>
          <w:p w14:paraId="395D924E" w14:textId="77777777" w:rsidR="000721CF" w:rsidRPr="000721CF" w:rsidRDefault="000721CF" w:rsidP="008F5715">
            <w:pPr>
              <w:jc w:val="both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ልዩ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ድጋፍ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55C292C0" w14:textId="77777777" w:rsidR="000721CF" w:rsidRPr="000721CF" w:rsidRDefault="000721CF" w:rsidP="008F5715">
            <w:pPr>
              <w:jc w:val="both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ስልክ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፦</w:t>
            </w:r>
          </w:p>
          <w:p w14:paraId="3D2A0E09" w14:textId="525937C6" w:rsidR="004C1D68" w:rsidRDefault="008F5715" w:rsidP="008F571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                           </w:t>
            </w:r>
            <w:r w:rsidR="002F0A95">
              <w:rPr>
                <w:sz w:val="16"/>
                <w:szCs w:val="16"/>
              </w:rPr>
              <w:t xml:space="preserve">     </w:t>
            </w:r>
            <w:r>
              <w:rPr>
                <w:sz w:val="16"/>
                <w:szCs w:val="16"/>
              </w:rPr>
              <w:t xml:space="preserve"> </w:t>
            </w:r>
            <w:r w:rsidR="000721CF" w:rsidRPr="000721CF">
              <w:rPr>
                <w:sz w:val="16"/>
                <w:szCs w:val="16"/>
              </w:rPr>
              <w:t xml:space="preserve">  </w:t>
            </w:r>
            <w:r w:rsidR="000721CF" w:rsidRPr="003C1F3E">
              <w:rPr>
                <w:b/>
                <w:bCs/>
                <w:sz w:val="18"/>
                <w:szCs w:val="18"/>
              </w:rPr>
              <w:t>0919813137</w:t>
            </w:r>
            <w:r w:rsidR="005475D2">
              <w:rPr>
                <w:b/>
                <w:bCs/>
                <w:sz w:val="18"/>
                <w:szCs w:val="18"/>
              </w:rPr>
              <w:t>/</w:t>
            </w:r>
            <w:r w:rsidR="000721CF" w:rsidRPr="003C1F3E">
              <w:rPr>
                <w:b/>
                <w:bCs/>
                <w:sz w:val="18"/>
                <w:szCs w:val="18"/>
              </w:rPr>
              <w:t>0915291657</w:t>
            </w:r>
          </w:p>
          <w:p w14:paraId="33E7CF1A" w14:textId="59446A7A" w:rsidR="002F0A95" w:rsidRPr="005475D2" w:rsidRDefault="002F0A95" w:rsidP="008F571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</w:t>
            </w:r>
            <w:r w:rsidRPr="002F0A95">
              <w:rPr>
                <w:b/>
                <w:bCs/>
                <w:sz w:val="18"/>
                <w:szCs w:val="18"/>
              </w:rPr>
              <w:t>Red Fox Tutoring Service</w:t>
            </w:r>
          </w:p>
        </w:tc>
      </w:tr>
      <w:tr w:rsidR="00494737" w:rsidRPr="00186C4E" w14:paraId="26BF93BA" w14:textId="77777777" w:rsidTr="004C1D68">
        <w:trPr>
          <w:trHeight w:hRule="exact" w:val="131"/>
          <w:jc w:val="center"/>
        </w:trPr>
        <w:tc>
          <w:tcPr>
            <w:tcW w:w="4867" w:type="dxa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427E2AA4" w14:textId="77777777" w:rsidR="00494737" w:rsidRPr="003A54E7" w:rsidRDefault="00494737" w:rsidP="004C1D68">
            <w:pPr>
              <w:rPr>
                <w:sz w:val="16"/>
                <w:szCs w:val="16"/>
              </w:rPr>
            </w:pPr>
          </w:p>
        </w:tc>
        <w:tc>
          <w:tcPr>
            <w:tcW w:w="547" w:type="dxa"/>
            <w:vAlign w:val="center"/>
          </w:tcPr>
          <w:p w14:paraId="7D36A3E0" w14:textId="77777777" w:rsidR="00494737" w:rsidRPr="00186C4E" w:rsidRDefault="00494737" w:rsidP="004C1D68"/>
        </w:tc>
        <w:tc>
          <w:tcPr>
            <w:tcW w:w="4867" w:type="dxa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3439C176" w14:textId="77777777" w:rsidR="00494737" w:rsidRPr="00186C4E" w:rsidRDefault="00494737" w:rsidP="004C1D68"/>
        </w:tc>
      </w:tr>
      <w:tr w:rsidR="004C1D68" w:rsidRPr="00186C4E" w14:paraId="30CC81E9" w14:textId="77777777" w:rsidTr="008F5715">
        <w:trPr>
          <w:trHeight w:val="840"/>
          <w:jc w:val="center"/>
        </w:trPr>
        <w:tc>
          <w:tcPr>
            <w:tcW w:w="4867" w:type="dxa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1E930177" w14:textId="77777777" w:rsidR="004C1D68" w:rsidRPr="00186C4E" w:rsidRDefault="000D2E0D" w:rsidP="004C1D68">
            <w:r w:rsidRPr="000D2E0D">
              <w:rPr>
                <w:noProof/>
              </w:rPr>
              <mc:AlternateContent>
                <mc:Choice Requires="wpg">
                  <w:drawing>
                    <wp:inline distT="0" distB="0" distL="0" distR="0" wp14:anchorId="0BDE30CF" wp14:editId="66032E98">
                      <wp:extent cx="2901951" cy="393701"/>
                      <wp:effectExtent l="0" t="0" r="6350" b="0"/>
                      <wp:docPr id="172" name="Group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1951" cy="393701"/>
                                <a:chOff x="0" y="0"/>
                                <a:chExt cx="2901951" cy="393701"/>
                              </a:xfrm>
                            </wpg:grpSpPr>
                            <wps:wsp>
                              <wps:cNvPr id="173" name="Shape"/>
                              <wps:cNvSpPr/>
                              <wps:spPr>
                                <a:xfrm>
                                  <a:off x="723899" y="0"/>
                                  <a:ext cx="133477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4172" y="8088"/>
                                      </a:moveTo>
                                      <a:lnTo>
                                        <a:pt x="4953" y="8088"/>
                                      </a:lnTo>
                                      <a:lnTo>
                                        <a:pt x="4953" y="4472"/>
                                      </a:lnTo>
                                      <a:lnTo>
                                        <a:pt x="4172" y="4472"/>
                                      </a:lnTo>
                                      <a:lnTo>
                                        <a:pt x="4172" y="8088"/>
                                      </a:lnTo>
                                      <a:close/>
                                      <a:moveTo>
                                        <a:pt x="4172" y="21600"/>
                                      </a:moveTo>
                                      <a:lnTo>
                                        <a:pt x="4953" y="21600"/>
                                      </a:lnTo>
                                      <a:lnTo>
                                        <a:pt x="4953" y="17984"/>
                                      </a:lnTo>
                                      <a:lnTo>
                                        <a:pt x="4172" y="17984"/>
                                      </a:lnTo>
                                      <a:lnTo>
                                        <a:pt x="4172" y="21600"/>
                                      </a:lnTo>
                                      <a:close/>
                                      <a:moveTo>
                                        <a:pt x="4172" y="3616"/>
                                      </a:moveTo>
                                      <a:lnTo>
                                        <a:pt x="4953" y="3616"/>
                                      </a:lnTo>
                                      <a:lnTo>
                                        <a:pt x="4953" y="0"/>
                                      </a:lnTo>
                                      <a:lnTo>
                                        <a:pt x="4172" y="0"/>
                                      </a:lnTo>
                                      <a:lnTo>
                                        <a:pt x="4172" y="3616"/>
                                      </a:lnTo>
                                      <a:close/>
                                      <a:moveTo>
                                        <a:pt x="4172" y="17128"/>
                                      </a:moveTo>
                                      <a:lnTo>
                                        <a:pt x="4953" y="17128"/>
                                      </a:lnTo>
                                      <a:lnTo>
                                        <a:pt x="4953" y="13512"/>
                                      </a:lnTo>
                                      <a:lnTo>
                                        <a:pt x="4172" y="13512"/>
                                      </a:lnTo>
                                      <a:lnTo>
                                        <a:pt x="4172" y="17128"/>
                                      </a:lnTo>
                                      <a:close/>
                                      <a:moveTo>
                                        <a:pt x="4172" y="12656"/>
                                      </a:moveTo>
                                      <a:lnTo>
                                        <a:pt x="4953" y="12656"/>
                                      </a:lnTo>
                                      <a:lnTo>
                                        <a:pt x="4953" y="9040"/>
                                      </a:lnTo>
                                      <a:lnTo>
                                        <a:pt x="4172" y="9040"/>
                                      </a:lnTo>
                                      <a:lnTo>
                                        <a:pt x="4172" y="12656"/>
                                      </a:lnTo>
                                      <a:close/>
                                      <a:moveTo>
                                        <a:pt x="5200" y="3616"/>
                                      </a:moveTo>
                                      <a:lnTo>
                                        <a:pt x="5981" y="3616"/>
                                      </a:lnTo>
                                      <a:lnTo>
                                        <a:pt x="5981" y="0"/>
                                      </a:lnTo>
                                      <a:lnTo>
                                        <a:pt x="5200" y="0"/>
                                      </a:lnTo>
                                      <a:lnTo>
                                        <a:pt x="5200" y="3616"/>
                                      </a:lnTo>
                                      <a:close/>
                                      <a:moveTo>
                                        <a:pt x="5200" y="21600"/>
                                      </a:moveTo>
                                      <a:lnTo>
                                        <a:pt x="5981" y="21600"/>
                                      </a:lnTo>
                                      <a:lnTo>
                                        <a:pt x="5981" y="17984"/>
                                      </a:lnTo>
                                      <a:lnTo>
                                        <a:pt x="5200" y="17984"/>
                                      </a:lnTo>
                                      <a:lnTo>
                                        <a:pt x="5200" y="21600"/>
                                      </a:lnTo>
                                      <a:close/>
                                      <a:moveTo>
                                        <a:pt x="5200" y="8088"/>
                                      </a:moveTo>
                                      <a:lnTo>
                                        <a:pt x="5981" y="8088"/>
                                      </a:lnTo>
                                      <a:lnTo>
                                        <a:pt x="5981" y="4472"/>
                                      </a:lnTo>
                                      <a:lnTo>
                                        <a:pt x="5200" y="4472"/>
                                      </a:lnTo>
                                      <a:lnTo>
                                        <a:pt x="5200" y="8088"/>
                                      </a:lnTo>
                                      <a:close/>
                                      <a:moveTo>
                                        <a:pt x="5200" y="12656"/>
                                      </a:moveTo>
                                      <a:lnTo>
                                        <a:pt x="5981" y="12656"/>
                                      </a:lnTo>
                                      <a:lnTo>
                                        <a:pt x="5981" y="9040"/>
                                      </a:lnTo>
                                      <a:lnTo>
                                        <a:pt x="5200" y="9040"/>
                                      </a:lnTo>
                                      <a:lnTo>
                                        <a:pt x="5200" y="12656"/>
                                      </a:lnTo>
                                      <a:close/>
                                      <a:moveTo>
                                        <a:pt x="5200" y="17128"/>
                                      </a:moveTo>
                                      <a:lnTo>
                                        <a:pt x="5981" y="17128"/>
                                      </a:lnTo>
                                      <a:lnTo>
                                        <a:pt x="5981" y="13512"/>
                                      </a:lnTo>
                                      <a:lnTo>
                                        <a:pt x="5200" y="13512"/>
                                      </a:lnTo>
                                      <a:lnTo>
                                        <a:pt x="5200" y="17128"/>
                                      </a:lnTo>
                                      <a:close/>
                                      <a:moveTo>
                                        <a:pt x="6248" y="8088"/>
                                      </a:moveTo>
                                      <a:lnTo>
                                        <a:pt x="7029" y="8088"/>
                                      </a:lnTo>
                                      <a:lnTo>
                                        <a:pt x="7029" y="4472"/>
                                      </a:lnTo>
                                      <a:lnTo>
                                        <a:pt x="6248" y="4472"/>
                                      </a:lnTo>
                                      <a:lnTo>
                                        <a:pt x="6248" y="8088"/>
                                      </a:lnTo>
                                      <a:close/>
                                      <a:moveTo>
                                        <a:pt x="6248" y="3616"/>
                                      </a:moveTo>
                                      <a:lnTo>
                                        <a:pt x="7029" y="3616"/>
                                      </a:lnTo>
                                      <a:lnTo>
                                        <a:pt x="7029" y="0"/>
                                      </a:lnTo>
                                      <a:lnTo>
                                        <a:pt x="6248" y="0"/>
                                      </a:lnTo>
                                      <a:lnTo>
                                        <a:pt x="6248" y="3616"/>
                                      </a:lnTo>
                                      <a:close/>
                                      <a:moveTo>
                                        <a:pt x="6248" y="21600"/>
                                      </a:moveTo>
                                      <a:lnTo>
                                        <a:pt x="7029" y="21600"/>
                                      </a:lnTo>
                                      <a:lnTo>
                                        <a:pt x="7029" y="17984"/>
                                      </a:lnTo>
                                      <a:lnTo>
                                        <a:pt x="6248" y="17984"/>
                                      </a:lnTo>
                                      <a:lnTo>
                                        <a:pt x="6248" y="21600"/>
                                      </a:lnTo>
                                      <a:close/>
                                      <a:moveTo>
                                        <a:pt x="6248" y="17128"/>
                                      </a:moveTo>
                                      <a:lnTo>
                                        <a:pt x="7029" y="17128"/>
                                      </a:lnTo>
                                      <a:lnTo>
                                        <a:pt x="7029" y="13512"/>
                                      </a:lnTo>
                                      <a:lnTo>
                                        <a:pt x="6248" y="13512"/>
                                      </a:lnTo>
                                      <a:lnTo>
                                        <a:pt x="6248" y="17128"/>
                                      </a:lnTo>
                                      <a:close/>
                                      <a:moveTo>
                                        <a:pt x="6248" y="12656"/>
                                      </a:moveTo>
                                      <a:lnTo>
                                        <a:pt x="7029" y="12656"/>
                                      </a:lnTo>
                                      <a:lnTo>
                                        <a:pt x="7029" y="9040"/>
                                      </a:lnTo>
                                      <a:lnTo>
                                        <a:pt x="6248" y="9040"/>
                                      </a:lnTo>
                                      <a:lnTo>
                                        <a:pt x="6248" y="12656"/>
                                      </a:lnTo>
                                      <a:close/>
                                      <a:moveTo>
                                        <a:pt x="7296" y="12656"/>
                                      </a:moveTo>
                                      <a:lnTo>
                                        <a:pt x="8077" y="12656"/>
                                      </a:lnTo>
                                      <a:lnTo>
                                        <a:pt x="8077" y="9040"/>
                                      </a:lnTo>
                                      <a:lnTo>
                                        <a:pt x="7296" y="9040"/>
                                      </a:lnTo>
                                      <a:lnTo>
                                        <a:pt x="7296" y="12656"/>
                                      </a:lnTo>
                                      <a:close/>
                                      <a:moveTo>
                                        <a:pt x="7296" y="8088"/>
                                      </a:moveTo>
                                      <a:lnTo>
                                        <a:pt x="8077" y="8088"/>
                                      </a:lnTo>
                                      <a:lnTo>
                                        <a:pt x="8077" y="4472"/>
                                      </a:lnTo>
                                      <a:lnTo>
                                        <a:pt x="7296" y="4472"/>
                                      </a:lnTo>
                                      <a:lnTo>
                                        <a:pt x="7296" y="8088"/>
                                      </a:lnTo>
                                      <a:close/>
                                      <a:moveTo>
                                        <a:pt x="7296" y="17128"/>
                                      </a:moveTo>
                                      <a:lnTo>
                                        <a:pt x="8077" y="17128"/>
                                      </a:lnTo>
                                      <a:lnTo>
                                        <a:pt x="8077" y="13512"/>
                                      </a:lnTo>
                                      <a:lnTo>
                                        <a:pt x="7296" y="13512"/>
                                      </a:lnTo>
                                      <a:lnTo>
                                        <a:pt x="7296" y="17128"/>
                                      </a:lnTo>
                                      <a:close/>
                                      <a:moveTo>
                                        <a:pt x="7296" y="3616"/>
                                      </a:moveTo>
                                      <a:lnTo>
                                        <a:pt x="8077" y="3616"/>
                                      </a:lnTo>
                                      <a:lnTo>
                                        <a:pt x="8077" y="0"/>
                                      </a:lnTo>
                                      <a:lnTo>
                                        <a:pt x="7296" y="0"/>
                                      </a:lnTo>
                                      <a:lnTo>
                                        <a:pt x="7296" y="3616"/>
                                      </a:lnTo>
                                      <a:close/>
                                      <a:moveTo>
                                        <a:pt x="7296" y="21600"/>
                                      </a:moveTo>
                                      <a:lnTo>
                                        <a:pt x="8077" y="21600"/>
                                      </a:lnTo>
                                      <a:lnTo>
                                        <a:pt x="8077" y="17984"/>
                                      </a:lnTo>
                                      <a:lnTo>
                                        <a:pt x="7296" y="17984"/>
                                      </a:lnTo>
                                      <a:lnTo>
                                        <a:pt x="7296" y="21600"/>
                                      </a:lnTo>
                                      <a:close/>
                                      <a:moveTo>
                                        <a:pt x="8324" y="3616"/>
                                      </a:moveTo>
                                      <a:lnTo>
                                        <a:pt x="9104" y="3616"/>
                                      </a:lnTo>
                                      <a:lnTo>
                                        <a:pt x="9104" y="0"/>
                                      </a:lnTo>
                                      <a:lnTo>
                                        <a:pt x="8324" y="0"/>
                                      </a:lnTo>
                                      <a:lnTo>
                                        <a:pt x="8324" y="3616"/>
                                      </a:lnTo>
                                      <a:close/>
                                      <a:moveTo>
                                        <a:pt x="8324" y="8088"/>
                                      </a:moveTo>
                                      <a:lnTo>
                                        <a:pt x="9104" y="8088"/>
                                      </a:lnTo>
                                      <a:lnTo>
                                        <a:pt x="9104" y="4472"/>
                                      </a:lnTo>
                                      <a:lnTo>
                                        <a:pt x="8324" y="4472"/>
                                      </a:lnTo>
                                      <a:lnTo>
                                        <a:pt x="8324" y="8088"/>
                                      </a:lnTo>
                                      <a:close/>
                                      <a:moveTo>
                                        <a:pt x="8324" y="12656"/>
                                      </a:moveTo>
                                      <a:lnTo>
                                        <a:pt x="9104" y="12656"/>
                                      </a:lnTo>
                                      <a:lnTo>
                                        <a:pt x="9104" y="9040"/>
                                      </a:lnTo>
                                      <a:lnTo>
                                        <a:pt x="8324" y="9040"/>
                                      </a:lnTo>
                                      <a:lnTo>
                                        <a:pt x="8324" y="12656"/>
                                      </a:lnTo>
                                      <a:close/>
                                      <a:moveTo>
                                        <a:pt x="8324" y="21600"/>
                                      </a:moveTo>
                                      <a:lnTo>
                                        <a:pt x="9104" y="21600"/>
                                      </a:lnTo>
                                      <a:lnTo>
                                        <a:pt x="9104" y="17984"/>
                                      </a:lnTo>
                                      <a:lnTo>
                                        <a:pt x="8324" y="17984"/>
                                      </a:lnTo>
                                      <a:lnTo>
                                        <a:pt x="8324" y="21600"/>
                                      </a:lnTo>
                                      <a:close/>
                                      <a:moveTo>
                                        <a:pt x="8324" y="17128"/>
                                      </a:moveTo>
                                      <a:lnTo>
                                        <a:pt x="9104" y="17128"/>
                                      </a:lnTo>
                                      <a:lnTo>
                                        <a:pt x="9104" y="13512"/>
                                      </a:lnTo>
                                      <a:lnTo>
                                        <a:pt x="8324" y="13512"/>
                                      </a:lnTo>
                                      <a:lnTo>
                                        <a:pt x="8324" y="17128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781" y="3616"/>
                                      </a:lnTo>
                                      <a:lnTo>
                                        <a:pt x="78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781" y="12656"/>
                                      </a:lnTo>
                                      <a:lnTo>
                                        <a:pt x="781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781" y="8088"/>
                                      </a:lnTo>
                                      <a:lnTo>
                                        <a:pt x="781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781" y="21600"/>
                                      </a:lnTo>
                                      <a:lnTo>
                                        <a:pt x="781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781" y="17128"/>
                                      </a:lnTo>
                                      <a:lnTo>
                                        <a:pt x="781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1048" y="21600"/>
                                      </a:moveTo>
                                      <a:lnTo>
                                        <a:pt x="1829" y="21600"/>
                                      </a:lnTo>
                                      <a:lnTo>
                                        <a:pt x="1829" y="17984"/>
                                      </a:lnTo>
                                      <a:lnTo>
                                        <a:pt x="1048" y="17984"/>
                                      </a:lnTo>
                                      <a:lnTo>
                                        <a:pt x="1048" y="21600"/>
                                      </a:lnTo>
                                      <a:close/>
                                      <a:moveTo>
                                        <a:pt x="1048" y="17128"/>
                                      </a:moveTo>
                                      <a:lnTo>
                                        <a:pt x="1829" y="17128"/>
                                      </a:lnTo>
                                      <a:lnTo>
                                        <a:pt x="1829" y="13512"/>
                                      </a:lnTo>
                                      <a:lnTo>
                                        <a:pt x="1048" y="13512"/>
                                      </a:lnTo>
                                      <a:lnTo>
                                        <a:pt x="1048" y="17128"/>
                                      </a:lnTo>
                                      <a:close/>
                                      <a:moveTo>
                                        <a:pt x="1048" y="8088"/>
                                      </a:moveTo>
                                      <a:lnTo>
                                        <a:pt x="1829" y="8088"/>
                                      </a:lnTo>
                                      <a:lnTo>
                                        <a:pt x="1829" y="4472"/>
                                      </a:lnTo>
                                      <a:lnTo>
                                        <a:pt x="1048" y="4472"/>
                                      </a:lnTo>
                                      <a:lnTo>
                                        <a:pt x="1048" y="8088"/>
                                      </a:lnTo>
                                      <a:close/>
                                      <a:moveTo>
                                        <a:pt x="1048" y="3616"/>
                                      </a:moveTo>
                                      <a:lnTo>
                                        <a:pt x="1829" y="3616"/>
                                      </a:lnTo>
                                      <a:lnTo>
                                        <a:pt x="1829" y="0"/>
                                      </a:lnTo>
                                      <a:lnTo>
                                        <a:pt x="1048" y="0"/>
                                      </a:lnTo>
                                      <a:lnTo>
                                        <a:pt x="1048" y="3616"/>
                                      </a:lnTo>
                                      <a:close/>
                                      <a:moveTo>
                                        <a:pt x="1048" y="12656"/>
                                      </a:moveTo>
                                      <a:lnTo>
                                        <a:pt x="1829" y="12656"/>
                                      </a:lnTo>
                                      <a:lnTo>
                                        <a:pt x="1829" y="9040"/>
                                      </a:lnTo>
                                      <a:lnTo>
                                        <a:pt x="1048" y="9040"/>
                                      </a:lnTo>
                                      <a:lnTo>
                                        <a:pt x="1048" y="12656"/>
                                      </a:lnTo>
                                      <a:close/>
                                      <a:moveTo>
                                        <a:pt x="2076" y="12656"/>
                                      </a:moveTo>
                                      <a:lnTo>
                                        <a:pt x="2857" y="12656"/>
                                      </a:lnTo>
                                      <a:lnTo>
                                        <a:pt x="2857" y="9040"/>
                                      </a:lnTo>
                                      <a:lnTo>
                                        <a:pt x="2076" y="9040"/>
                                      </a:lnTo>
                                      <a:lnTo>
                                        <a:pt x="2076" y="12656"/>
                                      </a:lnTo>
                                      <a:close/>
                                      <a:moveTo>
                                        <a:pt x="2076" y="21600"/>
                                      </a:moveTo>
                                      <a:lnTo>
                                        <a:pt x="2857" y="21600"/>
                                      </a:lnTo>
                                      <a:lnTo>
                                        <a:pt x="2857" y="17984"/>
                                      </a:lnTo>
                                      <a:lnTo>
                                        <a:pt x="2076" y="17984"/>
                                      </a:lnTo>
                                      <a:lnTo>
                                        <a:pt x="2076" y="21600"/>
                                      </a:lnTo>
                                      <a:close/>
                                      <a:moveTo>
                                        <a:pt x="2076" y="3616"/>
                                      </a:moveTo>
                                      <a:lnTo>
                                        <a:pt x="2857" y="3616"/>
                                      </a:lnTo>
                                      <a:lnTo>
                                        <a:pt x="2857" y="0"/>
                                      </a:lnTo>
                                      <a:lnTo>
                                        <a:pt x="2076" y="0"/>
                                      </a:lnTo>
                                      <a:lnTo>
                                        <a:pt x="2076" y="3616"/>
                                      </a:lnTo>
                                      <a:close/>
                                      <a:moveTo>
                                        <a:pt x="2076" y="8088"/>
                                      </a:moveTo>
                                      <a:lnTo>
                                        <a:pt x="2857" y="8088"/>
                                      </a:lnTo>
                                      <a:lnTo>
                                        <a:pt x="2857" y="4472"/>
                                      </a:lnTo>
                                      <a:lnTo>
                                        <a:pt x="2076" y="4472"/>
                                      </a:lnTo>
                                      <a:lnTo>
                                        <a:pt x="2076" y="8088"/>
                                      </a:lnTo>
                                      <a:close/>
                                      <a:moveTo>
                                        <a:pt x="2076" y="17128"/>
                                      </a:moveTo>
                                      <a:lnTo>
                                        <a:pt x="2857" y="17128"/>
                                      </a:lnTo>
                                      <a:lnTo>
                                        <a:pt x="2857" y="13512"/>
                                      </a:lnTo>
                                      <a:lnTo>
                                        <a:pt x="2076" y="13512"/>
                                      </a:lnTo>
                                      <a:lnTo>
                                        <a:pt x="2076" y="17128"/>
                                      </a:lnTo>
                                      <a:close/>
                                      <a:moveTo>
                                        <a:pt x="3124" y="12656"/>
                                      </a:moveTo>
                                      <a:lnTo>
                                        <a:pt x="3905" y="12656"/>
                                      </a:lnTo>
                                      <a:lnTo>
                                        <a:pt x="3905" y="9040"/>
                                      </a:lnTo>
                                      <a:lnTo>
                                        <a:pt x="3124" y="9040"/>
                                      </a:lnTo>
                                      <a:lnTo>
                                        <a:pt x="3124" y="12656"/>
                                      </a:lnTo>
                                      <a:close/>
                                      <a:moveTo>
                                        <a:pt x="3124" y="17128"/>
                                      </a:moveTo>
                                      <a:lnTo>
                                        <a:pt x="3905" y="17128"/>
                                      </a:lnTo>
                                      <a:lnTo>
                                        <a:pt x="3905" y="13512"/>
                                      </a:lnTo>
                                      <a:lnTo>
                                        <a:pt x="3124" y="13512"/>
                                      </a:lnTo>
                                      <a:lnTo>
                                        <a:pt x="3124" y="17128"/>
                                      </a:lnTo>
                                      <a:close/>
                                      <a:moveTo>
                                        <a:pt x="3124" y="8088"/>
                                      </a:moveTo>
                                      <a:lnTo>
                                        <a:pt x="3905" y="8088"/>
                                      </a:lnTo>
                                      <a:lnTo>
                                        <a:pt x="3905" y="4472"/>
                                      </a:lnTo>
                                      <a:lnTo>
                                        <a:pt x="3124" y="4472"/>
                                      </a:lnTo>
                                      <a:lnTo>
                                        <a:pt x="3124" y="8088"/>
                                      </a:lnTo>
                                      <a:close/>
                                      <a:moveTo>
                                        <a:pt x="3124" y="3616"/>
                                      </a:moveTo>
                                      <a:lnTo>
                                        <a:pt x="3905" y="3616"/>
                                      </a:lnTo>
                                      <a:lnTo>
                                        <a:pt x="3905" y="0"/>
                                      </a:lnTo>
                                      <a:lnTo>
                                        <a:pt x="3124" y="0"/>
                                      </a:lnTo>
                                      <a:lnTo>
                                        <a:pt x="3124" y="3616"/>
                                      </a:lnTo>
                                      <a:close/>
                                      <a:moveTo>
                                        <a:pt x="3124" y="21600"/>
                                      </a:moveTo>
                                      <a:lnTo>
                                        <a:pt x="3905" y="21600"/>
                                      </a:lnTo>
                                      <a:lnTo>
                                        <a:pt x="3905" y="17984"/>
                                      </a:lnTo>
                                      <a:lnTo>
                                        <a:pt x="3124" y="17984"/>
                                      </a:lnTo>
                                      <a:lnTo>
                                        <a:pt x="3124" y="21600"/>
                                      </a:lnTo>
                                      <a:close/>
                                      <a:moveTo>
                                        <a:pt x="9372" y="17128"/>
                                      </a:moveTo>
                                      <a:lnTo>
                                        <a:pt x="10153" y="17128"/>
                                      </a:lnTo>
                                      <a:lnTo>
                                        <a:pt x="10153" y="13512"/>
                                      </a:lnTo>
                                      <a:lnTo>
                                        <a:pt x="9372" y="13512"/>
                                      </a:lnTo>
                                      <a:lnTo>
                                        <a:pt x="9372" y="17128"/>
                                      </a:lnTo>
                                      <a:close/>
                                      <a:moveTo>
                                        <a:pt x="9372" y="8088"/>
                                      </a:moveTo>
                                      <a:lnTo>
                                        <a:pt x="10153" y="8088"/>
                                      </a:lnTo>
                                      <a:lnTo>
                                        <a:pt x="10153" y="4472"/>
                                      </a:lnTo>
                                      <a:lnTo>
                                        <a:pt x="9372" y="4472"/>
                                      </a:lnTo>
                                      <a:lnTo>
                                        <a:pt x="9372" y="8088"/>
                                      </a:lnTo>
                                      <a:close/>
                                      <a:moveTo>
                                        <a:pt x="9372" y="21600"/>
                                      </a:moveTo>
                                      <a:lnTo>
                                        <a:pt x="10153" y="21600"/>
                                      </a:lnTo>
                                      <a:lnTo>
                                        <a:pt x="10153" y="17984"/>
                                      </a:lnTo>
                                      <a:lnTo>
                                        <a:pt x="9372" y="17984"/>
                                      </a:lnTo>
                                      <a:lnTo>
                                        <a:pt x="9372" y="21600"/>
                                      </a:lnTo>
                                      <a:close/>
                                      <a:moveTo>
                                        <a:pt x="9372" y="3616"/>
                                      </a:moveTo>
                                      <a:lnTo>
                                        <a:pt x="10153" y="3616"/>
                                      </a:lnTo>
                                      <a:lnTo>
                                        <a:pt x="10153" y="0"/>
                                      </a:lnTo>
                                      <a:lnTo>
                                        <a:pt x="9372" y="0"/>
                                      </a:lnTo>
                                      <a:lnTo>
                                        <a:pt x="9372" y="3616"/>
                                      </a:lnTo>
                                      <a:close/>
                                      <a:moveTo>
                                        <a:pt x="9372" y="12656"/>
                                      </a:moveTo>
                                      <a:lnTo>
                                        <a:pt x="10153" y="12656"/>
                                      </a:lnTo>
                                      <a:lnTo>
                                        <a:pt x="10153" y="9040"/>
                                      </a:lnTo>
                                      <a:lnTo>
                                        <a:pt x="9372" y="9040"/>
                                      </a:lnTo>
                                      <a:lnTo>
                                        <a:pt x="9372" y="12656"/>
                                      </a:lnTo>
                                      <a:close/>
                                      <a:moveTo>
                                        <a:pt x="10420" y="3616"/>
                                      </a:moveTo>
                                      <a:lnTo>
                                        <a:pt x="11201" y="3616"/>
                                      </a:lnTo>
                                      <a:lnTo>
                                        <a:pt x="11201" y="0"/>
                                      </a:lnTo>
                                      <a:lnTo>
                                        <a:pt x="10420" y="0"/>
                                      </a:lnTo>
                                      <a:lnTo>
                                        <a:pt x="10420" y="3616"/>
                                      </a:lnTo>
                                      <a:close/>
                                      <a:moveTo>
                                        <a:pt x="10420" y="17128"/>
                                      </a:moveTo>
                                      <a:lnTo>
                                        <a:pt x="11201" y="17128"/>
                                      </a:lnTo>
                                      <a:lnTo>
                                        <a:pt x="11201" y="13512"/>
                                      </a:lnTo>
                                      <a:lnTo>
                                        <a:pt x="10420" y="13512"/>
                                      </a:lnTo>
                                      <a:lnTo>
                                        <a:pt x="10420" y="17128"/>
                                      </a:lnTo>
                                      <a:close/>
                                      <a:moveTo>
                                        <a:pt x="10420" y="21600"/>
                                      </a:moveTo>
                                      <a:lnTo>
                                        <a:pt x="11201" y="21600"/>
                                      </a:lnTo>
                                      <a:lnTo>
                                        <a:pt x="11201" y="17984"/>
                                      </a:lnTo>
                                      <a:lnTo>
                                        <a:pt x="10420" y="17984"/>
                                      </a:lnTo>
                                      <a:lnTo>
                                        <a:pt x="10420" y="21600"/>
                                      </a:lnTo>
                                      <a:close/>
                                      <a:moveTo>
                                        <a:pt x="10420" y="12656"/>
                                      </a:moveTo>
                                      <a:lnTo>
                                        <a:pt x="11201" y="12656"/>
                                      </a:lnTo>
                                      <a:lnTo>
                                        <a:pt x="11201" y="9040"/>
                                      </a:lnTo>
                                      <a:lnTo>
                                        <a:pt x="10420" y="9040"/>
                                      </a:lnTo>
                                      <a:lnTo>
                                        <a:pt x="10420" y="12656"/>
                                      </a:lnTo>
                                      <a:close/>
                                      <a:moveTo>
                                        <a:pt x="10420" y="8088"/>
                                      </a:moveTo>
                                      <a:lnTo>
                                        <a:pt x="11201" y="8088"/>
                                      </a:lnTo>
                                      <a:lnTo>
                                        <a:pt x="11201" y="4472"/>
                                      </a:lnTo>
                                      <a:lnTo>
                                        <a:pt x="10420" y="4472"/>
                                      </a:lnTo>
                                      <a:lnTo>
                                        <a:pt x="10420" y="8088"/>
                                      </a:lnTo>
                                      <a:close/>
                                      <a:moveTo>
                                        <a:pt x="11447" y="3616"/>
                                      </a:moveTo>
                                      <a:lnTo>
                                        <a:pt x="12228" y="3616"/>
                                      </a:lnTo>
                                      <a:lnTo>
                                        <a:pt x="12228" y="0"/>
                                      </a:lnTo>
                                      <a:lnTo>
                                        <a:pt x="11447" y="0"/>
                                      </a:lnTo>
                                      <a:lnTo>
                                        <a:pt x="11447" y="3616"/>
                                      </a:lnTo>
                                      <a:close/>
                                      <a:moveTo>
                                        <a:pt x="11447" y="8088"/>
                                      </a:moveTo>
                                      <a:lnTo>
                                        <a:pt x="12228" y="8088"/>
                                      </a:lnTo>
                                      <a:lnTo>
                                        <a:pt x="12228" y="4472"/>
                                      </a:lnTo>
                                      <a:lnTo>
                                        <a:pt x="11447" y="4472"/>
                                      </a:lnTo>
                                      <a:lnTo>
                                        <a:pt x="11447" y="8088"/>
                                      </a:lnTo>
                                      <a:close/>
                                      <a:moveTo>
                                        <a:pt x="11447" y="12656"/>
                                      </a:moveTo>
                                      <a:lnTo>
                                        <a:pt x="12228" y="12656"/>
                                      </a:lnTo>
                                      <a:lnTo>
                                        <a:pt x="12228" y="9040"/>
                                      </a:lnTo>
                                      <a:lnTo>
                                        <a:pt x="11447" y="9040"/>
                                      </a:lnTo>
                                      <a:lnTo>
                                        <a:pt x="11447" y="12656"/>
                                      </a:lnTo>
                                      <a:close/>
                                      <a:moveTo>
                                        <a:pt x="11447" y="17128"/>
                                      </a:moveTo>
                                      <a:lnTo>
                                        <a:pt x="12228" y="17128"/>
                                      </a:lnTo>
                                      <a:lnTo>
                                        <a:pt x="12228" y="13512"/>
                                      </a:lnTo>
                                      <a:lnTo>
                                        <a:pt x="11447" y="13512"/>
                                      </a:lnTo>
                                      <a:lnTo>
                                        <a:pt x="11447" y="17128"/>
                                      </a:lnTo>
                                      <a:close/>
                                      <a:moveTo>
                                        <a:pt x="11447" y="21600"/>
                                      </a:moveTo>
                                      <a:lnTo>
                                        <a:pt x="12228" y="21600"/>
                                      </a:lnTo>
                                      <a:lnTo>
                                        <a:pt x="12228" y="17984"/>
                                      </a:lnTo>
                                      <a:lnTo>
                                        <a:pt x="11447" y="17984"/>
                                      </a:lnTo>
                                      <a:lnTo>
                                        <a:pt x="11447" y="21600"/>
                                      </a:lnTo>
                                      <a:close/>
                                      <a:moveTo>
                                        <a:pt x="12496" y="3616"/>
                                      </a:moveTo>
                                      <a:lnTo>
                                        <a:pt x="13276" y="3616"/>
                                      </a:lnTo>
                                      <a:lnTo>
                                        <a:pt x="13276" y="0"/>
                                      </a:lnTo>
                                      <a:lnTo>
                                        <a:pt x="12496" y="0"/>
                                      </a:lnTo>
                                      <a:lnTo>
                                        <a:pt x="12496" y="3616"/>
                                      </a:lnTo>
                                      <a:close/>
                                      <a:moveTo>
                                        <a:pt x="12496" y="8088"/>
                                      </a:moveTo>
                                      <a:lnTo>
                                        <a:pt x="13276" y="8088"/>
                                      </a:lnTo>
                                      <a:lnTo>
                                        <a:pt x="13276" y="4472"/>
                                      </a:lnTo>
                                      <a:lnTo>
                                        <a:pt x="12496" y="4472"/>
                                      </a:lnTo>
                                      <a:lnTo>
                                        <a:pt x="12496" y="8088"/>
                                      </a:lnTo>
                                      <a:close/>
                                      <a:moveTo>
                                        <a:pt x="12496" y="21600"/>
                                      </a:moveTo>
                                      <a:lnTo>
                                        <a:pt x="13276" y="21600"/>
                                      </a:lnTo>
                                      <a:lnTo>
                                        <a:pt x="13276" y="17984"/>
                                      </a:lnTo>
                                      <a:lnTo>
                                        <a:pt x="12496" y="17984"/>
                                      </a:lnTo>
                                      <a:lnTo>
                                        <a:pt x="12496" y="21600"/>
                                      </a:lnTo>
                                      <a:close/>
                                      <a:moveTo>
                                        <a:pt x="12496" y="12656"/>
                                      </a:moveTo>
                                      <a:lnTo>
                                        <a:pt x="13276" y="12656"/>
                                      </a:lnTo>
                                      <a:lnTo>
                                        <a:pt x="13276" y="9040"/>
                                      </a:lnTo>
                                      <a:lnTo>
                                        <a:pt x="12496" y="9040"/>
                                      </a:lnTo>
                                      <a:lnTo>
                                        <a:pt x="12496" y="12656"/>
                                      </a:lnTo>
                                      <a:close/>
                                      <a:moveTo>
                                        <a:pt x="12496" y="17128"/>
                                      </a:moveTo>
                                      <a:lnTo>
                                        <a:pt x="13276" y="17128"/>
                                      </a:lnTo>
                                      <a:lnTo>
                                        <a:pt x="13276" y="13512"/>
                                      </a:lnTo>
                                      <a:lnTo>
                                        <a:pt x="12496" y="13512"/>
                                      </a:lnTo>
                                      <a:lnTo>
                                        <a:pt x="12496" y="17128"/>
                                      </a:lnTo>
                                      <a:close/>
                                      <a:moveTo>
                                        <a:pt x="13544" y="3616"/>
                                      </a:moveTo>
                                      <a:lnTo>
                                        <a:pt x="14325" y="3616"/>
                                      </a:lnTo>
                                      <a:lnTo>
                                        <a:pt x="14325" y="0"/>
                                      </a:lnTo>
                                      <a:lnTo>
                                        <a:pt x="13544" y="0"/>
                                      </a:lnTo>
                                      <a:lnTo>
                                        <a:pt x="13544" y="3616"/>
                                      </a:lnTo>
                                      <a:close/>
                                      <a:moveTo>
                                        <a:pt x="13544" y="8088"/>
                                      </a:moveTo>
                                      <a:lnTo>
                                        <a:pt x="14325" y="8088"/>
                                      </a:lnTo>
                                      <a:lnTo>
                                        <a:pt x="14325" y="4472"/>
                                      </a:lnTo>
                                      <a:lnTo>
                                        <a:pt x="13544" y="4472"/>
                                      </a:lnTo>
                                      <a:lnTo>
                                        <a:pt x="13544" y="8088"/>
                                      </a:lnTo>
                                      <a:close/>
                                      <a:moveTo>
                                        <a:pt x="13544" y="17128"/>
                                      </a:moveTo>
                                      <a:lnTo>
                                        <a:pt x="14325" y="17128"/>
                                      </a:lnTo>
                                      <a:lnTo>
                                        <a:pt x="14325" y="13512"/>
                                      </a:lnTo>
                                      <a:lnTo>
                                        <a:pt x="13544" y="13512"/>
                                      </a:lnTo>
                                      <a:lnTo>
                                        <a:pt x="13544" y="17128"/>
                                      </a:lnTo>
                                      <a:close/>
                                      <a:moveTo>
                                        <a:pt x="13544" y="12656"/>
                                      </a:moveTo>
                                      <a:lnTo>
                                        <a:pt x="14325" y="12656"/>
                                      </a:lnTo>
                                      <a:lnTo>
                                        <a:pt x="14325" y="9040"/>
                                      </a:lnTo>
                                      <a:lnTo>
                                        <a:pt x="13544" y="9040"/>
                                      </a:lnTo>
                                      <a:lnTo>
                                        <a:pt x="13544" y="12656"/>
                                      </a:lnTo>
                                      <a:close/>
                                      <a:moveTo>
                                        <a:pt x="13544" y="21600"/>
                                      </a:moveTo>
                                      <a:lnTo>
                                        <a:pt x="14325" y="21600"/>
                                      </a:lnTo>
                                      <a:lnTo>
                                        <a:pt x="14325" y="17984"/>
                                      </a:lnTo>
                                      <a:lnTo>
                                        <a:pt x="13544" y="17984"/>
                                      </a:lnTo>
                                      <a:lnTo>
                                        <a:pt x="13544" y="21600"/>
                                      </a:lnTo>
                                      <a:close/>
                                      <a:moveTo>
                                        <a:pt x="14571" y="3616"/>
                                      </a:moveTo>
                                      <a:lnTo>
                                        <a:pt x="15352" y="3616"/>
                                      </a:lnTo>
                                      <a:lnTo>
                                        <a:pt x="15352" y="0"/>
                                      </a:lnTo>
                                      <a:lnTo>
                                        <a:pt x="14571" y="0"/>
                                      </a:lnTo>
                                      <a:lnTo>
                                        <a:pt x="14571" y="3616"/>
                                      </a:lnTo>
                                      <a:close/>
                                      <a:moveTo>
                                        <a:pt x="14571" y="8088"/>
                                      </a:moveTo>
                                      <a:lnTo>
                                        <a:pt x="15352" y="8088"/>
                                      </a:lnTo>
                                      <a:lnTo>
                                        <a:pt x="15352" y="4472"/>
                                      </a:lnTo>
                                      <a:lnTo>
                                        <a:pt x="14571" y="4472"/>
                                      </a:lnTo>
                                      <a:lnTo>
                                        <a:pt x="14571" y="8088"/>
                                      </a:lnTo>
                                      <a:close/>
                                      <a:moveTo>
                                        <a:pt x="14571" y="12656"/>
                                      </a:moveTo>
                                      <a:lnTo>
                                        <a:pt x="15352" y="12656"/>
                                      </a:lnTo>
                                      <a:lnTo>
                                        <a:pt x="15352" y="9040"/>
                                      </a:lnTo>
                                      <a:lnTo>
                                        <a:pt x="14571" y="9040"/>
                                      </a:lnTo>
                                      <a:lnTo>
                                        <a:pt x="14571" y="12656"/>
                                      </a:lnTo>
                                      <a:close/>
                                      <a:moveTo>
                                        <a:pt x="14571" y="21600"/>
                                      </a:moveTo>
                                      <a:lnTo>
                                        <a:pt x="15352" y="21600"/>
                                      </a:lnTo>
                                      <a:lnTo>
                                        <a:pt x="15352" y="17984"/>
                                      </a:lnTo>
                                      <a:lnTo>
                                        <a:pt x="14571" y="17984"/>
                                      </a:lnTo>
                                      <a:lnTo>
                                        <a:pt x="14571" y="21600"/>
                                      </a:lnTo>
                                      <a:close/>
                                      <a:moveTo>
                                        <a:pt x="14571" y="17128"/>
                                      </a:moveTo>
                                      <a:lnTo>
                                        <a:pt x="15352" y="17128"/>
                                      </a:lnTo>
                                      <a:lnTo>
                                        <a:pt x="15352" y="13512"/>
                                      </a:lnTo>
                                      <a:lnTo>
                                        <a:pt x="14571" y="13512"/>
                                      </a:lnTo>
                                      <a:lnTo>
                                        <a:pt x="14571" y="17128"/>
                                      </a:lnTo>
                                      <a:close/>
                                      <a:moveTo>
                                        <a:pt x="15619" y="8088"/>
                                      </a:moveTo>
                                      <a:lnTo>
                                        <a:pt x="16400" y="8088"/>
                                      </a:lnTo>
                                      <a:lnTo>
                                        <a:pt x="16400" y="4472"/>
                                      </a:lnTo>
                                      <a:lnTo>
                                        <a:pt x="15619" y="4472"/>
                                      </a:lnTo>
                                      <a:lnTo>
                                        <a:pt x="15619" y="8088"/>
                                      </a:lnTo>
                                      <a:close/>
                                      <a:moveTo>
                                        <a:pt x="15619" y="3616"/>
                                      </a:moveTo>
                                      <a:lnTo>
                                        <a:pt x="16400" y="3616"/>
                                      </a:lnTo>
                                      <a:lnTo>
                                        <a:pt x="16400" y="0"/>
                                      </a:lnTo>
                                      <a:lnTo>
                                        <a:pt x="15619" y="0"/>
                                      </a:lnTo>
                                      <a:lnTo>
                                        <a:pt x="15619" y="3616"/>
                                      </a:lnTo>
                                      <a:close/>
                                      <a:moveTo>
                                        <a:pt x="15619" y="17128"/>
                                      </a:moveTo>
                                      <a:lnTo>
                                        <a:pt x="16400" y="17128"/>
                                      </a:lnTo>
                                      <a:lnTo>
                                        <a:pt x="16400" y="13512"/>
                                      </a:lnTo>
                                      <a:lnTo>
                                        <a:pt x="15619" y="13512"/>
                                      </a:lnTo>
                                      <a:lnTo>
                                        <a:pt x="15619" y="17128"/>
                                      </a:lnTo>
                                      <a:close/>
                                      <a:moveTo>
                                        <a:pt x="15619" y="21600"/>
                                      </a:moveTo>
                                      <a:lnTo>
                                        <a:pt x="16400" y="21600"/>
                                      </a:lnTo>
                                      <a:lnTo>
                                        <a:pt x="16400" y="17984"/>
                                      </a:lnTo>
                                      <a:lnTo>
                                        <a:pt x="15619" y="17984"/>
                                      </a:lnTo>
                                      <a:lnTo>
                                        <a:pt x="15619" y="21600"/>
                                      </a:lnTo>
                                      <a:close/>
                                      <a:moveTo>
                                        <a:pt x="15619" y="12656"/>
                                      </a:moveTo>
                                      <a:lnTo>
                                        <a:pt x="16400" y="12656"/>
                                      </a:lnTo>
                                      <a:lnTo>
                                        <a:pt x="16400" y="9040"/>
                                      </a:lnTo>
                                      <a:lnTo>
                                        <a:pt x="15619" y="9040"/>
                                      </a:lnTo>
                                      <a:lnTo>
                                        <a:pt x="15619" y="12656"/>
                                      </a:lnTo>
                                      <a:close/>
                                      <a:moveTo>
                                        <a:pt x="16647" y="3616"/>
                                      </a:moveTo>
                                      <a:lnTo>
                                        <a:pt x="17428" y="3616"/>
                                      </a:lnTo>
                                      <a:lnTo>
                                        <a:pt x="17428" y="0"/>
                                      </a:lnTo>
                                      <a:lnTo>
                                        <a:pt x="16647" y="0"/>
                                      </a:lnTo>
                                      <a:lnTo>
                                        <a:pt x="16647" y="3616"/>
                                      </a:lnTo>
                                      <a:close/>
                                      <a:moveTo>
                                        <a:pt x="16647" y="8088"/>
                                      </a:moveTo>
                                      <a:lnTo>
                                        <a:pt x="17428" y="8088"/>
                                      </a:lnTo>
                                      <a:lnTo>
                                        <a:pt x="17428" y="4472"/>
                                      </a:lnTo>
                                      <a:lnTo>
                                        <a:pt x="16647" y="4472"/>
                                      </a:lnTo>
                                      <a:lnTo>
                                        <a:pt x="16647" y="8088"/>
                                      </a:lnTo>
                                      <a:close/>
                                      <a:moveTo>
                                        <a:pt x="16647" y="17128"/>
                                      </a:moveTo>
                                      <a:lnTo>
                                        <a:pt x="17428" y="17128"/>
                                      </a:lnTo>
                                      <a:lnTo>
                                        <a:pt x="17428" y="13512"/>
                                      </a:lnTo>
                                      <a:lnTo>
                                        <a:pt x="16647" y="13512"/>
                                      </a:lnTo>
                                      <a:lnTo>
                                        <a:pt x="16647" y="17128"/>
                                      </a:lnTo>
                                      <a:close/>
                                      <a:moveTo>
                                        <a:pt x="16647" y="21600"/>
                                      </a:moveTo>
                                      <a:lnTo>
                                        <a:pt x="17428" y="21600"/>
                                      </a:lnTo>
                                      <a:lnTo>
                                        <a:pt x="17428" y="17984"/>
                                      </a:lnTo>
                                      <a:lnTo>
                                        <a:pt x="16647" y="17984"/>
                                      </a:lnTo>
                                      <a:lnTo>
                                        <a:pt x="16647" y="21600"/>
                                      </a:lnTo>
                                      <a:close/>
                                      <a:moveTo>
                                        <a:pt x="16647" y="12656"/>
                                      </a:moveTo>
                                      <a:lnTo>
                                        <a:pt x="17428" y="12656"/>
                                      </a:lnTo>
                                      <a:lnTo>
                                        <a:pt x="17428" y="9040"/>
                                      </a:lnTo>
                                      <a:lnTo>
                                        <a:pt x="16647" y="9040"/>
                                      </a:lnTo>
                                      <a:lnTo>
                                        <a:pt x="16647" y="12656"/>
                                      </a:lnTo>
                                      <a:close/>
                                      <a:moveTo>
                                        <a:pt x="17695" y="12656"/>
                                      </a:moveTo>
                                      <a:lnTo>
                                        <a:pt x="18476" y="12656"/>
                                      </a:lnTo>
                                      <a:lnTo>
                                        <a:pt x="18476" y="9040"/>
                                      </a:lnTo>
                                      <a:lnTo>
                                        <a:pt x="17695" y="9040"/>
                                      </a:lnTo>
                                      <a:lnTo>
                                        <a:pt x="17695" y="12656"/>
                                      </a:lnTo>
                                      <a:close/>
                                      <a:moveTo>
                                        <a:pt x="17695" y="3616"/>
                                      </a:moveTo>
                                      <a:lnTo>
                                        <a:pt x="18476" y="3616"/>
                                      </a:lnTo>
                                      <a:lnTo>
                                        <a:pt x="18476" y="0"/>
                                      </a:lnTo>
                                      <a:lnTo>
                                        <a:pt x="17695" y="0"/>
                                      </a:lnTo>
                                      <a:lnTo>
                                        <a:pt x="17695" y="3616"/>
                                      </a:lnTo>
                                      <a:close/>
                                      <a:moveTo>
                                        <a:pt x="17695" y="8088"/>
                                      </a:moveTo>
                                      <a:lnTo>
                                        <a:pt x="18476" y="8088"/>
                                      </a:lnTo>
                                      <a:lnTo>
                                        <a:pt x="18476" y="4472"/>
                                      </a:lnTo>
                                      <a:lnTo>
                                        <a:pt x="17695" y="4472"/>
                                      </a:lnTo>
                                      <a:lnTo>
                                        <a:pt x="17695" y="8088"/>
                                      </a:lnTo>
                                      <a:close/>
                                      <a:moveTo>
                                        <a:pt x="17695" y="17128"/>
                                      </a:moveTo>
                                      <a:lnTo>
                                        <a:pt x="18476" y="17128"/>
                                      </a:lnTo>
                                      <a:lnTo>
                                        <a:pt x="18476" y="13512"/>
                                      </a:lnTo>
                                      <a:lnTo>
                                        <a:pt x="17695" y="13512"/>
                                      </a:lnTo>
                                      <a:lnTo>
                                        <a:pt x="17695" y="17128"/>
                                      </a:lnTo>
                                      <a:close/>
                                      <a:moveTo>
                                        <a:pt x="17695" y="21600"/>
                                      </a:moveTo>
                                      <a:lnTo>
                                        <a:pt x="18476" y="21600"/>
                                      </a:lnTo>
                                      <a:lnTo>
                                        <a:pt x="18476" y="17984"/>
                                      </a:lnTo>
                                      <a:lnTo>
                                        <a:pt x="17695" y="17984"/>
                                      </a:lnTo>
                                      <a:lnTo>
                                        <a:pt x="17695" y="21600"/>
                                      </a:lnTo>
                                      <a:close/>
                                      <a:moveTo>
                                        <a:pt x="18743" y="12656"/>
                                      </a:moveTo>
                                      <a:lnTo>
                                        <a:pt x="19524" y="12656"/>
                                      </a:lnTo>
                                      <a:lnTo>
                                        <a:pt x="19524" y="9040"/>
                                      </a:lnTo>
                                      <a:lnTo>
                                        <a:pt x="18743" y="9040"/>
                                      </a:lnTo>
                                      <a:lnTo>
                                        <a:pt x="18743" y="12656"/>
                                      </a:lnTo>
                                      <a:close/>
                                      <a:moveTo>
                                        <a:pt x="18743" y="3616"/>
                                      </a:moveTo>
                                      <a:lnTo>
                                        <a:pt x="19524" y="3616"/>
                                      </a:lnTo>
                                      <a:lnTo>
                                        <a:pt x="19524" y="0"/>
                                      </a:lnTo>
                                      <a:lnTo>
                                        <a:pt x="18743" y="0"/>
                                      </a:lnTo>
                                      <a:lnTo>
                                        <a:pt x="18743" y="3616"/>
                                      </a:lnTo>
                                      <a:close/>
                                      <a:moveTo>
                                        <a:pt x="18743" y="8088"/>
                                      </a:moveTo>
                                      <a:lnTo>
                                        <a:pt x="19524" y="8088"/>
                                      </a:lnTo>
                                      <a:lnTo>
                                        <a:pt x="19524" y="4472"/>
                                      </a:lnTo>
                                      <a:lnTo>
                                        <a:pt x="18743" y="4472"/>
                                      </a:lnTo>
                                      <a:lnTo>
                                        <a:pt x="18743" y="8088"/>
                                      </a:lnTo>
                                      <a:close/>
                                      <a:moveTo>
                                        <a:pt x="18743" y="21600"/>
                                      </a:moveTo>
                                      <a:lnTo>
                                        <a:pt x="19524" y="21600"/>
                                      </a:lnTo>
                                      <a:lnTo>
                                        <a:pt x="19524" y="17984"/>
                                      </a:lnTo>
                                      <a:lnTo>
                                        <a:pt x="18743" y="17984"/>
                                      </a:lnTo>
                                      <a:lnTo>
                                        <a:pt x="18743" y="21600"/>
                                      </a:lnTo>
                                      <a:close/>
                                      <a:moveTo>
                                        <a:pt x="18743" y="17128"/>
                                      </a:moveTo>
                                      <a:lnTo>
                                        <a:pt x="19524" y="17128"/>
                                      </a:lnTo>
                                      <a:lnTo>
                                        <a:pt x="19524" y="13512"/>
                                      </a:lnTo>
                                      <a:lnTo>
                                        <a:pt x="18743" y="13512"/>
                                      </a:lnTo>
                                      <a:lnTo>
                                        <a:pt x="18743" y="17128"/>
                                      </a:lnTo>
                                      <a:close/>
                                      <a:moveTo>
                                        <a:pt x="19771" y="12656"/>
                                      </a:moveTo>
                                      <a:lnTo>
                                        <a:pt x="20552" y="12656"/>
                                      </a:lnTo>
                                      <a:lnTo>
                                        <a:pt x="20552" y="9040"/>
                                      </a:lnTo>
                                      <a:lnTo>
                                        <a:pt x="19771" y="9040"/>
                                      </a:lnTo>
                                      <a:lnTo>
                                        <a:pt x="19771" y="12656"/>
                                      </a:lnTo>
                                      <a:close/>
                                      <a:moveTo>
                                        <a:pt x="19771" y="3616"/>
                                      </a:moveTo>
                                      <a:lnTo>
                                        <a:pt x="20552" y="3616"/>
                                      </a:lnTo>
                                      <a:lnTo>
                                        <a:pt x="20552" y="0"/>
                                      </a:lnTo>
                                      <a:lnTo>
                                        <a:pt x="19771" y="0"/>
                                      </a:lnTo>
                                      <a:lnTo>
                                        <a:pt x="19771" y="3616"/>
                                      </a:lnTo>
                                      <a:close/>
                                      <a:moveTo>
                                        <a:pt x="19771" y="8088"/>
                                      </a:moveTo>
                                      <a:lnTo>
                                        <a:pt x="20552" y="8088"/>
                                      </a:lnTo>
                                      <a:lnTo>
                                        <a:pt x="20552" y="4472"/>
                                      </a:lnTo>
                                      <a:lnTo>
                                        <a:pt x="19771" y="4472"/>
                                      </a:lnTo>
                                      <a:lnTo>
                                        <a:pt x="19771" y="8088"/>
                                      </a:lnTo>
                                      <a:close/>
                                      <a:moveTo>
                                        <a:pt x="19771" y="21600"/>
                                      </a:moveTo>
                                      <a:lnTo>
                                        <a:pt x="20552" y="21600"/>
                                      </a:lnTo>
                                      <a:lnTo>
                                        <a:pt x="20552" y="17984"/>
                                      </a:lnTo>
                                      <a:lnTo>
                                        <a:pt x="19771" y="17984"/>
                                      </a:lnTo>
                                      <a:lnTo>
                                        <a:pt x="19771" y="21600"/>
                                      </a:lnTo>
                                      <a:close/>
                                      <a:moveTo>
                                        <a:pt x="19771" y="17128"/>
                                      </a:moveTo>
                                      <a:lnTo>
                                        <a:pt x="20552" y="17128"/>
                                      </a:lnTo>
                                      <a:lnTo>
                                        <a:pt x="20552" y="13512"/>
                                      </a:lnTo>
                                      <a:lnTo>
                                        <a:pt x="19771" y="13512"/>
                                      </a:lnTo>
                                      <a:lnTo>
                                        <a:pt x="19771" y="17128"/>
                                      </a:lnTo>
                                      <a:close/>
                                      <a:moveTo>
                                        <a:pt x="20819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20819" y="9040"/>
                                      </a:lnTo>
                                      <a:lnTo>
                                        <a:pt x="20819" y="12656"/>
                                      </a:lnTo>
                                      <a:close/>
                                      <a:moveTo>
                                        <a:pt x="20819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20819" y="4472"/>
                                      </a:lnTo>
                                      <a:lnTo>
                                        <a:pt x="20819" y="8088"/>
                                      </a:lnTo>
                                      <a:close/>
                                      <a:moveTo>
                                        <a:pt x="20819" y="0"/>
                                      </a:moveTo>
                                      <a:lnTo>
                                        <a:pt x="20819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20819" y="0"/>
                                      </a:lnTo>
                                      <a:close/>
                                      <a:moveTo>
                                        <a:pt x="20819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20819" y="17984"/>
                                      </a:lnTo>
                                      <a:lnTo>
                                        <a:pt x="20819" y="21600"/>
                                      </a:lnTo>
                                      <a:close/>
                                      <a:moveTo>
                                        <a:pt x="20819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20819" y="13512"/>
                                      </a:lnTo>
                                      <a:lnTo>
                                        <a:pt x="20819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74" name="Shape"/>
                              <wps:cNvSpPr/>
                              <wps:spPr>
                                <a:xfrm>
                                  <a:off x="2082800" y="0"/>
                                  <a:ext cx="11176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7128"/>
                                      </a:moveTo>
                                      <a:lnTo>
                                        <a:pt x="9327" y="17128"/>
                                      </a:lnTo>
                                      <a:lnTo>
                                        <a:pt x="9327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9327" y="21600"/>
                                      </a:lnTo>
                                      <a:lnTo>
                                        <a:pt x="9327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9327" y="12656"/>
                                      </a:lnTo>
                                      <a:lnTo>
                                        <a:pt x="9327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12273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2273" y="9040"/>
                                      </a:lnTo>
                                      <a:lnTo>
                                        <a:pt x="12273" y="12656"/>
                                      </a:lnTo>
                                      <a:close/>
                                      <a:moveTo>
                                        <a:pt x="12273" y="4472"/>
                                      </a:moveTo>
                                      <a:lnTo>
                                        <a:pt x="12273" y="8088"/>
                                      </a:ln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2273" y="4472"/>
                                      </a:lnTo>
                                      <a:close/>
                                      <a:moveTo>
                                        <a:pt x="12273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2273" y="17984"/>
                                      </a:lnTo>
                                      <a:lnTo>
                                        <a:pt x="12273" y="21600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9327" y="3616"/>
                                      </a:lnTo>
                                      <a:lnTo>
                                        <a:pt x="932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8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75" name="Shape"/>
                              <wps:cNvSpPr/>
                              <wps:spPr>
                                <a:xfrm>
                                  <a:off x="2209799" y="0"/>
                                  <a:ext cx="17653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5905" y="21600"/>
                                      </a:lnTo>
                                      <a:lnTo>
                                        <a:pt x="5905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5905" y="12656"/>
                                      </a:lnTo>
                                      <a:lnTo>
                                        <a:pt x="5905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5905" y="3616"/>
                                      </a:lnTo>
                                      <a:lnTo>
                                        <a:pt x="59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5905" y="17128"/>
                                      </a:lnTo>
                                      <a:lnTo>
                                        <a:pt x="5905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7925" y="21600"/>
                                      </a:moveTo>
                                      <a:lnTo>
                                        <a:pt x="13830" y="21600"/>
                                      </a:lnTo>
                                      <a:lnTo>
                                        <a:pt x="13830" y="17984"/>
                                      </a:lnTo>
                                      <a:lnTo>
                                        <a:pt x="7925" y="17984"/>
                                      </a:lnTo>
                                      <a:lnTo>
                                        <a:pt x="7925" y="21600"/>
                                      </a:lnTo>
                                      <a:close/>
                                      <a:moveTo>
                                        <a:pt x="7925" y="12656"/>
                                      </a:moveTo>
                                      <a:lnTo>
                                        <a:pt x="13830" y="12656"/>
                                      </a:lnTo>
                                      <a:lnTo>
                                        <a:pt x="13830" y="9040"/>
                                      </a:lnTo>
                                      <a:lnTo>
                                        <a:pt x="7925" y="9040"/>
                                      </a:lnTo>
                                      <a:lnTo>
                                        <a:pt x="7925" y="12656"/>
                                      </a:lnTo>
                                      <a:close/>
                                      <a:moveTo>
                                        <a:pt x="7925" y="3616"/>
                                      </a:moveTo>
                                      <a:lnTo>
                                        <a:pt x="13830" y="3616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7925" y="0"/>
                                      </a:lnTo>
                                      <a:lnTo>
                                        <a:pt x="7925" y="3616"/>
                                      </a:lnTo>
                                      <a:close/>
                                      <a:moveTo>
                                        <a:pt x="7925" y="8088"/>
                                      </a:moveTo>
                                      <a:lnTo>
                                        <a:pt x="13830" y="8088"/>
                                      </a:lnTo>
                                      <a:lnTo>
                                        <a:pt x="13830" y="4472"/>
                                      </a:lnTo>
                                      <a:lnTo>
                                        <a:pt x="7925" y="4472"/>
                                      </a:lnTo>
                                      <a:lnTo>
                                        <a:pt x="7925" y="8088"/>
                                      </a:lnTo>
                                      <a:close/>
                                      <a:moveTo>
                                        <a:pt x="15695" y="0"/>
                                      </a:moveTo>
                                      <a:lnTo>
                                        <a:pt x="15695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5695" y="0"/>
                                      </a:lnTo>
                                      <a:close/>
                                      <a:moveTo>
                                        <a:pt x="15695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5695" y="13512"/>
                                      </a:lnTo>
                                      <a:lnTo>
                                        <a:pt x="15695" y="17128"/>
                                      </a:lnTo>
                                      <a:close/>
                                      <a:moveTo>
                                        <a:pt x="15695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5695" y="9040"/>
                                      </a:lnTo>
                                      <a:lnTo>
                                        <a:pt x="15695" y="126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6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76" name="Shape"/>
                              <wps:cNvSpPr/>
                              <wps:spPr>
                                <a:xfrm>
                                  <a:off x="2400300" y="0"/>
                                  <a:ext cx="241300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3616"/>
                                      </a:moveTo>
                                      <a:lnTo>
                                        <a:pt x="4320" y="3616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4320" y="8088"/>
                                      </a:lnTo>
                                      <a:lnTo>
                                        <a:pt x="4320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4320" y="12656"/>
                                      </a:lnTo>
                                      <a:lnTo>
                                        <a:pt x="4320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798" y="12656"/>
                                      </a:moveTo>
                                      <a:lnTo>
                                        <a:pt x="10118" y="12656"/>
                                      </a:lnTo>
                                      <a:lnTo>
                                        <a:pt x="10118" y="9040"/>
                                      </a:lnTo>
                                      <a:lnTo>
                                        <a:pt x="5798" y="9040"/>
                                      </a:lnTo>
                                      <a:lnTo>
                                        <a:pt x="5798" y="12656"/>
                                      </a:lnTo>
                                      <a:close/>
                                      <a:moveTo>
                                        <a:pt x="5798" y="17128"/>
                                      </a:moveTo>
                                      <a:lnTo>
                                        <a:pt x="10118" y="17128"/>
                                      </a:lnTo>
                                      <a:lnTo>
                                        <a:pt x="10118" y="13512"/>
                                      </a:lnTo>
                                      <a:lnTo>
                                        <a:pt x="5798" y="13512"/>
                                      </a:lnTo>
                                      <a:lnTo>
                                        <a:pt x="5798" y="17128"/>
                                      </a:lnTo>
                                      <a:close/>
                                      <a:moveTo>
                                        <a:pt x="5798" y="21600"/>
                                      </a:moveTo>
                                      <a:lnTo>
                                        <a:pt x="10118" y="21600"/>
                                      </a:lnTo>
                                      <a:lnTo>
                                        <a:pt x="10118" y="17984"/>
                                      </a:lnTo>
                                      <a:lnTo>
                                        <a:pt x="5798" y="17984"/>
                                      </a:lnTo>
                                      <a:lnTo>
                                        <a:pt x="5798" y="21600"/>
                                      </a:lnTo>
                                      <a:close/>
                                      <a:moveTo>
                                        <a:pt x="5798" y="3616"/>
                                      </a:moveTo>
                                      <a:lnTo>
                                        <a:pt x="10118" y="3616"/>
                                      </a:lnTo>
                                      <a:lnTo>
                                        <a:pt x="10118" y="0"/>
                                      </a:lnTo>
                                      <a:lnTo>
                                        <a:pt x="5798" y="0"/>
                                      </a:lnTo>
                                      <a:lnTo>
                                        <a:pt x="5798" y="3616"/>
                                      </a:lnTo>
                                      <a:close/>
                                      <a:moveTo>
                                        <a:pt x="11482" y="17128"/>
                                      </a:moveTo>
                                      <a:lnTo>
                                        <a:pt x="15802" y="17128"/>
                                      </a:lnTo>
                                      <a:lnTo>
                                        <a:pt x="15802" y="13512"/>
                                      </a:lnTo>
                                      <a:lnTo>
                                        <a:pt x="11482" y="13512"/>
                                      </a:lnTo>
                                      <a:lnTo>
                                        <a:pt x="11482" y="17128"/>
                                      </a:lnTo>
                                      <a:close/>
                                      <a:moveTo>
                                        <a:pt x="11482" y="8088"/>
                                      </a:moveTo>
                                      <a:lnTo>
                                        <a:pt x="15802" y="8088"/>
                                      </a:lnTo>
                                      <a:lnTo>
                                        <a:pt x="15802" y="4472"/>
                                      </a:lnTo>
                                      <a:lnTo>
                                        <a:pt x="11482" y="4472"/>
                                      </a:lnTo>
                                      <a:lnTo>
                                        <a:pt x="11482" y="8088"/>
                                      </a:lnTo>
                                      <a:close/>
                                      <a:moveTo>
                                        <a:pt x="17280" y="0"/>
                                      </a:moveTo>
                                      <a:lnTo>
                                        <a:pt x="17280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280" y="0"/>
                                      </a:lnTo>
                                      <a:close/>
                                      <a:moveTo>
                                        <a:pt x="17280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7280" y="4472"/>
                                      </a:lnTo>
                                      <a:lnTo>
                                        <a:pt x="17280" y="8088"/>
                                      </a:lnTo>
                                      <a:close/>
                                      <a:moveTo>
                                        <a:pt x="17280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7280" y="17984"/>
                                      </a:lnTo>
                                      <a:lnTo>
                                        <a:pt x="17280" y="21600"/>
                                      </a:lnTo>
                                      <a:close/>
                                      <a:moveTo>
                                        <a:pt x="17280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7280" y="9040"/>
                                      </a:lnTo>
                                      <a:lnTo>
                                        <a:pt x="17280" y="12656"/>
                                      </a:lnTo>
                                      <a:close/>
                                      <a:moveTo>
                                        <a:pt x="17280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7280" y="13512"/>
                                      </a:lnTo>
                                      <a:lnTo>
                                        <a:pt x="17280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4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77" name="Shape"/>
                              <wps:cNvSpPr/>
                              <wps:spPr>
                                <a:xfrm>
                                  <a:off x="2654300" y="63500"/>
                                  <a:ext cx="241300" cy="22860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4560"/>
                                      </a:moveTo>
                                      <a:lnTo>
                                        <a:pt x="4320" y="4560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60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040"/>
                                      </a:lnTo>
                                      <a:lnTo>
                                        <a:pt x="0" y="17040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684" y="10320"/>
                                      </a:moveTo>
                                      <a:lnTo>
                                        <a:pt x="10004" y="10320"/>
                                      </a:lnTo>
                                      <a:lnTo>
                                        <a:pt x="10004" y="5760"/>
                                      </a:lnTo>
                                      <a:lnTo>
                                        <a:pt x="5684" y="5760"/>
                                      </a:lnTo>
                                      <a:lnTo>
                                        <a:pt x="5684" y="10320"/>
                                      </a:lnTo>
                                      <a:close/>
                                      <a:moveTo>
                                        <a:pt x="5684" y="15960"/>
                                      </a:moveTo>
                                      <a:lnTo>
                                        <a:pt x="10004" y="15960"/>
                                      </a:lnTo>
                                      <a:lnTo>
                                        <a:pt x="10004" y="11400"/>
                                      </a:lnTo>
                                      <a:lnTo>
                                        <a:pt x="5684" y="11400"/>
                                      </a:lnTo>
                                      <a:lnTo>
                                        <a:pt x="5684" y="15960"/>
                                      </a:lnTo>
                                      <a:close/>
                                      <a:moveTo>
                                        <a:pt x="17280" y="5640"/>
                                      </a:moveTo>
                                      <a:lnTo>
                                        <a:pt x="17280" y="10200"/>
                                      </a:lnTo>
                                      <a:lnTo>
                                        <a:pt x="21600" y="10200"/>
                                      </a:lnTo>
                                      <a:lnTo>
                                        <a:pt x="21600" y="5640"/>
                                      </a:lnTo>
                                      <a:lnTo>
                                        <a:pt x="17280" y="5640"/>
                                      </a:lnTo>
                                      <a:close/>
                                      <a:moveTo>
                                        <a:pt x="17280" y="15960"/>
                                      </a:moveTo>
                                      <a:lnTo>
                                        <a:pt x="21600" y="15960"/>
                                      </a:lnTo>
                                      <a:lnTo>
                                        <a:pt x="21600" y="11400"/>
                                      </a:lnTo>
                                      <a:lnTo>
                                        <a:pt x="17280" y="11400"/>
                                      </a:lnTo>
                                      <a:lnTo>
                                        <a:pt x="17280" y="15960"/>
                                      </a:lnTo>
                                      <a:close/>
                                      <a:moveTo>
                                        <a:pt x="11482" y="15960"/>
                                      </a:moveTo>
                                      <a:lnTo>
                                        <a:pt x="15802" y="15960"/>
                                      </a:lnTo>
                                      <a:lnTo>
                                        <a:pt x="15802" y="11400"/>
                                      </a:lnTo>
                                      <a:lnTo>
                                        <a:pt x="11482" y="11400"/>
                                      </a:lnTo>
                                      <a:lnTo>
                                        <a:pt x="11482" y="15960"/>
                                      </a:lnTo>
                                      <a:close/>
                                      <a:moveTo>
                                        <a:pt x="11482" y="4560"/>
                                      </a:moveTo>
                                      <a:lnTo>
                                        <a:pt x="15802" y="4560"/>
                                      </a:lnTo>
                                      <a:lnTo>
                                        <a:pt x="15802" y="0"/>
                                      </a:lnTo>
                                      <a:lnTo>
                                        <a:pt x="11482" y="0"/>
                                      </a:lnTo>
                                      <a:lnTo>
                                        <a:pt x="11482" y="4560"/>
                                      </a:lnTo>
                                      <a:close/>
                                      <a:moveTo>
                                        <a:pt x="11482" y="21600"/>
                                      </a:moveTo>
                                      <a:lnTo>
                                        <a:pt x="15802" y="21600"/>
                                      </a:lnTo>
                                      <a:lnTo>
                                        <a:pt x="15802" y="17040"/>
                                      </a:lnTo>
                                      <a:lnTo>
                                        <a:pt x="11482" y="17040"/>
                                      </a:lnTo>
                                      <a:lnTo>
                                        <a:pt x="11482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2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78" name="Rectangle"/>
                              <wps:cNvSpPr/>
                              <wps:spPr>
                                <a:xfrm>
                                  <a:off x="0" y="368301"/>
                                  <a:ext cx="2901951" cy="25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79" name="Shape"/>
                              <wps:cNvSpPr/>
                              <wps:spPr>
                                <a:xfrm>
                                  <a:off x="63499" y="76200"/>
                                  <a:ext cx="335281" cy="22877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497" extrusionOk="0">
                                      <a:moveTo>
                                        <a:pt x="21600" y="18991"/>
                                      </a:moveTo>
                                      <a:cubicBezTo>
                                        <a:pt x="21600" y="18275"/>
                                        <a:pt x="21436" y="17559"/>
                                        <a:pt x="21109" y="17082"/>
                                      </a:cubicBezTo>
                                      <a:cubicBezTo>
                                        <a:pt x="20864" y="16604"/>
                                        <a:pt x="20536" y="16366"/>
                                        <a:pt x="20127" y="16246"/>
                                      </a:cubicBezTo>
                                      <a:cubicBezTo>
                                        <a:pt x="20127" y="16127"/>
                                        <a:pt x="20127" y="16127"/>
                                        <a:pt x="20127" y="16008"/>
                                      </a:cubicBezTo>
                                      <a:cubicBezTo>
                                        <a:pt x="20127" y="15291"/>
                                        <a:pt x="19964" y="14575"/>
                                        <a:pt x="19636" y="14098"/>
                                      </a:cubicBezTo>
                                      <a:cubicBezTo>
                                        <a:pt x="19309" y="13621"/>
                                        <a:pt x="18900" y="13263"/>
                                        <a:pt x="18409" y="13263"/>
                                      </a:cubicBezTo>
                                      <a:cubicBezTo>
                                        <a:pt x="18409" y="12666"/>
                                        <a:pt x="18245" y="12069"/>
                                        <a:pt x="17918" y="11592"/>
                                      </a:cubicBezTo>
                                      <a:cubicBezTo>
                                        <a:pt x="17591" y="11115"/>
                                        <a:pt x="17182" y="10757"/>
                                        <a:pt x="16691" y="10637"/>
                                      </a:cubicBezTo>
                                      <a:lnTo>
                                        <a:pt x="13336" y="10399"/>
                                      </a:lnTo>
                                      <a:cubicBezTo>
                                        <a:pt x="13091" y="10399"/>
                                        <a:pt x="12845" y="10637"/>
                                        <a:pt x="12764" y="11115"/>
                                      </a:cubicBezTo>
                                      <a:cubicBezTo>
                                        <a:pt x="12764" y="11234"/>
                                        <a:pt x="12764" y="11353"/>
                                        <a:pt x="12845" y="11473"/>
                                      </a:cubicBezTo>
                                      <a:cubicBezTo>
                                        <a:pt x="12927" y="11711"/>
                                        <a:pt x="13091" y="11831"/>
                                        <a:pt x="13255" y="11831"/>
                                      </a:cubicBezTo>
                                      <a:lnTo>
                                        <a:pt x="16609" y="12069"/>
                                      </a:lnTo>
                                      <a:cubicBezTo>
                                        <a:pt x="16855" y="12069"/>
                                        <a:pt x="17018" y="12189"/>
                                        <a:pt x="17182" y="12427"/>
                                      </a:cubicBezTo>
                                      <a:cubicBezTo>
                                        <a:pt x="17264" y="12547"/>
                                        <a:pt x="17345" y="12785"/>
                                        <a:pt x="17345" y="13024"/>
                                      </a:cubicBezTo>
                                      <a:lnTo>
                                        <a:pt x="12682" y="12666"/>
                                      </a:lnTo>
                                      <a:lnTo>
                                        <a:pt x="10064" y="8489"/>
                                      </a:lnTo>
                                      <a:cubicBezTo>
                                        <a:pt x="9818" y="8131"/>
                                        <a:pt x="9818" y="7654"/>
                                        <a:pt x="10064" y="7296"/>
                                      </a:cubicBezTo>
                                      <a:cubicBezTo>
                                        <a:pt x="10145" y="7177"/>
                                        <a:pt x="10145" y="7177"/>
                                        <a:pt x="10227" y="7057"/>
                                      </a:cubicBezTo>
                                      <a:cubicBezTo>
                                        <a:pt x="10391" y="6938"/>
                                        <a:pt x="10555" y="6938"/>
                                        <a:pt x="10718" y="7057"/>
                                      </a:cubicBezTo>
                                      <a:lnTo>
                                        <a:pt x="12845" y="8131"/>
                                      </a:lnTo>
                                      <a:cubicBezTo>
                                        <a:pt x="13909" y="8728"/>
                                        <a:pt x="15055" y="8012"/>
                                        <a:pt x="15464" y="6461"/>
                                      </a:cubicBezTo>
                                      <a:cubicBezTo>
                                        <a:pt x="15709" y="5625"/>
                                        <a:pt x="15627" y="4790"/>
                                        <a:pt x="15382" y="4074"/>
                                      </a:cubicBezTo>
                                      <a:cubicBezTo>
                                        <a:pt x="15136" y="3477"/>
                                        <a:pt x="14809" y="2880"/>
                                        <a:pt x="14318" y="2642"/>
                                      </a:cubicBezTo>
                                      <a:lnTo>
                                        <a:pt x="10309" y="255"/>
                                      </a:lnTo>
                                      <a:cubicBezTo>
                                        <a:pt x="9573" y="-103"/>
                                        <a:pt x="8836" y="-103"/>
                                        <a:pt x="8100" y="374"/>
                                      </a:cubicBezTo>
                                      <a:lnTo>
                                        <a:pt x="5973" y="1926"/>
                                      </a:lnTo>
                                      <a:cubicBezTo>
                                        <a:pt x="5809" y="2045"/>
                                        <a:pt x="5727" y="2045"/>
                                        <a:pt x="5564" y="2045"/>
                                      </a:cubicBezTo>
                                      <a:lnTo>
                                        <a:pt x="4500" y="2164"/>
                                      </a:lnTo>
                                      <a:cubicBezTo>
                                        <a:pt x="4418" y="1687"/>
                                        <a:pt x="4255" y="1329"/>
                                        <a:pt x="4009" y="1090"/>
                                      </a:cubicBezTo>
                                      <a:cubicBezTo>
                                        <a:pt x="3682" y="732"/>
                                        <a:pt x="3273" y="494"/>
                                        <a:pt x="2945" y="613"/>
                                      </a:cubicBezTo>
                                      <a:lnTo>
                                        <a:pt x="491" y="971"/>
                                      </a:lnTo>
                                      <a:cubicBezTo>
                                        <a:pt x="245" y="971"/>
                                        <a:pt x="0" y="1329"/>
                                        <a:pt x="0" y="1806"/>
                                      </a:cubicBezTo>
                                      <a:cubicBezTo>
                                        <a:pt x="0" y="2284"/>
                                        <a:pt x="245" y="2522"/>
                                        <a:pt x="573" y="2522"/>
                                      </a:cubicBezTo>
                                      <a:lnTo>
                                        <a:pt x="3027" y="2164"/>
                                      </a:lnTo>
                                      <a:cubicBezTo>
                                        <a:pt x="3109" y="2164"/>
                                        <a:pt x="3273" y="2164"/>
                                        <a:pt x="3355" y="2284"/>
                                      </a:cubicBezTo>
                                      <a:cubicBezTo>
                                        <a:pt x="3436" y="2403"/>
                                        <a:pt x="3518" y="2522"/>
                                        <a:pt x="3518" y="2761"/>
                                      </a:cubicBezTo>
                                      <a:lnTo>
                                        <a:pt x="4009" y="13263"/>
                                      </a:ln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lnTo>
                                        <a:pt x="4009" y="13382"/>
                                      </a:lnTo>
                                      <a:cubicBezTo>
                                        <a:pt x="4009" y="13740"/>
                                        <a:pt x="3845" y="14098"/>
                                        <a:pt x="3600" y="14098"/>
                                      </a:cubicBezTo>
                                      <a:lnTo>
                                        <a:pt x="1064" y="14456"/>
                                      </a:lnTo>
                                      <a:cubicBezTo>
                                        <a:pt x="818" y="14456"/>
                                        <a:pt x="573" y="14814"/>
                                        <a:pt x="573" y="15291"/>
                                      </a:cubicBezTo>
                                      <a:cubicBezTo>
                                        <a:pt x="573" y="15649"/>
                                        <a:pt x="818" y="16007"/>
                                        <a:pt x="1145" y="16007"/>
                                      </a:cubicBezTo>
                                      <a:lnTo>
                                        <a:pt x="3682" y="15649"/>
                                      </a:lnTo>
                                      <a:cubicBezTo>
                                        <a:pt x="4336" y="15530"/>
                                        <a:pt x="4827" y="14933"/>
                                        <a:pt x="4991" y="13979"/>
                                      </a:cubicBezTo>
                                      <a:lnTo>
                                        <a:pt x="6545" y="13859"/>
                                      </a:lnTo>
                                      <a:cubicBezTo>
                                        <a:pt x="6791" y="13859"/>
                                        <a:pt x="7036" y="13979"/>
                                        <a:pt x="7282" y="14217"/>
                                      </a:cubicBezTo>
                                      <a:lnTo>
                                        <a:pt x="9082" y="16246"/>
                                      </a:lnTo>
                                      <a:cubicBezTo>
                                        <a:pt x="9327" y="16485"/>
                                        <a:pt x="9655" y="16365"/>
                                        <a:pt x="9818" y="16127"/>
                                      </a:cubicBezTo>
                                      <a:cubicBezTo>
                                        <a:pt x="9982" y="15769"/>
                                        <a:pt x="9900" y="15291"/>
                                        <a:pt x="9736" y="15053"/>
                                      </a:cubicBezTo>
                                      <a:lnTo>
                                        <a:pt x="7936" y="13024"/>
                                      </a:lnTo>
                                      <a:cubicBezTo>
                                        <a:pt x="7527" y="12547"/>
                                        <a:pt x="7036" y="12427"/>
                                        <a:pt x="6545" y="12427"/>
                                      </a:cubicBezTo>
                                      <a:lnTo>
                                        <a:pt x="4991" y="12547"/>
                                      </a:lnTo>
                                      <a:lnTo>
                                        <a:pt x="4582" y="3954"/>
                                      </a:lnTo>
                                      <a:lnTo>
                                        <a:pt x="5564" y="3835"/>
                                      </a:lnTo>
                                      <a:cubicBezTo>
                                        <a:pt x="5809" y="3835"/>
                                        <a:pt x="6136" y="3716"/>
                                        <a:pt x="6382" y="3477"/>
                                      </a:cubicBezTo>
                                      <a:lnTo>
                                        <a:pt x="8509" y="1926"/>
                                      </a:lnTo>
                                      <a:cubicBezTo>
                                        <a:pt x="8918" y="1568"/>
                                        <a:pt x="9409" y="1568"/>
                                        <a:pt x="9818" y="1806"/>
                                      </a:cubicBezTo>
                                      <a:lnTo>
                                        <a:pt x="13827" y="4193"/>
                                      </a:lnTo>
                                      <a:cubicBezTo>
                                        <a:pt x="14073" y="4312"/>
                                        <a:pt x="14236" y="4551"/>
                                        <a:pt x="14318" y="4909"/>
                                      </a:cubicBezTo>
                                      <a:cubicBezTo>
                                        <a:pt x="14482" y="5267"/>
                                        <a:pt x="14482" y="5745"/>
                                        <a:pt x="14318" y="6103"/>
                                      </a:cubicBezTo>
                                      <a:cubicBezTo>
                                        <a:pt x="14155" y="6819"/>
                                        <a:pt x="13500" y="7177"/>
                                        <a:pt x="13009" y="6938"/>
                                      </a:cubicBezTo>
                                      <a:cubicBezTo>
                                        <a:pt x="13009" y="6938"/>
                                        <a:pt x="13009" y="6938"/>
                                        <a:pt x="13009" y="6938"/>
                                      </a:cubicBezTo>
                                      <a:lnTo>
                                        <a:pt x="10882" y="5864"/>
                                      </a:lnTo>
                                      <a:cubicBezTo>
                                        <a:pt x="10473" y="5625"/>
                                        <a:pt x="9982" y="5625"/>
                                        <a:pt x="9573" y="5983"/>
                                      </a:cubicBezTo>
                                      <a:cubicBezTo>
                                        <a:pt x="9409" y="6103"/>
                                        <a:pt x="9164" y="6341"/>
                                        <a:pt x="9082" y="6580"/>
                                      </a:cubicBezTo>
                                      <a:cubicBezTo>
                                        <a:pt x="8509" y="7535"/>
                                        <a:pt x="8591" y="8847"/>
                                        <a:pt x="9082" y="9802"/>
                                      </a:cubicBezTo>
                                      <a:lnTo>
                                        <a:pt x="13173" y="16365"/>
                                      </a:lnTo>
                                      <a:cubicBezTo>
                                        <a:pt x="13582" y="17082"/>
                                        <a:pt x="14155" y="17559"/>
                                        <a:pt x="14727" y="17559"/>
                                      </a:cubicBezTo>
                                      <a:lnTo>
                                        <a:pt x="19391" y="17917"/>
                                      </a:lnTo>
                                      <a:cubicBezTo>
                                        <a:pt x="19636" y="17917"/>
                                        <a:pt x="19800" y="18036"/>
                                        <a:pt x="19964" y="18275"/>
                                      </a:cubicBezTo>
                                      <a:cubicBezTo>
                                        <a:pt x="20127" y="18514"/>
                                        <a:pt x="20209" y="18752"/>
                                        <a:pt x="20127" y="19110"/>
                                      </a:cubicBezTo>
                                      <a:cubicBezTo>
                                        <a:pt x="20127" y="19468"/>
                                        <a:pt x="20045" y="19707"/>
                                        <a:pt x="19882" y="19946"/>
                                      </a:cubicBezTo>
                                      <a:cubicBezTo>
                                        <a:pt x="19718" y="20184"/>
                                        <a:pt x="19555" y="20304"/>
                                        <a:pt x="19309" y="20184"/>
                                      </a:cubicBezTo>
                                      <a:lnTo>
                                        <a:pt x="14400" y="19707"/>
                                      </a:lnTo>
                                      <a:cubicBezTo>
                                        <a:pt x="14155" y="19707"/>
                                        <a:pt x="13991" y="19588"/>
                                        <a:pt x="13745" y="19349"/>
                                      </a:cubicBezTo>
                                      <a:lnTo>
                                        <a:pt x="11782" y="16604"/>
                                      </a:lnTo>
                                      <a:cubicBezTo>
                                        <a:pt x="11536" y="16366"/>
                                        <a:pt x="11209" y="16485"/>
                                        <a:pt x="11045" y="16724"/>
                                      </a:cubicBezTo>
                                      <a:cubicBezTo>
                                        <a:pt x="10882" y="17082"/>
                                        <a:pt x="10964" y="17559"/>
                                        <a:pt x="11127" y="17798"/>
                                      </a:cubicBezTo>
                                      <a:lnTo>
                                        <a:pt x="13500" y="20423"/>
                                      </a:lnTo>
                                      <a:cubicBezTo>
                                        <a:pt x="13827" y="20781"/>
                                        <a:pt x="14236" y="21020"/>
                                        <a:pt x="14645" y="21020"/>
                                      </a:cubicBezTo>
                                      <a:lnTo>
                                        <a:pt x="19555" y="21497"/>
                                      </a:lnTo>
                                      <a:cubicBezTo>
                                        <a:pt x="20045" y="21497"/>
                                        <a:pt x="20536" y="21258"/>
                                        <a:pt x="20864" y="20781"/>
                                      </a:cubicBezTo>
                                      <a:cubicBezTo>
                                        <a:pt x="21355" y="20304"/>
                                        <a:pt x="21600" y="19707"/>
                                        <a:pt x="21600" y="18991"/>
                                      </a:cubicBezTo>
                                      <a:close/>
                                      <a:moveTo>
                                        <a:pt x="15218" y="15649"/>
                                      </a:moveTo>
                                      <a:cubicBezTo>
                                        <a:pt x="14891" y="15649"/>
                                        <a:pt x="14564" y="15411"/>
                                        <a:pt x="14400" y="15053"/>
                                      </a:cubicBezTo>
                                      <a:cubicBezTo>
                                        <a:pt x="14400" y="15053"/>
                                        <a:pt x="14400" y="15053"/>
                                        <a:pt x="14400" y="15053"/>
                                      </a:cubicBezTo>
                                      <a:lnTo>
                                        <a:pt x="13909" y="14217"/>
                                      </a:lnTo>
                                      <a:lnTo>
                                        <a:pt x="18491" y="14575"/>
                                      </a:lnTo>
                                      <a:cubicBezTo>
                                        <a:pt x="18736" y="14575"/>
                                        <a:pt x="18900" y="14695"/>
                                        <a:pt x="19064" y="14933"/>
                                      </a:cubicBezTo>
                                      <a:cubicBezTo>
                                        <a:pt x="19227" y="15172"/>
                                        <a:pt x="19309" y="15411"/>
                                        <a:pt x="19227" y="15769"/>
                                      </a:cubicBezTo>
                                      <a:cubicBezTo>
                                        <a:pt x="19227" y="15769"/>
                                        <a:pt x="19227" y="15888"/>
                                        <a:pt x="19227" y="15888"/>
                                      </a:cubicBezTo>
                                      <a:lnTo>
                                        <a:pt x="15218" y="156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80" name="Shape"/>
                              <wps:cNvSpPr/>
                              <wps:spPr>
                                <a:xfrm>
                                  <a:off x="279400" y="0"/>
                                  <a:ext cx="329177" cy="23004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533" h="21498" extrusionOk="0">
                                      <a:moveTo>
                                        <a:pt x="21517" y="19701"/>
                                      </a:moveTo>
                                      <a:cubicBezTo>
                                        <a:pt x="21517" y="19345"/>
                                        <a:pt x="21268" y="18989"/>
                                        <a:pt x="20935" y="18989"/>
                                      </a:cubicBezTo>
                                      <a:lnTo>
                                        <a:pt x="18443" y="19345"/>
                                      </a:lnTo>
                                      <a:cubicBezTo>
                                        <a:pt x="18360" y="19345"/>
                                        <a:pt x="18194" y="19345"/>
                                        <a:pt x="18111" y="19226"/>
                                      </a:cubicBezTo>
                                      <a:cubicBezTo>
                                        <a:pt x="18028" y="19108"/>
                                        <a:pt x="17945" y="18989"/>
                                        <a:pt x="17945" y="18752"/>
                                      </a:cubicBezTo>
                                      <a:lnTo>
                                        <a:pt x="17945" y="18396"/>
                                      </a:ln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lnTo>
                                        <a:pt x="17446" y="8308"/>
                                      </a:lnTo>
                                      <a:cubicBezTo>
                                        <a:pt x="17446" y="7952"/>
                                        <a:pt x="17612" y="7596"/>
                                        <a:pt x="17862" y="7596"/>
                                      </a:cubicBezTo>
                                      <a:lnTo>
                                        <a:pt x="20437" y="7240"/>
                                      </a:lnTo>
                                      <a:cubicBezTo>
                                        <a:pt x="20686" y="7240"/>
                                        <a:pt x="20935" y="6884"/>
                                        <a:pt x="20935" y="6409"/>
                                      </a:cubicBezTo>
                                      <a:cubicBezTo>
                                        <a:pt x="20935" y="6053"/>
                                        <a:pt x="20686" y="5697"/>
                                        <a:pt x="20354" y="5697"/>
                                      </a:cubicBezTo>
                                      <a:lnTo>
                                        <a:pt x="17778" y="6053"/>
                                      </a:lnTo>
                                      <a:cubicBezTo>
                                        <a:pt x="17114" y="6171"/>
                                        <a:pt x="16615" y="6765"/>
                                        <a:pt x="16449" y="7596"/>
                                      </a:cubicBezTo>
                                      <a:lnTo>
                                        <a:pt x="14788" y="7714"/>
                                      </a:lnTo>
                                      <a:cubicBezTo>
                                        <a:pt x="14538" y="7714"/>
                                        <a:pt x="14289" y="7596"/>
                                        <a:pt x="14040" y="7358"/>
                                      </a:cubicBezTo>
                                      <a:lnTo>
                                        <a:pt x="11963" y="5103"/>
                                      </a:lnTo>
                                      <a:cubicBezTo>
                                        <a:pt x="11714" y="4866"/>
                                        <a:pt x="11382" y="4985"/>
                                        <a:pt x="11215" y="5222"/>
                                      </a:cubicBezTo>
                                      <a:cubicBezTo>
                                        <a:pt x="11132" y="5459"/>
                                        <a:pt x="11049" y="5815"/>
                                        <a:pt x="11132" y="6053"/>
                                      </a:cubicBezTo>
                                      <a:cubicBezTo>
                                        <a:pt x="11132" y="6171"/>
                                        <a:pt x="11215" y="6290"/>
                                        <a:pt x="11298" y="6290"/>
                                      </a:cubicBezTo>
                                      <a:lnTo>
                                        <a:pt x="13375" y="8545"/>
                                      </a:lnTo>
                                      <a:cubicBezTo>
                                        <a:pt x="13791" y="9020"/>
                                        <a:pt x="14289" y="9138"/>
                                        <a:pt x="14788" y="9138"/>
                                      </a:cubicBezTo>
                                      <a:lnTo>
                                        <a:pt x="16366" y="9020"/>
                                      </a:lnTo>
                                      <a:lnTo>
                                        <a:pt x="16782" y="17565"/>
                                      </a:lnTo>
                                      <a:lnTo>
                                        <a:pt x="15785" y="17684"/>
                                      </a:lnTo>
                                      <a:cubicBezTo>
                                        <a:pt x="15535" y="17684"/>
                                        <a:pt x="15203" y="17802"/>
                                        <a:pt x="14954" y="18040"/>
                                      </a:cubicBezTo>
                                      <a:lnTo>
                                        <a:pt x="12794" y="19582"/>
                                      </a:lnTo>
                                      <a:cubicBezTo>
                                        <a:pt x="12378" y="19938"/>
                                        <a:pt x="11880" y="19938"/>
                                        <a:pt x="11465" y="19701"/>
                                      </a:cubicBezTo>
                                      <a:lnTo>
                                        <a:pt x="7394" y="17327"/>
                                      </a:lnTo>
                                      <a:cubicBezTo>
                                        <a:pt x="7145" y="17209"/>
                                        <a:pt x="6978" y="16971"/>
                                        <a:pt x="6895" y="16615"/>
                                      </a:cubicBezTo>
                                      <a:cubicBezTo>
                                        <a:pt x="6729" y="16259"/>
                                        <a:pt x="6729" y="15785"/>
                                        <a:pt x="6895" y="15429"/>
                                      </a:cubicBezTo>
                                      <a:cubicBezTo>
                                        <a:pt x="7062" y="14716"/>
                                        <a:pt x="7726" y="14360"/>
                                        <a:pt x="8225" y="14598"/>
                                      </a:cubicBezTo>
                                      <a:cubicBezTo>
                                        <a:pt x="8225" y="14598"/>
                                        <a:pt x="8225" y="14598"/>
                                        <a:pt x="8225" y="14598"/>
                                      </a:cubicBezTo>
                                      <a:lnTo>
                                        <a:pt x="10385" y="15666"/>
                                      </a:lnTo>
                                      <a:cubicBezTo>
                                        <a:pt x="10800" y="15903"/>
                                        <a:pt x="11298" y="15903"/>
                                        <a:pt x="11714" y="15547"/>
                                      </a:cubicBezTo>
                                      <a:cubicBezTo>
                                        <a:pt x="11880" y="15429"/>
                                        <a:pt x="12129" y="15191"/>
                                        <a:pt x="12212" y="14954"/>
                                      </a:cubicBezTo>
                                      <a:cubicBezTo>
                                        <a:pt x="12794" y="14004"/>
                                        <a:pt x="12711" y="12699"/>
                                        <a:pt x="12212" y="11749"/>
                                      </a:cubicBezTo>
                                      <a:lnTo>
                                        <a:pt x="8058" y="5222"/>
                                      </a:lnTo>
                                      <a:cubicBezTo>
                                        <a:pt x="7643" y="4510"/>
                                        <a:pt x="7062" y="4035"/>
                                        <a:pt x="6480" y="4035"/>
                                      </a:cubicBezTo>
                                      <a:lnTo>
                                        <a:pt x="1745" y="3679"/>
                                      </a:lnTo>
                                      <a:cubicBezTo>
                                        <a:pt x="1495" y="3679"/>
                                        <a:pt x="1329" y="3560"/>
                                        <a:pt x="1163" y="3323"/>
                                      </a:cubicBezTo>
                                      <a:cubicBezTo>
                                        <a:pt x="997" y="3086"/>
                                        <a:pt x="914" y="2848"/>
                                        <a:pt x="997" y="2492"/>
                                      </a:cubicBezTo>
                                      <a:cubicBezTo>
                                        <a:pt x="997" y="2136"/>
                                        <a:pt x="1080" y="1899"/>
                                        <a:pt x="1246" y="1662"/>
                                      </a:cubicBezTo>
                                      <a:cubicBezTo>
                                        <a:pt x="1412" y="1424"/>
                                        <a:pt x="1578" y="1305"/>
                                        <a:pt x="1828" y="1424"/>
                                      </a:cubicBezTo>
                                      <a:lnTo>
                                        <a:pt x="6812" y="1899"/>
                                      </a:lnTo>
                                      <a:cubicBezTo>
                                        <a:pt x="7062" y="1899"/>
                                        <a:pt x="7228" y="2018"/>
                                        <a:pt x="7477" y="2255"/>
                                      </a:cubicBezTo>
                                      <a:lnTo>
                                        <a:pt x="9720" y="4629"/>
                                      </a:lnTo>
                                      <a:cubicBezTo>
                                        <a:pt x="9969" y="4866"/>
                                        <a:pt x="10302" y="4747"/>
                                        <a:pt x="10468" y="4510"/>
                                      </a:cubicBezTo>
                                      <a:cubicBezTo>
                                        <a:pt x="10634" y="4154"/>
                                        <a:pt x="10551" y="3679"/>
                                        <a:pt x="10385" y="3442"/>
                                      </a:cubicBezTo>
                                      <a:lnTo>
                                        <a:pt x="8142" y="1068"/>
                                      </a:lnTo>
                                      <a:cubicBezTo>
                                        <a:pt x="7809" y="712"/>
                                        <a:pt x="7394" y="475"/>
                                        <a:pt x="6978" y="475"/>
                                      </a:cubicBezTo>
                                      <a:lnTo>
                                        <a:pt x="1994" y="0"/>
                                      </a:lnTo>
                                      <a:cubicBezTo>
                                        <a:pt x="1495" y="0"/>
                                        <a:pt x="997" y="237"/>
                                        <a:pt x="665" y="712"/>
                                      </a:cubicBezTo>
                                      <a:cubicBezTo>
                                        <a:pt x="332" y="1187"/>
                                        <a:pt x="83" y="1780"/>
                                        <a:pt x="0" y="2492"/>
                                      </a:cubicBezTo>
                                      <a:cubicBezTo>
                                        <a:pt x="0" y="2967"/>
                                        <a:pt x="83" y="3442"/>
                                        <a:pt x="166" y="3798"/>
                                      </a:cubicBezTo>
                                      <a:cubicBezTo>
                                        <a:pt x="249" y="4035"/>
                                        <a:pt x="332" y="4154"/>
                                        <a:pt x="415" y="4391"/>
                                      </a:cubicBezTo>
                                      <a:cubicBezTo>
                                        <a:pt x="665" y="4866"/>
                                        <a:pt x="997" y="5103"/>
                                        <a:pt x="1412" y="5222"/>
                                      </a:cubicBezTo>
                                      <a:cubicBezTo>
                                        <a:pt x="1412" y="5341"/>
                                        <a:pt x="1412" y="5341"/>
                                        <a:pt x="1412" y="5459"/>
                                      </a:cubicBezTo>
                                      <a:cubicBezTo>
                                        <a:pt x="1412" y="5934"/>
                                        <a:pt x="1495" y="6409"/>
                                        <a:pt x="1578" y="6765"/>
                                      </a:cubicBezTo>
                                      <a:cubicBezTo>
                                        <a:pt x="1662" y="7002"/>
                                        <a:pt x="1745" y="7121"/>
                                        <a:pt x="1828" y="7358"/>
                                      </a:cubicBezTo>
                                      <a:cubicBezTo>
                                        <a:pt x="2160" y="7833"/>
                                        <a:pt x="2575" y="8189"/>
                                        <a:pt x="3074" y="8189"/>
                                      </a:cubicBezTo>
                                      <a:cubicBezTo>
                                        <a:pt x="3074" y="8545"/>
                                        <a:pt x="3157" y="9020"/>
                                        <a:pt x="3240" y="9376"/>
                                      </a:cubicBezTo>
                                      <a:cubicBezTo>
                                        <a:pt x="3323" y="9613"/>
                                        <a:pt x="3406" y="9732"/>
                                        <a:pt x="3489" y="9969"/>
                                      </a:cubicBezTo>
                                      <a:cubicBezTo>
                                        <a:pt x="3822" y="10444"/>
                                        <a:pt x="4237" y="10800"/>
                                        <a:pt x="4735" y="10919"/>
                                      </a:cubicBezTo>
                                      <a:lnTo>
                                        <a:pt x="8308" y="11275"/>
                                      </a:lnTo>
                                      <a:cubicBezTo>
                                        <a:pt x="8557" y="11275"/>
                                        <a:pt x="8806" y="11037"/>
                                        <a:pt x="8889" y="10563"/>
                                      </a:cubicBezTo>
                                      <a:cubicBezTo>
                                        <a:pt x="8889" y="10207"/>
                                        <a:pt x="8723" y="9851"/>
                                        <a:pt x="8391" y="9732"/>
                                      </a:cubicBezTo>
                                      <a:lnTo>
                                        <a:pt x="4818" y="9376"/>
                                      </a:lnTo>
                                      <a:cubicBezTo>
                                        <a:pt x="4569" y="9376"/>
                                        <a:pt x="4403" y="9257"/>
                                        <a:pt x="4237" y="9020"/>
                                      </a:cubicBezTo>
                                      <a:cubicBezTo>
                                        <a:pt x="4154" y="8901"/>
                                        <a:pt x="4071" y="8664"/>
                                        <a:pt x="4071" y="8426"/>
                                      </a:cubicBezTo>
                                      <a:lnTo>
                                        <a:pt x="8806" y="8782"/>
                                      </a:lnTo>
                                      <a:lnTo>
                                        <a:pt x="11465" y="12936"/>
                                      </a:lnTo>
                                      <a:cubicBezTo>
                                        <a:pt x="11714" y="13292"/>
                                        <a:pt x="11714" y="13767"/>
                                        <a:pt x="11465" y="14123"/>
                                      </a:cubicBezTo>
                                      <a:cubicBezTo>
                                        <a:pt x="11382" y="14360"/>
                                        <a:pt x="11298" y="14479"/>
                                        <a:pt x="11215" y="14479"/>
                                      </a:cubicBezTo>
                                      <a:cubicBezTo>
                                        <a:pt x="11049" y="14598"/>
                                        <a:pt x="10883" y="14598"/>
                                        <a:pt x="10717" y="14479"/>
                                      </a:cubicBezTo>
                                      <a:lnTo>
                                        <a:pt x="8557" y="13411"/>
                                      </a:lnTo>
                                      <a:cubicBezTo>
                                        <a:pt x="7477" y="12818"/>
                                        <a:pt x="6314" y="13530"/>
                                        <a:pt x="5898" y="15073"/>
                                      </a:cubicBezTo>
                                      <a:cubicBezTo>
                                        <a:pt x="5649" y="15903"/>
                                        <a:pt x="5732" y="16734"/>
                                        <a:pt x="5982" y="17446"/>
                                      </a:cubicBezTo>
                                      <a:cubicBezTo>
                                        <a:pt x="6231" y="18040"/>
                                        <a:pt x="6563" y="18633"/>
                                        <a:pt x="7062" y="18870"/>
                                      </a:cubicBezTo>
                                      <a:lnTo>
                                        <a:pt x="11132" y="21244"/>
                                      </a:lnTo>
                                      <a:cubicBezTo>
                                        <a:pt x="11880" y="21600"/>
                                        <a:pt x="12628" y="21600"/>
                                        <a:pt x="13375" y="21125"/>
                                      </a:cubicBezTo>
                                      <a:lnTo>
                                        <a:pt x="15535" y="19582"/>
                                      </a:lnTo>
                                      <a:cubicBezTo>
                                        <a:pt x="15702" y="19464"/>
                                        <a:pt x="15785" y="19464"/>
                                        <a:pt x="15951" y="19464"/>
                                      </a:cubicBezTo>
                                      <a:lnTo>
                                        <a:pt x="16948" y="19345"/>
                                      </a:lnTo>
                                      <a:cubicBezTo>
                                        <a:pt x="16948" y="19464"/>
                                        <a:pt x="17031" y="19582"/>
                                        <a:pt x="17031" y="19820"/>
                                      </a:cubicBezTo>
                                      <a:cubicBezTo>
                                        <a:pt x="17114" y="20057"/>
                                        <a:pt x="17280" y="20295"/>
                                        <a:pt x="17446" y="20532"/>
                                      </a:cubicBezTo>
                                      <a:cubicBezTo>
                                        <a:pt x="17778" y="20888"/>
                                        <a:pt x="18194" y="21125"/>
                                        <a:pt x="18526" y="21007"/>
                                      </a:cubicBezTo>
                                      <a:lnTo>
                                        <a:pt x="21018" y="20651"/>
                                      </a:lnTo>
                                      <a:cubicBezTo>
                                        <a:pt x="21351" y="20413"/>
                                        <a:pt x="21600" y="20057"/>
                                        <a:pt x="21517" y="19701"/>
                                      </a:cubicBezTo>
                                      <a:close/>
                                      <a:moveTo>
                                        <a:pt x="3157" y="6883"/>
                                      </a:moveTo>
                                      <a:cubicBezTo>
                                        <a:pt x="2908" y="6883"/>
                                        <a:pt x="2742" y="6765"/>
                                        <a:pt x="2575" y="6527"/>
                                      </a:cubicBezTo>
                                      <a:cubicBezTo>
                                        <a:pt x="2409" y="6290"/>
                                        <a:pt x="2326" y="6053"/>
                                        <a:pt x="2409" y="5697"/>
                                      </a:cubicBezTo>
                                      <a:cubicBezTo>
                                        <a:pt x="2409" y="5697"/>
                                        <a:pt x="2409" y="5578"/>
                                        <a:pt x="2409" y="5578"/>
                                      </a:cubicBezTo>
                                      <a:lnTo>
                                        <a:pt x="6480" y="5934"/>
                                      </a:lnTo>
                                      <a:cubicBezTo>
                                        <a:pt x="6812" y="5934"/>
                                        <a:pt x="7145" y="6171"/>
                                        <a:pt x="7311" y="6527"/>
                                      </a:cubicBezTo>
                                      <a:cubicBezTo>
                                        <a:pt x="7311" y="6527"/>
                                        <a:pt x="7311" y="6527"/>
                                        <a:pt x="7311" y="6527"/>
                                      </a:cubicBezTo>
                                      <a:lnTo>
                                        <a:pt x="7809" y="7358"/>
                                      </a:lnTo>
                                      <a:lnTo>
                                        <a:pt x="3157" y="68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CC88C1" id="Group 1" o:spid="_x0000_s1026" alt="&quot;&quot;" style="width:228.5pt;height:31pt;mso-position-horizontal-relative:char;mso-position-vertical-relative:line" coordsize="29019,3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">
                      <v:shape id="Shape" o:spid="_x0000_s1027" style="position:absolute;left:7238;width:13348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" path="m4172,8088r781,l4953,4472r-781,l4172,8088xm4172,21600r781,l4953,17984r-781,l4172,21600xm4172,3616r781,l4953,,4172,r,3616xm4172,17128r781,l4953,13512r-781,l4172,17128xm4172,12656r781,l4953,9040r-781,l4172,12656xm5200,3616r781,l5981,,5200,r,3616xm5200,21600r781,l5981,17984r-781,l5200,21600xm5200,8088r781,l5981,4472r-781,l5200,8088xm5200,12656r781,l5981,9040r-781,l5200,12656xm5200,17128r781,l5981,13512r-781,l5200,17128xm6248,8088r781,l7029,4472r-781,l6248,8088xm6248,3616r781,l7029,,6248,r,3616xm6248,21600r781,l7029,17984r-781,l6248,21600xm6248,17128r781,l7029,13512r-781,l6248,17128xm6248,12656r781,l7029,9040r-781,l6248,12656xm7296,12656r781,l8077,9040r-781,l7296,12656xm7296,8088r781,l8077,4472r-781,l7296,8088xm7296,17128r781,l8077,13512r-781,l7296,17128xm7296,3616r781,l8077,,7296,r,3616xm7296,21600r781,l8077,17984r-781,l7296,21600xm8324,3616r780,l9104,,8324,r,3616xm8324,8088r780,l9104,4472r-780,l8324,8088xm8324,12656r780,l9104,9040r-780,l8324,12656xm8324,21600r780,l9104,17984r-780,l8324,21600xm8324,17128r780,l9104,13512r-780,l8324,17128xm,3616r781,l781,,,,,3616xm,12656r781,l781,9040,,9040r,3616xm,8088r781,l781,4472,,4472,,8088xm,21600r781,l781,17984r-781,l,21600xm,17128r781,l781,13512r-781,l,17128xm1048,21600r781,l1829,17984r-781,l1048,21600xm1048,17128r781,l1829,13512r-781,l1048,17128xm1048,8088r781,l1829,4472r-781,l1048,8088xm1048,3616r781,l1829,,1048,r,3616xm1048,12656r781,l1829,9040r-781,l1048,12656xm2076,12656r781,l2857,9040r-781,l2076,12656xm2076,21600r781,l2857,17984r-781,l2076,21600xm2076,3616r781,l2857,,2076,r,3616xm2076,8088r781,l2857,4472r-781,l2076,8088xm2076,17128r781,l2857,13512r-781,l2076,17128xm3124,12656r781,l3905,9040r-781,l3124,12656xm3124,17128r781,l3905,13512r-781,l3124,17128xm3124,8088r781,l3905,4472r-781,l3124,8088xm3124,3616r781,l3905,,3124,r,3616xm3124,21600r781,l3905,17984r-781,l3124,21600xm9372,17128r781,l10153,13512r-781,l9372,17128xm9372,8088r781,l10153,4472r-781,l9372,8088xm9372,21600r781,l10153,17984r-781,l9372,21600xm9372,3616r781,l10153,,9372,r,3616xm9372,12656r781,l10153,9040r-781,l9372,12656xm10420,3616r781,l11201,r-781,l10420,3616xm10420,17128r781,l11201,13512r-781,l10420,17128xm10420,21600r781,l11201,17984r-781,l10420,21600xm10420,12656r781,l11201,9040r-781,l10420,12656xm10420,8088r781,l11201,4472r-781,l10420,8088xm11447,3616r781,l12228,r-781,l11447,3616xm11447,8088r781,l12228,4472r-781,l11447,8088xm11447,12656r781,l12228,9040r-781,l11447,12656xm11447,17128r781,l12228,13512r-781,l11447,17128xm11447,21600r781,l12228,17984r-781,l11447,21600xm12496,3616r780,l13276,r-780,l12496,3616xm12496,8088r780,l13276,4472r-780,l12496,8088xm12496,21600r780,l13276,17984r-780,l12496,21600xm12496,12656r780,l13276,9040r-780,l12496,12656xm12496,17128r780,l13276,13512r-780,l12496,17128xm13544,3616r781,l14325,r-781,l13544,3616xm13544,8088r781,l14325,4472r-781,l13544,8088xm13544,17128r781,l14325,13512r-781,l13544,17128xm13544,12656r781,l14325,9040r-781,l13544,12656xm13544,21600r781,l14325,17984r-781,l13544,21600xm14571,3616r781,l15352,r-781,l14571,3616xm14571,8088r781,l15352,4472r-781,l14571,8088xm14571,12656r781,l15352,9040r-781,l14571,12656xm14571,21600r781,l15352,17984r-781,l14571,21600xm14571,17128r781,l15352,13512r-781,l14571,17128xm15619,8088r781,l16400,4472r-781,l15619,8088xm15619,3616r781,l16400,r-781,l15619,3616xm15619,17128r781,l16400,13512r-781,l15619,17128xm15619,21600r781,l16400,17984r-781,l15619,21600xm15619,12656r781,l16400,9040r-781,l15619,12656xm16647,3616r781,l17428,r-781,l16647,3616xm16647,8088r781,l17428,4472r-781,l16647,8088xm16647,17128r781,l17428,13512r-781,l16647,17128xm16647,21600r781,l17428,17984r-781,l16647,21600xm16647,12656r781,l17428,9040r-781,l16647,12656xm17695,12656r781,l18476,9040r-781,l17695,12656xm17695,3616r781,l18476,r-781,l17695,3616xm17695,8088r781,l18476,4472r-781,l17695,8088xm17695,17128r781,l18476,13512r-781,l17695,17128xm17695,21600r781,l18476,17984r-781,l17695,21600xm18743,12656r781,l19524,9040r-781,l18743,12656xm18743,3616r781,l19524,r-781,l18743,3616xm18743,8088r781,l19524,4472r-781,l18743,8088xm18743,21600r781,l19524,17984r-781,l18743,21600xm18743,17128r781,l19524,13512r-781,l18743,17128xm19771,12656r781,l20552,9040r-781,l19771,12656xm19771,3616r781,l20552,r-781,l19771,3616xm19771,8088r781,l20552,4472r-781,l19771,8088xm19771,21600r781,l20552,17984r-781,l19771,21600xm19771,17128r781,l20552,13512r-781,l19771,17128xm20819,12656r781,l21600,9040r-781,l20819,12656xm20819,8088r781,l21600,4472r-781,l20819,8088xm20819,r,3616l21600,3616,21600,r-781,xm20819,21600r781,l21600,17984r-781,l20819,21600xm20819,17128r781,l21600,13512r-781,l20819,17128xe" fillcolor="#4472c4 [3204]" stroked="f" strokeweight="1pt">
                        <v:stroke miterlimit="4" joinstyle="miter"/>
                        <v:path arrowok="t" o:extrusionok="f" o:connecttype="custom" o:connectlocs="667386,144146;667386,144146;667386,144146;667386,144146" o:connectangles="0,90,180,270"/>
                      </v:shape>
                      <v:shape id="Shape" o:spid="_x0000_s1028" style="position:absolute;left:20828;width:1117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" path="m,17128r9327,l9327,13512,,13512r,3616xm,21600r9327,l9327,17984,,17984r,3616xm,12656r9327,l9327,9040,,9040r,3616xm12273,12656r9327,l21600,9040r-9327,l12273,12656xm12273,4472r,3616l21600,8088r,-3616l12273,4472xm12273,21600r9327,l21600,17984r-9327,l12273,21600xm,3616r9327,l9327,,,,,3616xe" fillcolor="#4472c4 [3204]" stroked="f" strokeweight="1pt">
                        <v:fill opacity="52428f"/>
                        <v:stroke miterlimit="4" joinstyle="miter"/>
                        <v:path arrowok="t" o:extrusionok="f" o:connecttype="custom" o:connectlocs="55881,144146;55881,144146;55881,144146;55881,144146" o:connectangles="0,90,180,270"/>
                      </v:shape>
                      <v:shape id="Shape" o:spid="_x0000_s1029" style="position:absolute;left:22097;width:1766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" path="m,21600r5905,l5905,17984,,17984r,3616xm,12656r5905,l5905,9040,,9040r,3616xm,3616r5905,l5905,,,,,3616xm,17128r5905,l5905,13512,,13512r,3616xm7925,21600r5905,l13830,17984r-5905,l7925,21600xm7925,12656r5905,l13830,9040r-5905,l7925,12656xm7925,3616r5905,l13830,,7925,r,3616xm7925,8088r5905,l13830,4472r-5905,l7925,8088xm15695,r,3616l21600,3616,21600,,15695,xm15695,17128r5905,l21600,13512r-5905,l15695,17128xm15695,12656r5905,l21600,9040r-5905,l15695,12656xe" fillcolor="#4472c4 [3204]" stroked="f" strokeweight="1pt">
                        <v:fill opacity="39321f"/>
                        <v:stroke miterlimit="4" joinstyle="miter"/>
                        <v:path arrowok="t" o:extrusionok="f" o:connecttype="custom" o:connectlocs="88266,144146;88266,144146;88266,144146;88266,144146" o:connectangles="0,90,180,270"/>
                      </v:shape>
                      <v:shape id="Shape" o:spid="_x0000_s1030" style="position:absolute;left:24003;width:2413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" path="m,3616r4320,l4320,,,,,3616xm,8088r4320,l4320,4472,,4472,,8088xm,12656r4320,l4320,9040,,9040r,3616xm,21600r4320,l4320,17984,,17984r,3616xm5798,12656r4320,l10118,9040r-4320,l5798,12656xm5798,17128r4320,l10118,13512r-4320,l5798,17128xm5798,21600r4320,l10118,17984r-4320,l5798,21600xm5798,3616r4320,l10118,,5798,r,3616xm11482,17128r4320,l15802,13512r-4320,l11482,17128xm11482,8088r4320,l15802,4472r-4320,l11482,8088xm17280,r,3616l21600,3616,21600,,17280,xm17280,8088r4320,l21600,4472r-4320,l17280,8088xm17280,21600r4320,l21600,17984r-4320,l17280,21600xm17280,12656r4320,l21600,9040r-4320,l17280,12656xm17280,17128r4320,l21600,13512r-4320,l17280,17128xe" fillcolor="#4472c4 [3204]" stroked="f" strokeweight="1pt">
                        <v:fill opacity="26214f"/>
                        <v:stroke miterlimit="4" joinstyle="miter"/>
                        <v:path arrowok="t" o:extrusionok="f" o:connecttype="custom" o:connectlocs="120650,144146;120650,144146;120650,144146;120650,144146" o:connectangles="0,90,180,270"/>
                      </v:shape>
                      <v:shape id="Shape" o:spid="_x0000_s1031" style="position:absolute;left:26543;top:635;width:2413;height:228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" path="m,4560r4320,l4320,,,,,4560xm,21600r4320,l4320,17040,,17040r,4560xm5684,10320r4320,l10004,5760r-4320,l5684,10320xm5684,15960r4320,l10004,11400r-4320,l5684,15960xm17280,5640r,4560l21600,10200r,-4560l17280,5640xm17280,15960r4320,l21600,11400r-4320,l17280,15960xm11482,15960r4320,l15802,11400r-4320,l11482,15960xm11482,4560r4320,l15802,,11482,r,4560xm11482,21600r4320,l15802,17040r-4320,l11482,21600xe" fillcolor="#4472c4 [3204]" stroked="f" strokeweight="1pt">
                        <v:fill opacity="13107f"/>
                        <v:stroke miterlimit="4" joinstyle="miter"/>
                        <v:path arrowok="t" o:extrusionok="f" o:connecttype="custom" o:connectlocs="120650,114301;120650,114301;120650,114301;120650,114301" o:connectangles="0,90,180,270"/>
                      </v:shape>
                      <v:rect id="Rectangle" o:spid="_x0000_s1032" style="position:absolute;top:3683;width:29019;height:2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" fillcolor="#4472c4 [3204]" stroked="f" strokeweight="1pt">
                        <v:stroke miterlimit="4"/>
                        <v:textbox inset="3pt,3pt,3pt,3pt"/>
                      </v:rect>
                      <v:shape id="Shape" o:spid="_x0000_s1033" style="position:absolute;left:634;top:762;width:3353;height:2287;visibility:visible;mso-wrap-style:square;v-text-anchor:middle" coordsize="21600,21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" path="m21600,18991v,-716,-164,-1432,-491,-1909c20864,16604,20536,16366,20127,16246v,-119,,-119,,-238c20127,15291,19964,14575,19636,14098v-327,-477,-736,-835,-1227,-835c18409,12666,18245,12069,17918,11592v-327,-477,-736,-835,-1227,-955l13336,10399v-245,,-491,238,-572,716c12764,11234,12764,11353,12845,11473v82,238,246,358,410,358l16609,12069v246,,409,120,573,358c17264,12547,17345,12785,17345,13024r-4663,-358l10064,8489v-246,-358,-246,-835,,-1193c10145,7177,10145,7177,10227,7057v164,-119,328,-119,491,l12845,8131v1064,597,2210,-119,2619,-1670c15709,5625,15627,4790,15382,4074,15136,3477,14809,2880,14318,2642l10309,255c9573,-103,8836,-103,8100,374l5973,1926v-164,119,-246,119,-409,119l4500,2164c4418,1687,4255,1329,4009,1090,3682,732,3273,494,2945,613l491,971c245,971,,1329,,1806v,478,245,716,573,716l3027,2164v82,,246,,328,120c3436,2403,3518,2522,3518,2761r491,10502c4009,13263,4009,13263,4009,13263v,,,,,l4009,13382v,358,-164,716,-409,716l1064,14456v-246,,-491,358,-491,835c573,15649,818,16007,1145,16007r2537,-358c4336,15530,4827,14933,4991,13979r1554,-120c6791,13859,7036,13979,7282,14217r1800,2029c9327,16485,9655,16365,9818,16127v164,-358,82,-836,-82,-1074l7936,13024v-409,-477,-900,-597,-1391,-597l4991,12547,4582,3954r982,-119c5809,3835,6136,3716,6382,3477l8509,1926v409,-358,900,-358,1309,-120l13827,4193v246,119,409,358,491,716c14482,5267,14482,5745,14318,6103v-163,716,-818,1074,-1309,835c13009,6938,13009,6938,13009,6938l10882,5864v-409,-239,-900,-239,-1309,119c9409,6103,9164,6341,9082,6580v-573,955,-491,2267,,3222l13173,16365v409,717,982,1194,1554,1194l19391,17917v245,,409,119,573,358c20127,18514,20209,18752,20127,19110v,358,-82,597,-245,836c19718,20184,19555,20304,19309,20184r-4909,-477c14155,19707,13991,19588,13745,19349l11782,16604v-246,-238,-573,-119,-737,120c10882,17082,10964,17559,11127,17798r2373,2625c13827,20781,14236,21020,14645,21020r4910,477c20045,21497,20536,21258,20864,20781v491,-477,736,-1074,736,-1790xm15218,15649v-327,,-654,-238,-818,-596c14400,15053,14400,15053,14400,15053r-491,-836l18491,14575v245,,409,120,573,358c19227,15172,19309,15411,19227,15769v,,,119,,119l15218,15649xe" fillcolor="#4472c4 [3204]" stroked="f" strokeweight="1pt">
                        <v:stroke miterlimit="4" joinstyle="miter"/>
                        <v:path arrowok="t" o:extrusionok="f" o:connecttype="custom" o:connectlocs="167641,114389;167641,114389;167641,114389;167641,114389" o:connectangles="0,90,180,270"/>
                      </v:shape>
                      <v:shape id="Shape" o:spid="_x0000_s1034" style="position:absolute;left:2794;width:3291;height:2300;visibility:visible;mso-wrap-style:square;v-text-anchor:middle" coordsize="21533,21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" path="m21517,19701v,-356,-249,-712,-582,-712l18443,19345v-83,,-249,,-332,-119c18028,19108,17945,18989,17945,18752r,-356c17945,18396,17945,18396,17945,18396v,,,,,l17446,8308v,-356,166,-712,416,-712l20437,7240v249,,498,-356,498,-831c20935,6053,20686,5697,20354,5697r-2576,356c17114,6171,16615,6765,16449,7596r-1661,118c14538,7714,14289,7596,14040,7358l11963,5103v-249,-237,-581,-118,-748,119c11132,5459,11049,5815,11132,6053v,118,83,237,166,237l13375,8545v416,475,914,593,1413,593l16366,9020r416,8545l15785,17684v-250,,-582,118,-831,356l12794,19582v-416,356,-914,356,-1329,119l7394,17327v-249,-118,-416,-356,-499,-712c6729,16259,6729,15785,6895,15429v167,-713,831,-1069,1330,-831c8225,14598,8225,14598,8225,14598r2160,1068c10800,15903,11298,15903,11714,15547v166,-118,415,-356,498,-593c12794,14004,12711,12699,12212,11749l8058,5222c7643,4510,7062,4035,6480,4035l1745,3679v-250,,-416,-119,-582,-356c997,3086,914,2848,997,2492v,-356,83,-593,249,-830c1412,1424,1578,1305,1828,1424r4984,475c7062,1899,7228,2018,7477,2255l9720,4629v249,237,582,118,748,-119c10634,4154,10551,3679,10385,3442l8142,1068c7809,712,7394,475,6978,475l1994,c1495,,997,237,665,712,332,1187,83,1780,,2492v,475,83,950,166,1306c249,4035,332,4154,415,4391v250,475,582,712,997,831c1412,5341,1412,5341,1412,5459v,475,83,950,166,1306c1662,7002,1745,7121,1828,7358v332,475,747,831,1246,831c3074,8545,3157,9020,3240,9376v83,237,166,356,249,593c3822,10444,4237,10800,4735,10919r3573,356c8557,11275,8806,11037,8889,10563v,-356,-166,-712,-498,-831l4818,9376v-249,,-415,-119,-581,-356c4154,8901,4071,8664,4071,8426r4735,356l11465,12936v249,356,249,831,,1187c11382,14360,11298,14479,11215,14479v-166,119,-332,119,-498,l8557,13411v-1080,-593,-2243,119,-2659,1662c5649,15903,5732,16734,5982,17446v249,594,581,1187,1080,1424l11132,21244v748,356,1496,356,2243,-119l15535,19582v167,-118,250,-118,416,-118l16948,19345v,119,83,237,83,475c17114,20057,17280,20295,17446,20532v332,356,748,593,1080,475l21018,20651v333,-238,582,-594,499,-950xm3157,6883v-249,,-415,-118,-582,-356c2409,6290,2326,6053,2409,5697v,,,-119,,-119l6480,5934v332,,665,237,831,593c7311,6527,7311,6527,7311,6527r498,831l3157,6883xe" fillcolor="#4472c4 [3204]" stroked="f" strokeweight="1pt">
                        <v:stroke miterlimit="4" joinstyle="miter"/>
                        <v:path arrowok="t" o:extrusionok="f" o:connecttype="custom" o:connectlocs="164589,115024;164589,115024;164589,115024;164589,115024" o:connectangles="0,90,180,27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7" w:type="dxa"/>
            <w:vMerge w:val="restart"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08AC033B" w14:textId="77777777" w:rsidR="004C1D68" w:rsidRPr="00186C4E" w:rsidRDefault="004C1D68">
            <w:pPr>
              <w:pStyle w:val="Title"/>
              <w:rPr>
                <w:rFonts w:ascii="Calibri" w:hAnsi="Calibri" w:cs="Calibri"/>
              </w:rPr>
            </w:pPr>
          </w:p>
        </w:tc>
        <w:tc>
          <w:tcPr>
            <w:tcW w:w="4867" w:type="dxa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4A04AF79" w14:textId="77777777" w:rsidR="004C1D68" w:rsidRPr="00186C4E" w:rsidRDefault="000D2E0D" w:rsidP="004C1D68">
            <w:r w:rsidRPr="000D2E0D">
              <w:rPr>
                <w:noProof/>
              </w:rPr>
              <mc:AlternateContent>
                <mc:Choice Requires="wpg">
                  <w:drawing>
                    <wp:inline distT="0" distB="0" distL="0" distR="0" wp14:anchorId="231F5C4E" wp14:editId="0524E312">
                      <wp:extent cx="2901951" cy="393701"/>
                      <wp:effectExtent l="0" t="0" r="6350" b="0"/>
                      <wp:docPr id="181" name="Group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1951" cy="393701"/>
                                <a:chOff x="0" y="0"/>
                                <a:chExt cx="2901951" cy="393701"/>
                              </a:xfrm>
                            </wpg:grpSpPr>
                            <wps:wsp>
                              <wps:cNvPr id="182" name="Shape"/>
                              <wps:cNvSpPr/>
                              <wps:spPr>
                                <a:xfrm>
                                  <a:off x="723899" y="0"/>
                                  <a:ext cx="133477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4172" y="8088"/>
                                      </a:moveTo>
                                      <a:lnTo>
                                        <a:pt x="4953" y="8088"/>
                                      </a:lnTo>
                                      <a:lnTo>
                                        <a:pt x="4953" y="4472"/>
                                      </a:lnTo>
                                      <a:lnTo>
                                        <a:pt x="4172" y="4472"/>
                                      </a:lnTo>
                                      <a:lnTo>
                                        <a:pt x="4172" y="8088"/>
                                      </a:lnTo>
                                      <a:close/>
                                      <a:moveTo>
                                        <a:pt x="4172" y="21600"/>
                                      </a:moveTo>
                                      <a:lnTo>
                                        <a:pt x="4953" y="21600"/>
                                      </a:lnTo>
                                      <a:lnTo>
                                        <a:pt x="4953" y="17984"/>
                                      </a:lnTo>
                                      <a:lnTo>
                                        <a:pt x="4172" y="17984"/>
                                      </a:lnTo>
                                      <a:lnTo>
                                        <a:pt x="4172" y="21600"/>
                                      </a:lnTo>
                                      <a:close/>
                                      <a:moveTo>
                                        <a:pt x="4172" y="3616"/>
                                      </a:moveTo>
                                      <a:lnTo>
                                        <a:pt x="4953" y="3616"/>
                                      </a:lnTo>
                                      <a:lnTo>
                                        <a:pt x="4953" y="0"/>
                                      </a:lnTo>
                                      <a:lnTo>
                                        <a:pt x="4172" y="0"/>
                                      </a:lnTo>
                                      <a:lnTo>
                                        <a:pt x="4172" y="3616"/>
                                      </a:lnTo>
                                      <a:close/>
                                      <a:moveTo>
                                        <a:pt x="4172" y="17128"/>
                                      </a:moveTo>
                                      <a:lnTo>
                                        <a:pt x="4953" y="17128"/>
                                      </a:lnTo>
                                      <a:lnTo>
                                        <a:pt x="4953" y="13512"/>
                                      </a:lnTo>
                                      <a:lnTo>
                                        <a:pt x="4172" y="13512"/>
                                      </a:lnTo>
                                      <a:lnTo>
                                        <a:pt x="4172" y="17128"/>
                                      </a:lnTo>
                                      <a:close/>
                                      <a:moveTo>
                                        <a:pt x="4172" y="12656"/>
                                      </a:moveTo>
                                      <a:lnTo>
                                        <a:pt x="4953" y="12656"/>
                                      </a:lnTo>
                                      <a:lnTo>
                                        <a:pt x="4953" y="9040"/>
                                      </a:lnTo>
                                      <a:lnTo>
                                        <a:pt x="4172" y="9040"/>
                                      </a:lnTo>
                                      <a:lnTo>
                                        <a:pt x="4172" y="12656"/>
                                      </a:lnTo>
                                      <a:close/>
                                      <a:moveTo>
                                        <a:pt x="5200" y="3616"/>
                                      </a:moveTo>
                                      <a:lnTo>
                                        <a:pt x="5981" y="3616"/>
                                      </a:lnTo>
                                      <a:lnTo>
                                        <a:pt x="5981" y="0"/>
                                      </a:lnTo>
                                      <a:lnTo>
                                        <a:pt x="5200" y="0"/>
                                      </a:lnTo>
                                      <a:lnTo>
                                        <a:pt x="5200" y="3616"/>
                                      </a:lnTo>
                                      <a:close/>
                                      <a:moveTo>
                                        <a:pt x="5200" y="21600"/>
                                      </a:moveTo>
                                      <a:lnTo>
                                        <a:pt x="5981" y="21600"/>
                                      </a:lnTo>
                                      <a:lnTo>
                                        <a:pt x="5981" y="17984"/>
                                      </a:lnTo>
                                      <a:lnTo>
                                        <a:pt x="5200" y="17984"/>
                                      </a:lnTo>
                                      <a:lnTo>
                                        <a:pt x="5200" y="21600"/>
                                      </a:lnTo>
                                      <a:close/>
                                      <a:moveTo>
                                        <a:pt x="5200" y="8088"/>
                                      </a:moveTo>
                                      <a:lnTo>
                                        <a:pt x="5981" y="8088"/>
                                      </a:lnTo>
                                      <a:lnTo>
                                        <a:pt x="5981" y="4472"/>
                                      </a:lnTo>
                                      <a:lnTo>
                                        <a:pt x="5200" y="4472"/>
                                      </a:lnTo>
                                      <a:lnTo>
                                        <a:pt x="5200" y="8088"/>
                                      </a:lnTo>
                                      <a:close/>
                                      <a:moveTo>
                                        <a:pt x="5200" y="12656"/>
                                      </a:moveTo>
                                      <a:lnTo>
                                        <a:pt x="5981" y="12656"/>
                                      </a:lnTo>
                                      <a:lnTo>
                                        <a:pt x="5981" y="9040"/>
                                      </a:lnTo>
                                      <a:lnTo>
                                        <a:pt x="5200" y="9040"/>
                                      </a:lnTo>
                                      <a:lnTo>
                                        <a:pt x="5200" y="12656"/>
                                      </a:lnTo>
                                      <a:close/>
                                      <a:moveTo>
                                        <a:pt x="5200" y="17128"/>
                                      </a:moveTo>
                                      <a:lnTo>
                                        <a:pt x="5981" y="17128"/>
                                      </a:lnTo>
                                      <a:lnTo>
                                        <a:pt x="5981" y="13512"/>
                                      </a:lnTo>
                                      <a:lnTo>
                                        <a:pt x="5200" y="13512"/>
                                      </a:lnTo>
                                      <a:lnTo>
                                        <a:pt x="5200" y="17128"/>
                                      </a:lnTo>
                                      <a:close/>
                                      <a:moveTo>
                                        <a:pt x="6248" y="8088"/>
                                      </a:moveTo>
                                      <a:lnTo>
                                        <a:pt x="7029" y="8088"/>
                                      </a:lnTo>
                                      <a:lnTo>
                                        <a:pt x="7029" y="4472"/>
                                      </a:lnTo>
                                      <a:lnTo>
                                        <a:pt x="6248" y="4472"/>
                                      </a:lnTo>
                                      <a:lnTo>
                                        <a:pt x="6248" y="8088"/>
                                      </a:lnTo>
                                      <a:close/>
                                      <a:moveTo>
                                        <a:pt x="6248" y="3616"/>
                                      </a:moveTo>
                                      <a:lnTo>
                                        <a:pt x="7029" y="3616"/>
                                      </a:lnTo>
                                      <a:lnTo>
                                        <a:pt x="7029" y="0"/>
                                      </a:lnTo>
                                      <a:lnTo>
                                        <a:pt x="6248" y="0"/>
                                      </a:lnTo>
                                      <a:lnTo>
                                        <a:pt x="6248" y="3616"/>
                                      </a:lnTo>
                                      <a:close/>
                                      <a:moveTo>
                                        <a:pt x="6248" y="21600"/>
                                      </a:moveTo>
                                      <a:lnTo>
                                        <a:pt x="7029" y="21600"/>
                                      </a:lnTo>
                                      <a:lnTo>
                                        <a:pt x="7029" y="17984"/>
                                      </a:lnTo>
                                      <a:lnTo>
                                        <a:pt x="6248" y="17984"/>
                                      </a:lnTo>
                                      <a:lnTo>
                                        <a:pt x="6248" y="21600"/>
                                      </a:lnTo>
                                      <a:close/>
                                      <a:moveTo>
                                        <a:pt x="6248" y="17128"/>
                                      </a:moveTo>
                                      <a:lnTo>
                                        <a:pt x="7029" y="17128"/>
                                      </a:lnTo>
                                      <a:lnTo>
                                        <a:pt x="7029" y="13512"/>
                                      </a:lnTo>
                                      <a:lnTo>
                                        <a:pt x="6248" y="13512"/>
                                      </a:lnTo>
                                      <a:lnTo>
                                        <a:pt x="6248" y="17128"/>
                                      </a:lnTo>
                                      <a:close/>
                                      <a:moveTo>
                                        <a:pt x="6248" y="12656"/>
                                      </a:moveTo>
                                      <a:lnTo>
                                        <a:pt x="7029" y="12656"/>
                                      </a:lnTo>
                                      <a:lnTo>
                                        <a:pt x="7029" y="9040"/>
                                      </a:lnTo>
                                      <a:lnTo>
                                        <a:pt x="6248" y="9040"/>
                                      </a:lnTo>
                                      <a:lnTo>
                                        <a:pt x="6248" y="12656"/>
                                      </a:lnTo>
                                      <a:close/>
                                      <a:moveTo>
                                        <a:pt x="7296" y="12656"/>
                                      </a:moveTo>
                                      <a:lnTo>
                                        <a:pt x="8077" y="12656"/>
                                      </a:lnTo>
                                      <a:lnTo>
                                        <a:pt x="8077" y="9040"/>
                                      </a:lnTo>
                                      <a:lnTo>
                                        <a:pt x="7296" y="9040"/>
                                      </a:lnTo>
                                      <a:lnTo>
                                        <a:pt x="7296" y="12656"/>
                                      </a:lnTo>
                                      <a:close/>
                                      <a:moveTo>
                                        <a:pt x="7296" y="8088"/>
                                      </a:moveTo>
                                      <a:lnTo>
                                        <a:pt x="8077" y="8088"/>
                                      </a:lnTo>
                                      <a:lnTo>
                                        <a:pt x="8077" y="4472"/>
                                      </a:lnTo>
                                      <a:lnTo>
                                        <a:pt x="7296" y="4472"/>
                                      </a:lnTo>
                                      <a:lnTo>
                                        <a:pt x="7296" y="8088"/>
                                      </a:lnTo>
                                      <a:close/>
                                      <a:moveTo>
                                        <a:pt x="7296" y="17128"/>
                                      </a:moveTo>
                                      <a:lnTo>
                                        <a:pt x="8077" y="17128"/>
                                      </a:lnTo>
                                      <a:lnTo>
                                        <a:pt x="8077" y="13512"/>
                                      </a:lnTo>
                                      <a:lnTo>
                                        <a:pt x="7296" y="13512"/>
                                      </a:lnTo>
                                      <a:lnTo>
                                        <a:pt x="7296" y="17128"/>
                                      </a:lnTo>
                                      <a:close/>
                                      <a:moveTo>
                                        <a:pt x="7296" y="3616"/>
                                      </a:moveTo>
                                      <a:lnTo>
                                        <a:pt x="8077" y="3616"/>
                                      </a:lnTo>
                                      <a:lnTo>
                                        <a:pt x="8077" y="0"/>
                                      </a:lnTo>
                                      <a:lnTo>
                                        <a:pt x="7296" y="0"/>
                                      </a:lnTo>
                                      <a:lnTo>
                                        <a:pt x="7296" y="3616"/>
                                      </a:lnTo>
                                      <a:close/>
                                      <a:moveTo>
                                        <a:pt x="7296" y="21600"/>
                                      </a:moveTo>
                                      <a:lnTo>
                                        <a:pt x="8077" y="21600"/>
                                      </a:lnTo>
                                      <a:lnTo>
                                        <a:pt x="8077" y="17984"/>
                                      </a:lnTo>
                                      <a:lnTo>
                                        <a:pt x="7296" y="17984"/>
                                      </a:lnTo>
                                      <a:lnTo>
                                        <a:pt x="7296" y="21600"/>
                                      </a:lnTo>
                                      <a:close/>
                                      <a:moveTo>
                                        <a:pt x="8324" y="3616"/>
                                      </a:moveTo>
                                      <a:lnTo>
                                        <a:pt x="9104" y="3616"/>
                                      </a:lnTo>
                                      <a:lnTo>
                                        <a:pt x="9104" y="0"/>
                                      </a:lnTo>
                                      <a:lnTo>
                                        <a:pt x="8324" y="0"/>
                                      </a:lnTo>
                                      <a:lnTo>
                                        <a:pt x="8324" y="3616"/>
                                      </a:lnTo>
                                      <a:close/>
                                      <a:moveTo>
                                        <a:pt x="8324" y="8088"/>
                                      </a:moveTo>
                                      <a:lnTo>
                                        <a:pt x="9104" y="8088"/>
                                      </a:lnTo>
                                      <a:lnTo>
                                        <a:pt x="9104" y="4472"/>
                                      </a:lnTo>
                                      <a:lnTo>
                                        <a:pt x="8324" y="4472"/>
                                      </a:lnTo>
                                      <a:lnTo>
                                        <a:pt x="8324" y="8088"/>
                                      </a:lnTo>
                                      <a:close/>
                                      <a:moveTo>
                                        <a:pt x="8324" y="12656"/>
                                      </a:moveTo>
                                      <a:lnTo>
                                        <a:pt x="9104" y="12656"/>
                                      </a:lnTo>
                                      <a:lnTo>
                                        <a:pt x="9104" y="9040"/>
                                      </a:lnTo>
                                      <a:lnTo>
                                        <a:pt x="8324" y="9040"/>
                                      </a:lnTo>
                                      <a:lnTo>
                                        <a:pt x="8324" y="12656"/>
                                      </a:lnTo>
                                      <a:close/>
                                      <a:moveTo>
                                        <a:pt x="8324" y="21600"/>
                                      </a:moveTo>
                                      <a:lnTo>
                                        <a:pt x="9104" y="21600"/>
                                      </a:lnTo>
                                      <a:lnTo>
                                        <a:pt x="9104" y="17984"/>
                                      </a:lnTo>
                                      <a:lnTo>
                                        <a:pt x="8324" y="17984"/>
                                      </a:lnTo>
                                      <a:lnTo>
                                        <a:pt x="8324" y="21600"/>
                                      </a:lnTo>
                                      <a:close/>
                                      <a:moveTo>
                                        <a:pt x="8324" y="17128"/>
                                      </a:moveTo>
                                      <a:lnTo>
                                        <a:pt x="9104" y="17128"/>
                                      </a:lnTo>
                                      <a:lnTo>
                                        <a:pt x="9104" y="13512"/>
                                      </a:lnTo>
                                      <a:lnTo>
                                        <a:pt x="8324" y="13512"/>
                                      </a:lnTo>
                                      <a:lnTo>
                                        <a:pt x="8324" y="17128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781" y="3616"/>
                                      </a:lnTo>
                                      <a:lnTo>
                                        <a:pt x="78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781" y="12656"/>
                                      </a:lnTo>
                                      <a:lnTo>
                                        <a:pt x="781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781" y="8088"/>
                                      </a:lnTo>
                                      <a:lnTo>
                                        <a:pt x="781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781" y="21600"/>
                                      </a:lnTo>
                                      <a:lnTo>
                                        <a:pt x="781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781" y="17128"/>
                                      </a:lnTo>
                                      <a:lnTo>
                                        <a:pt x="781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1048" y="21600"/>
                                      </a:moveTo>
                                      <a:lnTo>
                                        <a:pt x="1829" y="21600"/>
                                      </a:lnTo>
                                      <a:lnTo>
                                        <a:pt x="1829" y="17984"/>
                                      </a:lnTo>
                                      <a:lnTo>
                                        <a:pt x="1048" y="17984"/>
                                      </a:lnTo>
                                      <a:lnTo>
                                        <a:pt x="1048" y="21600"/>
                                      </a:lnTo>
                                      <a:close/>
                                      <a:moveTo>
                                        <a:pt x="1048" y="17128"/>
                                      </a:moveTo>
                                      <a:lnTo>
                                        <a:pt x="1829" y="17128"/>
                                      </a:lnTo>
                                      <a:lnTo>
                                        <a:pt x="1829" y="13512"/>
                                      </a:lnTo>
                                      <a:lnTo>
                                        <a:pt x="1048" y="13512"/>
                                      </a:lnTo>
                                      <a:lnTo>
                                        <a:pt x="1048" y="17128"/>
                                      </a:lnTo>
                                      <a:close/>
                                      <a:moveTo>
                                        <a:pt x="1048" y="8088"/>
                                      </a:moveTo>
                                      <a:lnTo>
                                        <a:pt x="1829" y="8088"/>
                                      </a:lnTo>
                                      <a:lnTo>
                                        <a:pt x="1829" y="4472"/>
                                      </a:lnTo>
                                      <a:lnTo>
                                        <a:pt x="1048" y="4472"/>
                                      </a:lnTo>
                                      <a:lnTo>
                                        <a:pt x="1048" y="8088"/>
                                      </a:lnTo>
                                      <a:close/>
                                      <a:moveTo>
                                        <a:pt x="1048" y="3616"/>
                                      </a:moveTo>
                                      <a:lnTo>
                                        <a:pt x="1829" y="3616"/>
                                      </a:lnTo>
                                      <a:lnTo>
                                        <a:pt x="1829" y="0"/>
                                      </a:lnTo>
                                      <a:lnTo>
                                        <a:pt x="1048" y="0"/>
                                      </a:lnTo>
                                      <a:lnTo>
                                        <a:pt x="1048" y="3616"/>
                                      </a:lnTo>
                                      <a:close/>
                                      <a:moveTo>
                                        <a:pt x="1048" y="12656"/>
                                      </a:moveTo>
                                      <a:lnTo>
                                        <a:pt x="1829" y="12656"/>
                                      </a:lnTo>
                                      <a:lnTo>
                                        <a:pt x="1829" y="9040"/>
                                      </a:lnTo>
                                      <a:lnTo>
                                        <a:pt x="1048" y="9040"/>
                                      </a:lnTo>
                                      <a:lnTo>
                                        <a:pt x="1048" y="12656"/>
                                      </a:lnTo>
                                      <a:close/>
                                      <a:moveTo>
                                        <a:pt x="2076" y="12656"/>
                                      </a:moveTo>
                                      <a:lnTo>
                                        <a:pt x="2857" y="12656"/>
                                      </a:lnTo>
                                      <a:lnTo>
                                        <a:pt x="2857" y="9040"/>
                                      </a:lnTo>
                                      <a:lnTo>
                                        <a:pt x="2076" y="9040"/>
                                      </a:lnTo>
                                      <a:lnTo>
                                        <a:pt x="2076" y="12656"/>
                                      </a:lnTo>
                                      <a:close/>
                                      <a:moveTo>
                                        <a:pt x="2076" y="21600"/>
                                      </a:moveTo>
                                      <a:lnTo>
                                        <a:pt x="2857" y="21600"/>
                                      </a:lnTo>
                                      <a:lnTo>
                                        <a:pt x="2857" y="17984"/>
                                      </a:lnTo>
                                      <a:lnTo>
                                        <a:pt x="2076" y="17984"/>
                                      </a:lnTo>
                                      <a:lnTo>
                                        <a:pt x="2076" y="21600"/>
                                      </a:lnTo>
                                      <a:close/>
                                      <a:moveTo>
                                        <a:pt x="2076" y="3616"/>
                                      </a:moveTo>
                                      <a:lnTo>
                                        <a:pt x="2857" y="3616"/>
                                      </a:lnTo>
                                      <a:lnTo>
                                        <a:pt x="2857" y="0"/>
                                      </a:lnTo>
                                      <a:lnTo>
                                        <a:pt x="2076" y="0"/>
                                      </a:lnTo>
                                      <a:lnTo>
                                        <a:pt x="2076" y="3616"/>
                                      </a:lnTo>
                                      <a:close/>
                                      <a:moveTo>
                                        <a:pt x="2076" y="8088"/>
                                      </a:moveTo>
                                      <a:lnTo>
                                        <a:pt x="2857" y="8088"/>
                                      </a:lnTo>
                                      <a:lnTo>
                                        <a:pt x="2857" y="4472"/>
                                      </a:lnTo>
                                      <a:lnTo>
                                        <a:pt x="2076" y="4472"/>
                                      </a:lnTo>
                                      <a:lnTo>
                                        <a:pt x="2076" y="8088"/>
                                      </a:lnTo>
                                      <a:close/>
                                      <a:moveTo>
                                        <a:pt x="2076" y="17128"/>
                                      </a:moveTo>
                                      <a:lnTo>
                                        <a:pt x="2857" y="17128"/>
                                      </a:lnTo>
                                      <a:lnTo>
                                        <a:pt x="2857" y="13512"/>
                                      </a:lnTo>
                                      <a:lnTo>
                                        <a:pt x="2076" y="13512"/>
                                      </a:lnTo>
                                      <a:lnTo>
                                        <a:pt x="2076" y="17128"/>
                                      </a:lnTo>
                                      <a:close/>
                                      <a:moveTo>
                                        <a:pt x="3124" y="12656"/>
                                      </a:moveTo>
                                      <a:lnTo>
                                        <a:pt x="3905" y="12656"/>
                                      </a:lnTo>
                                      <a:lnTo>
                                        <a:pt x="3905" y="9040"/>
                                      </a:lnTo>
                                      <a:lnTo>
                                        <a:pt x="3124" y="9040"/>
                                      </a:lnTo>
                                      <a:lnTo>
                                        <a:pt x="3124" y="12656"/>
                                      </a:lnTo>
                                      <a:close/>
                                      <a:moveTo>
                                        <a:pt x="3124" y="17128"/>
                                      </a:moveTo>
                                      <a:lnTo>
                                        <a:pt x="3905" y="17128"/>
                                      </a:lnTo>
                                      <a:lnTo>
                                        <a:pt x="3905" y="13512"/>
                                      </a:lnTo>
                                      <a:lnTo>
                                        <a:pt x="3124" y="13512"/>
                                      </a:lnTo>
                                      <a:lnTo>
                                        <a:pt x="3124" y="17128"/>
                                      </a:lnTo>
                                      <a:close/>
                                      <a:moveTo>
                                        <a:pt x="3124" y="8088"/>
                                      </a:moveTo>
                                      <a:lnTo>
                                        <a:pt x="3905" y="8088"/>
                                      </a:lnTo>
                                      <a:lnTo>
                                        <a:pt x="3905" y="4472"/>
                                      </a:lnTo>
                                      <a:lnTo>
                                        <a:pt x="3124" y="4472"/>
                                      </a:lnTo>
                                      <a:lnTo>
                                        <a:pt x="3124" y="8088"/>
                                      </a:lnTo>
                                      <a:close/>
                                      <a:moveTo>
                                        <a:pt x="3124" y="3616"/>
                                      </a:moveTo>
                                      <a:lnTo>
                                        <a:pt x="3905" y="3616"/>
                                      </a:lnTo>
                                      <a:lnTo>
                                        <a:pt x="3905" y="0"/>
                                      </a:lnTo>
                                      <a:lnTo>
                                        <a:pt x="3124" y="0"/>
                                      </a:lnTo>
                                      <a:lnTo>
                                        <a:pt x="3124" y="3616"/>
                                      </a:lnTo>
                                      <a:close/>
                                      <a:moveTo>
                                        <a:pt x="3124" y="21600"/>
                                      </a:moveTo>
                                      <a:lnTo>
                                        <a:pt x="3905" y="21600"/>
                                      </a:lnTo>
                                      <a:lnTo>
                                        <a:pt x="3905" y="17984"/>
                                      </a:lnTo>
                                      <a:lnTo>
                                        <a:pt x="3124" y="17984"/>
                                      </a:lnTo>
                                      <a:lnTo>
                                        <a:pt x="3124" y="21600"/>
                                      </a:lnTo>
                                      <a:close/>
                                      <a:moveTo>
                                        <a:pt x="9372" y="17128"/>
                                      </a:moveTo>
                                      <a:lnTo>
                                        <a:pt x="10153" y="17128"/>
                                      </a:lnTo>
                                      <a:lnTo>
                                        <a:pt x="10153" y="13512"/>
                                      </a:lnTo>
                                      <a:lnTo>
                                        <a:pt x="9372" y="13512"/>
                                      </a:lnTo>
                                      <a:lnTo>
                                        <a:pt x="9372" y="17128"/>
                                      </a:lnTo>
                                      <a:close/>
                                      <a:moveTo>
                                        <a:pt x="9372" y="8088"/>
                                      </a:moveTo>
                                      <a:lnTo>
                                        <a:pt x="10153" y="8088"/>
                                      </a:lnTo>
                                      <a:lnTo>
                                        <a:pt x="10153" y="4472"/>
                                      </a:lnTo>
                                      <a:lnTo>
                                        <a:pt x="9372" y="4472"/>
                                      </a:lnTo>
                                      <a:lnTo>
                                        <a:pt x="9372" y="8088"/>
                                      </a:lnTo>
                                      <a:close/>
                                      <a:moveTo>
                                        <a:pt x="9372" y="21600"/>
                                      </a:moveTo>
                                      <a:lnTo>
                                        <a:pt x="10153" y="21600"/>
                                      </a:lnTo>
                                      <a:lnTo>
                                        <a:pt x="10153" y="17984"/>
                                      </a:lnTo>
                                      <a:lnTo>
                                        <a:pt x="9372" y="17984"/>
                                      </a:lnTo>
                                      <a:lnTo>
                                        <a:pt x="9372" y="21600"/>
                                      </a:lnTo>
                                      <a:close/>
                                      <a:moveTo>
                                        <a:pt x="9372" y="3616"/>
                                      </a:moveTo>
                                      <a:lnTo>
                                        <a:pt x="10153" y="3616"/>
                                      </a:lnTo>
                                      <a:lnTo>
                                        <a:pt x="10153" y="0"/>
                                      </a:lnTo>
                                      <a:lnTo>
                                        <a:pt x="9372" y="0"/>
                                      </a:lnTo>
                                      <a:lnTo>
                                        <a:pt x="9372" y="3616"/>
                                      </a:lnTo>
                                      <a:close/>
                                      <a:moveTo>
                                        <a:pt x="9372" y="12656"/>
                                      </a:moveTo>
                                      <a:lnTo>
                                        <a:pt x="10153" y="12656"/>
                                      </a:lnTo>
                                      <a:lnTo>
                                        <a:pt x="10153" y="9040"/>
                                      </a:lnTo>
                                      <a:lnTo>
                                        <a:pt x="9372" y="9040"/>
                                      </a:lnTo>
                                      <a:lnTo>
                                        <a:pt x="9372" y="12656"/>
                                      </a:lnTo>
                                      <a:close/>
                                      <a:moveTo>
                                        <a:pt x="10420" y="3616"/>
                                      </a:moveTo>
                                      <a:lnTo>
                                        <a:pt x="11201" y="3616"/>
                                      </a:lnTo>
                                      <a:lnTo>
                                        <a:pt x="11201" y="0"/>
                                      </a:lnTo>
                                      <a:lnTo>
                                        <a:pt x="10420" y="0"/>
                                      </a:lnTo>
                                      <a:lnTo>
                                        <a:pt x="10420" y="3616"/>
                                      </a:lnTo>
                                      <a:close/>
                                      <a:moveTo>
                                        <a:pt x="10420" y="17128"/>
                                      </a:moveTo>
                                      <a:lnTo>
                                        <a:pt x="11201" y="17128"/>
                                      </a:lnTo>
                                      <a:lnTo>
                                        <a:pt x="11201" y="13512"/>
                                      </a:lnTo>
                                      <a:lnTo>
                                        <a:pt x="10420" y="13512"/>
                                      </a:lnTo>
                                      <a:lnTo>
                                        <a:pt x="10420" y="17128"/>
                                      </a:lnTo>
                                      <a:close/>
                                      <a:moveTo>
                                        <a:pt x="10420" y="21600"/>
                                      </a:moveTo>
                                      <a:lnTo>
                                        <a:pt x="11201" y="21600"/>
                                      </a:lnTo>
                                      <a:lnTo>
                                        <a:pt x="11201" y="17984"/>
                                      </a:lnTo>
                                      <a:lnTo>
                                        <a:pt x="10420" y="17984"/>
                                      </a:lnTo>
                                      <a:lnTo>
                                        <a:pt x="10420" y="21600"/>
                                      </a:lnTo>
                                      <a:close/>
                                      <a:moveTo>
                                        <a:pt x="10420" y="12656"/>
                                      </a:moveTo>
                                      <a:lnTo>
                                        <a:pt x="11201" y="12656"/>
                                      </a:lnTo>
                                      <a:lnTo>
                                        <a:pt x="11201" y="9040"/>
                                      </a:lnTo>
                                      <a:lnTo>
                                        <a:pt x="10420" y="9040"/>
                                      </a:lnTo>
                                      <a:lnTo>
                                        <a:pt x="10420" y="12656"/>
                                      </a:lnTo>
                                      <a:close/>
                                      <a:moveTo>
                                        <a:pt x="10420" y="8088"/>
                                      </a:moveTo>
                                      <a:lnTo>
                                        <a:pt x="11201" y="8088"/>
                                      </a:lnTo>
                                      <a:lnTo>
                                        <a:pt x="11201" y="4472"/>
                                      </a:lnTo>
                                      <a:lnTo>
                                        <a:pt x="10420" y="4472"/>
                                      </a:lnTo>
                                      <a:lnTo>
                                        <a:pt x="10420" y="8088"/>
                                      </a:lnTo>
                                      <a:close/>
                                      <a:moveTo>
                                        <a:pt x="11447" y="3616"/>
                                      </a:moveTo>
                                      <a:lnTo>
                                        <a:pt x="12228" y="3616"/>
                                      </a:lnTo>
                                      <a:lnTo>
                                        <a:pt x="12228" y="0"/>
                                      </a:lnTo>
                                      <a:lnTo>
                                        <a:pt x="11447" y="0"/>
                                      </a:lnTo>
                                      <a:lnTo>
                                        <a:pt x="11447" y="3616"/>
                                      </a:lnTo>
                                      <a:close/>
                                      <a:moveTo>
                                        <a:pt x="11447" y="8088"/>
                                      </a:moveTo>
                                      <a:lnTo>
                                        <a:pt x="12228" y="8088"/>
                                      </a:lnTo>
                                      <a:lnTo>
                                        <a:pt x="12228" y="4472"/>
                                      </a:lnTo>
                                      <a:lnTo>
                                        <a:pt x="11447" y="4472"/>
                                      </a:lnTo>
                                      <a:lnTo>
                                        <a:pt x="11447" y="8088"/>
                                      </a:lnTo>
                                      <a:close/>
                                      <a:moveTo>
                                        <a:pt x="11447" y="12656"/>
                                      </a:moveTo>
                                      <a:lnTo>
                                        <a:pt x="12228" y="12656"/>
                                      </a:lnTo>
                                      <a:lnTo>
                                        <a:pt x="12228" y="9040"/>
                                      </a:lnTo>
                                      <a:lnTo>
                                        <a:pt x="11447" y="9040"/>
                                      </a:lnTo>
                                      <a:lnTo>
                                        <a:pt x="11447" y="12656"/>
                                      </a:lnTo>
                                      <a:close/>
                                      <a:moveTo>
                                        <a:pt x="11447" y="17128"/>
                                      </a:moveTo>
                                      <a:lnTo>
                                        <a:pt x="12228" y="17128"/>
                                      </a:lnTo>
                                      <a:lnTo>
                                        <a:pt x="12228" y="13512"/>
                                      </a:lnTo>
                                      <a:lnTo>
                                        <a:pt x="11447" y="13512"/>
                                      </a:lnTo>
                                      <a:lnTo>
                                        <a:pt x="11447" y="17128"/>
                                      </a:lnTo>
                                      <a:close/>
                                      <a:moveTo>
                                        <a:pt x="11447" y="21600"/>
                                      </a:moveTo>
                                      <a:lnTo>
                                        <a:pt x="12228" y="21600"/>
                                      </a:lnTo>
                                      <a:lnTo>
                                        <a:pt x="12228" y="17984"/>
                                      </a:lnTo>
                                      <a:lnTo>
                                        <a:pt x="11447" y="17984"/>
                                      </a:lnTo>
                                      <a:lnTo>
                                        <a:pt x="11447" y="21600"/>
                                      </a:lnTo>
                                      <a:close/>
                                      <a:moveTo>
                                        <a:pt x="12496" y="3616"/>
                                      </a:moveTo>
                                      <a:lnTo>
                                        <a:pt x="13276" y="3616"/>
                                      </a:lnTo>
                                      <a:lnTo>
                                        <a:pt x="13276" y="0"/>
                                      </a:lnTo>
                                      <a:lnTo>
                                        <a:pt x="12496" y="0"/>
                                      </a:lnTo>
                                      <a:lnTo>
                                        <a:pt x="12496" y="3616"/>
                                      </a:lnTo>
                                      <a:close/>
                                      <a:moveTo>
                                        <a:pt x="12496" y="8088"/>
                                      </a:moveTo>
                                      <a:lnTo>
                                        <a:pt x="13276" y="8088"/>
                                      </a:lnTo>
                                      <a:lnTo>
                                        <a:pt x="13276" y="4472"/>
                                      </a:lnTo>
                                      <a:lnTo>
                                        <a:pt x="12496" y="4472"/>
                                      </a:lnTo>
                                      <a:lnTo>
                                        <a:pt x="12496" y="8088"/>
                                      </a:lnTo>
                                      <a:close/>
                                      <a:moveTo>
                                        <a:pt x="12496" y="21600"/>
                                      </a:moveTo>
                                      <a:lnTo>
                                        <a:pt x="13276" y="21600"/>
                                      </a:lnTo>
                                      <a:lnTo>
                                        <a:pt x="13276" y="17984"/>
                                      </a:lnTo>
                                      <a:lnTo>
                                        <a:pt x="12496" y="17984"/>
                                      </a:lnTo>
                                      <a:lnTo>
                                        <a:pt x="12496" y="21600"/>
                                      </a:lnTo>
                                      <a:close/>
                                      <a:moveTo>
                                        <a:pt x="12496" y="12656"/>
                                      </a:moveTo>
                                      <a:lnTo>
                                        <a:pt x="13276" y="12656"/>
                                      </a:lnTo>
                                      <a:lnTo>
                                        <a:pt x="13276" y="9040"/>
                                      </a:lnTo>
                                      <a:lnTo>
                                        <a:pt x="12496" y="9040"/>
                                      </a:lnTo>
                                      <a:lnTo>
                                        <a:pt x="12496" y="12656"/>
                                      </a:lnTo>
                                      <a:close/>
                                      <a:moveTo>
                                        <a:pt x="12496" y="17128"/>
                                      </a:moveTo>
                                      <a:lnTo>
                                        <a:pt x="13276" y="17128"/>
                                      </a:lnTo>
                                      <a:lnTo>
                                        <a:pt x="13276" y="13512"/>
                                      </a:lnTo>
                                      <a:lnTo>
                                        <a:pt x="12496" y="13512"/>
                                      </a:lnTo>
                                      <a:lnTo>
                                        <a:pt x="12496" y="17128"/>
                                      </a:lnTo>
                                      <a:close/>
                                      <a:moveTo>
                                        <a:pt x="13544" y="3616"/>
                                      </a:moveTo>
                                      <a:lnTo>
                                        <a:pt x="14325" y="3616"/>
                                      </a:lnTo>
                                      <a:lnTo>
                                        <a:pt x="14325" y="0"/>
                                      </a:lnTo>
                                      <a:lnTo>
                                        <a:pt x="13544" y="0"/>
                                      </a:lnTo>
                                      <a:lnTo>
                                        <a:pt x="13544" y="3616"/>
                                      </a:lnTo>
                                      <a:close/>
                                      <a:moveTo>
                                        <a:pt x="13544" y="8088"/>
                                      </a:moveTo>
                                      <a:lnTo>
                                        <a:pt x="14325" y="8088"/>
                                      </a:lnTo>
                                      <a:lnTo>
                                        <a:pt x="14325" y="4472"/>
                                      </a:lnTo>
                                      <a:lnTo>
                                        <a:pt x="13544" y="4472"/>
                                      </a:lnTo>
                                      <a:lnTo>
                                        <a:pt x="13544" y="8088"/>
                                      </a:lnTo>
                                      <a:close/>
                                      <a:moveTo>
                                        <a:pt x="13544" y="17128"/>
                                      </a:moveTo>
                                      <a:lnTo>
                                        <a:pt x="14325" y="17128"/>
                                      </a:lnTo>
                                      <a:lnTo>
                                        <a:pt x="14325" y="13512"/>
                                      </a:lnTo>
                                      <a:lnTo>
                                        <a:pt x="13544" y="13512"/>
                                      </a:lnTo>
                                      <a:lnTo>
                                        <a:pt x="13544" y="17128"/>
                                      </a:lnTo>
                                      <a:close/>
                                      <a:moveTo>
                                        <a:pt x="13544" y="12656"/>
                                      </a:moveTo>
                                      <a:lnTo>
                                        <a:pt x="14325" y="12656"/>
                                      </a:lnTo>
                                      <a:lnTo>
                                        <a:pt x="14325" y="9040"/>
                                      </a:lnTo>
                                      <a:lnTo>
                                        <a:pt x="13544" y="9040"/>
                                      </a:lnTo>
                                      <a:lnTo>
                                        <a:pt x="13544" y="12656"/>
                                      </a:lnTo>
                                      <a:close/>
                                      <a:moveTo>
                                        <a:pt x="13544" y="21600"/>
                                      </a:moveTo>
                                      <a:lnTo>
                                        <a:pt x="14325" y="21600"/>
                                      </a:lnTo>
                                      <a:lnTo>
                                        <a:pt x="14325" y="17984"/>
                                      </a:lnTo>
                                      <a:lnTo>
                                        <a:pt x="13544" y="17984"/>
                                      </a:lnTo>
                                      <a:lnTo>
                                        <a:pt x="13544" y="21600"/>
                                      </a:lnTo>
                                      <a:close/>
                                      <a:moveTo>
                                        <a:pt x="14571" y="3616"/>
                                      </a:moveTo>
                                      <a:lnTo>
                                        <a:pt x="15352" y="3616"/>
                                      </a:lnTo>
                                      <a:lnTo>
                                        <a:pt x="15352" y="0"/>
                                      </a:lnTo>
                                      <a:lnTo>
                                        <a:pt x="14571" y="0"/>
                                      </a:lnTo>
                                      <a:lnTo>
                                        <a:pt x="14571" y="3616"/>
                                      </a:lnTo>
                                      <a:close/>
                                      <a:moveTo>
                                        <a:pt x="14571" y="8088"/>
                                      </a:moveTo>
                                      <a:lnTo>
                                        <a:pt x="15352" y="8088"/>
                                      </a:lnTo>
                                      <a:lnTo>
                                        <a:pt x="15352" y="4472"/>
                                      </a:lnTo>
                                      <a:lnTo>
                                        <a:pt x="14571" y="4472"/>
                                      </a:lnTo>
                                      <a:lnTo>
                                        <a:pt x="14571" y="8088"/>
                                      </a:lnTo>
                                      <a:close/>
                                      <a:moveTo>
                                        <a:pt x="14571" y="12656"/>
                                      </a:moveTo>
                                      <a:lnTo>
                                        <a:pt x="15352" y="12656"/>
                                      </a:lnTo>
                                      <a:lnTo>
                                        <a:pt x="15352" y="9040"/>
                                      </a:lnTo>
                                      <a:lnTo>
                                        <a:pt x="14571" y="9040"/>
                                      </a:lnTo>
                                      <a:lnTo>
                                        <a:pt x="14571" y="12656"/>
                                      </a:lnTo>
                                      <a:close/>
                                      <a:moveTo>
                                        <a:pt x="14571" y="21600"/>
                                      </a:moveTo>
                                      <a:lnTo>
                                        <a:pt x="15352" y="21600"/>
                                      </a:lnTo>
                                      <a:lnTo>
                                        <a:pt x="15352" y="17984"/>
                                      </a:lnTo>
                                      <a:lnTo>
                                        <a:pt x="14571" y="17984"/>
                                      </a:lnTo>
                                      <a:lnTo>
                                        <a:pt x="14571" y="21600"/>
                                      </a:lnTo>
                                      <a:close/>
                                      <a:moveTo>
                                        <a:pt x="14571" y="17128"/>
                                      </a:moveTo>
                                      <a:lnTo>
                                        <a:pt x="15352" y="17128"/>
                                      </a:lnTo>
                                      <a:lnTo>
                                        <a:pt x="15352" y="13512"/>
                                      </a:lnTo>
                                      <a:lnTo>
                                        <a:pt x="14571" y="13512"/>
                                      </a:lnTo>
                                      <a:lnTo>
                                        <a:pt x="14571" y="17128"/>
                                      </a:lnTo>
                                      <a:close/>
                                      <a:moveTo>
                                        <a:pt x="15619" y="8088"/>
                                      </a:moveTo>
                                      <a:lnTo>
                                        <a:pt x="16400" y="8088"/>
                                      </a:lnTo>
                                      <a:lnTo>
                                        <a:pt x="16400" y="4472"/>
                                      </a:lnTo>
                                      <a:lnTo>
                                        <a:pt x="15619" y="4472"/>
                                      </a:lnTo>
                                      <a:lnTo>
                                        <a:pt x="15619" y="8088"/>
                                      </a:lnTo>
                                      <a:close/>
                                      <a:moveTo>
                                        <a:pt x="15619" y="3616"/>
                                      </a:moveTo>
                                      <a:lnTo>
                                        <a:pt x="16400" y="3616"/>
                                      </a:lnTo>
                                      <a:lnTo>
                                        <a:pt x="16400" y="0"/>
                                      </a:lnTo>
                                      <a:lnTo>
                                        <a:pt x="15619" y="0"/>
                                      </a:lnTo>
                                      <a:lnTo>
                                        <a:pt x="15619" y="3616"/>
                                      </a:lnTo>
                                      <a:close/>
                                      <a:moveTo>
                                        <a:pt x="15619" y="17128"/>
                                      </a:moveTo>
                                      <a:lnTo>
                                        <a:pt x="16400" y="17128"/>
                                      </a:lnTo>
                                      <a:lnTo>
                                        <a:pt x="16400" y="13512"/>
                                      </a:lnTo>
                                      <a:lnTo>
                                        <a:pt x="15619" y="13512"/>
                                      </a:lnTo>
                                      <a:lnTo>
                                        <a:pt x="15619" y="17128"/>
                                      </a:lnTo>
                                      <a:close/>
                                      <a:moveTo>
                                        <a:pt x="15619" y="21600"/>
                                      </a:moveTo>
                                      <a:lnTo>
                                        <a:pt x="16400" y="21600"/>
                                      </a:lnTo>
                                      <a:lnTo>
                                        <a:pt x="16400" y="17984"/>
                                      </a:lnTo>
                                      <a:lnTo>
                                        <a:pt x="15619" y="17984"/>
                                      </a:lnTo>
                                      <a:lnTo>
                                        <a:pt x="15619" y="21600"/>
                                      </a:lnTo>
                                      <a:close/>
                                      <a:moveTo>
                                        <a:pt x="15619" y="12656"/>
                                      </a:moveTo>
                                      <a:lnTo>
                                        <a:pt x="16400" y="12656"/>
                                      </a:lnTo>
                                      <a:lnTo>
                                        <a:pt x="16400" y="9040"/>
                                      </a:lnTo>
                                      <a:lnTo>
                                        <a:pt x="15619" y="9040"/>
                                      </a:lnTo>
                                      <a:lnTo>
                                        <a:pt x="15619" y="12656"/>
                                      </a:lnTo>
                                      <a:close/>
                                      <a:moveTo>
                                        <a:pt x="16647" y="3616"/>
                                      </a:moveTo>
                                      <a:lnTo>
                                        <a:pt x="17428" y="3616"/>
                                      </a:lnTo>
                                      <a:lnTo>
                                        <a:pt x="17428" y="0"/>
                                      </a:lnTo>
                                      <a:lnTo>
                                        <a:pt x="16647" y="0"/>
                                      </a:lnTo>
                                      <a:lnTo>
                                        <a:pt x="16647" y="3616"/>
                                      </a:lnTo>
                                      <a:close/>
                                      <a:moveTo>
                                        <a:pt x="16647" y="8088"/>
                                      </a:moveTo>
                                      <a:lnTo>
                                        <a:pt x="17428" y="8088"/>
                                      </a:lnTo>
                                      <a:lnTo>
                                        <a:pt x="17428" y="4472"/>
                                      </a:lnTo>
                                      <a:lnTo>
                                        <a:pt x="16647" y="4472"/>
                                      </a:lnTo>
                                      <a:lnTo>
                                        <a:pt x="16647" y="8088"/>
                                      </a:lnTo>
                                      <a:close/>
                                      <a:moveTo>
                                        <a:pt x="16647" y="17128"/>
                                      </a:moveTo>
                                      <a:lnTo>
                                        <a:pt x="17428" y="17128"/>
                                      </a:lnTo>
                                      <a:lnTo>
                                        <a:pt x="17428" y="13512"/>
                                      </a:lnTo>
                                      <a:lnTo>
                                        <a:pt x="16647" y="13512"/>
                                      </a:lnTo>
                                      <a:lnTo>
                                        <a:pt x="16647" y="17128"/>
                                      </a:lnTo>
                                      <a:close/>
                                      <a:moveTo>
                                        <a:pt x="16647" y="21600"/>
                                      </a:moveTo>
                                      <a:lnTo>
                                        <a:pt x="17428" y="21600"/>
                                      </a:lnTo>
                                      <a:lnTo>
                                        <a:pt x="17428" y="17984"/>
                                      </a:lnTo>
                                      <a:lnTo>
                                        <a:pt x="16647" y="17984"/>
                                      </a:lnTo>
                                      <a:lnTo>
                                        <a:pt x="16647" y="21600"/>
                                      </a:lnTo>
                                      <a:close/>
                                      <a:moveTo>
                                        <a:pt x="16647" y="12656"/>
                                      </a:moveTo>
                                      <a:lnTo>
                                        <a:pt x="17428" y="12656"/>
                                      </a:lnTo>
                                      <a:lnTo>
                                        <a:pt x="17428" y="9040"/>
                                      </a:lnTo>
                                      <a:lnTo>
                                        <a:pt x="16647" y="9040"/>
                                      </a:lnTo>
                                      <a:lnTo>
                                        <a:pt x="16647" y="12656"/>
                                      </a:lnTo>
                                      <a:close/>
                                      <a:moveTo>
                                        <a:pt x="17695" y="12656"/>
                                      </a:moveTo>
                                      <a:lnTo>
                                        <a:pt x="18476" y="12656"/>
                                      </a:lnTo>
                                      <a:lnTo>
                                        <a:pt x="18476" y="9040"/>
                                      </a:lnTo>
                                      <a:lnTo>
                                        <a:pt x="17695" y="9040"/>
                                      </a:lnTo>
                                      <a:lnTo>
                                        <a:pt x="17695" y="12656"/>
                                      </a:lnTo>
                                      <a:close/>
                                      <a:moveTo>
                                        <a:pt x="17695" y="3616"/>
                                      </a:moveTo>
                                      <a:lnTo>
                                        <a:pt x="18476" y="3616"/>
                                      </a:lnTo>
                                      <a:lnTo>
                                        <a:pt x="18476" y="0"/>
                                      </a:lnTo>
                                      <a:lnTo>
                                        <a:pt x="17695" y="0"/>
                                      </a:lnTo>
                                      <a:lnTo>
                                        <a:pt x="17695" y="3616"/>
                                      </a:lnTo>
                                      <a:close/>
                                      <a:moveTo>
                                        <a:pt x="17695" y="8088"/>
                                      </a:moveTo>
                                      <a:lnTo>
                                        <a:pt x="18476" y="8088"/>
                                      </a:lnTo>
                                      <a:lnTo>
                                        <a:pt x="18476" y="4472"/>
                                      </a:lnTo>
                                      <a:lnTo>
                                        <a:pt x="17695" y="4472"/>
                                      </a:lnTo>
                                      <a:lnTo>
                                        <a:pt x="17695" y="8088"/>
                                      </a:lnTo>
                                      <a:close/>
                                      <a:moveTo>
                                        <a:pt x="17695" y="17128"/>
                                      </a:moveTo>
                                      <a:lnTo>
                                        <a:pt x="18476" y="17128"/>
                                      </a:lnTo>
                                      <a:lnTo>
                                        <a:pt x="18476" y="13512"/>
                                      </a:lnTo>
                                      <a:lnTo>
                                        <a:pt x="17695" y="13512"/>
                                      </a:lnTo>
                                      <a:lnTo>
                                        <a:pt x="17695" y="17128"/>
                                      </a:lnTo>
                                      <a:close/>
                                      <a:moveTo>
                                        <a:pt x="17695" y="21600"/>
                                      </a:moveTo>
                                      <a:lnTo>
                                        <a:pt x="18476" y="21600"/>
                                      </a:lnTo>
                                      <a:lnTo>
                                        <a:pt x="18476" y="17984"/>
                                      </a:lnTo>
                                      <a:lnTo>
                                        <a:pt x="17695" y="17984"/>
                                      </a:lnTo>
                                      <a:lnTo>
                                        <a:pt x="17695" y="21600"/>
                                      </a:lnTo>
                                      <a:close/>
                                      <a:moveTo>
                                        <a:pt x="18743" y="12656"/>
                                      </a:moveTo>
                                      <a:lnTo>
                                        <a:pt x="19524" y="12656"/>
                                      </a:lnTo>
                                      <a:lnTo>
                                        <a:pt x="19524" y="9040"/>
                                      </a:lnTo>
                                      <a:lnTo>
                                        <a:pt x="18743" y="9040"/>
                                      </a:lnTo>
                                      <a:lnTo>
                                        <a:pt x="18743" y="12656"/>
                                      </a:lnTo>
                                      <a:close/>
                                      <a:moveTo>
                                        <a:pt x="18743" y="3616"/>
                                      </a:moveTo>
                                      <a:lnTo>
                                        <a:pt x="19524" y="3616"/>
                                      </a:lnTo>
                                      <a:lnTo>
                                        <a:pt x="19524" y="0"/>
                                      </a:lnTo>
                                      <a:lnTo>
                                        <a:pt x="18743" y="0"/>
                                      </a:lnTo>
                                      <a:lnTo>
                                        <a:pt x="18743" y="3616"/>
                                      </a:lnTo>
                                      <a:close/>
                                      <a:moveTo>
                                        <a:pt x="18743" y="8088"/>
                                      </a:moveTo>
                                      <a:lnTo>
                                        <a:pt x="19524" y="8088"/>
                                      </a:lnTo>
                                      <a:lnTo>
                                        <a:pt x="19524" y="4472"/>
                                      </a:lnTo>
                                      <a:lnTo>
                                        <a:pt x="18743" y="4472"/>
                                      </a:lnTo>
                                      <a:lnTo>
                                        <a:pt x="18743" y="8088"/>
                                      </a:lnTo>
                                      <a:close/>
                                      <a:moveTo>
                                        <a:pt x="18743" y="21600"/>
                                      </a:moveTo>
                                      <a:lnTo>
                                        <a:pt x="19524" y="21600"/>
                                      </a:lnTo>
                                      <a:lnTo>
                                        <a:pt x="19524" y="17984"/>
                                      </a:lnTo>
                                      <a:lnTo>
                                        <a:pt x="18743" y="17984"/>
                                      </a:lnTo>
                                      <a:lnTo>
                                        <a:pt x="18743" y="21600"/>
                                      </a:lnTo>
                                      <a:close/>
                                      <a:moveTo>
                                        <a:pt x="18743" y="17128"/>
                                      </a:moveTo>
                                      <a:lnTo>
                                        <a:pt x="19524" y="17128"/>
                                      </a:lnTo>
                                      <a:lnTo>
                                        <a:pt x="19524" y="13512"/>
                                      </a:lnTo>
                                      <a:lnTo>
                                        <a:pt x="18743" y="13512"/>
                                      </a:lnTo>
                                      <a:lnTo>
                                        <a:pt x="18743" y="17128"/>
                                      </a:lnTo>
                                      <a:close/>
                                      <a:moveTo>
                                        <a:pt x="19771" y="12656"/>
                                      </a:moveTo>
                                      <a:lnTo>
                                        <a:pt x="20552" y="12656"/>
                                      </a:lnTo>
                                      <a:lnTo>
                                        <a:pt x="20552" y="9040"/>
                                      </a:lnTo>
                                      <a:lnTo>
                                        <a:pt x="19771" y="9040"/>
                                      </a:lnTo>
                                      <a:lnTo>
                                        <a:pt x="19771" y="12656"/>
                                      </a:lnTo>
                                      <a:close/>
                                      <a:moveTo>
                                        <a:pt x="19771" y="3616"/>
                                      </a:moveTo>
                                      <a:lnTo>
                                        <a:pt x="20552" y="3616"/>
                                      </a:lnTo>
                                      <a:lnTo>
                                        <a:pt x="20552" y="0"/>
                                      </a:lnTo>
                                      <a:lnTo>
                                        <a:pt x="19771" y="0"/>
                                      </a:lnTo>
                                      <a:lnTo>
                                        <a:pt x="19771" y="3616"/>
                                      </a:lnTo>
                                      <a:close/>
                                      <a:moveTo>
                                        <a:pt x="19771" y="8088"/>
                                      </a:moveTo>
                                      <a:lnTo>
                                        <a:pt x="20552" y="8088"/>
                                      </a:lnTo>
                                      <a:lnTo>
                                        <a:pt x="20552" y="4472"/>
                                      </a:lnTo>
                                      <a:lnTo>
                                        <a:pt x="19771" y="4472"/>
                                      </a:lnTo>
                                      <a:lnTo>
                                        <a:pt x="19771" y="8088"/>
                                      </a:lnTo>
                                      <a:close/>
                                      <a:moveTo>
                                        <a:pt x="19771" y="21600"/>
                                      </a:moveTo>
                                      <a:lnTo>
                                        <a:pt x="20552" y="21600"/>
                                      </a:lnTo>
                                      <a:lnTo>
                                        <a:pt x="20552" y="17984"/>
                                      </a:lnTo>
                                      <a:lnTo>
                                        <a:pt x="19771" y="17984"/>
                                      </a:lnTo>
                                      <a:lnTo>
                                        <a:pt x="19771" y="21600"/>
                                      </a:lnTo>
                                      <a:close/>
                                      <a:moveTo>
                                        <a:pt x="19771" y="17128"/>
                                      </a:moveTo>
                                      <a:lnTo>
                                        <a:pt x="20552" y="17128"/>
                                      </a:lnTo>
                                      <a:lnTo>
                                        <a:pt x="20552" y="13512"/>
                                      </a:lnTo>
                                      <a:lnTo>
                                        <a:pt x="19771" y="13512"/>
                                      </a:lnTo>
                                      <a:lnTo>
                                        <a:pt x="19771" y="17128"/>
                                      </a:lnTo>
                                      <a:close/>
                                      <a:moveTo>
                                        <a:pt x="20819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20819" y="9040"/>
                                      </a:lnTo>
                                      <a:lnTo>
                                        <a:pt x="20819" y="12656"/>
                                      </a:lnTo>
                                      <a:close/>
                                      <a:moveTo>
                                        <a:pt x="20819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20819" y="4472"/>
                                      </a:lnTo>
                                      <a:lnTo>
                                        <a:pt x="20819" y="8088"/>
                                      </a:lnTo>
                                      <a:close/>
                                      <a:moveTo>
                                        <a:pt x="20819" y="0"/>
                                      </a:moveTo>
                                      <a:lnTo>
                                        <a:pt x="20819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20819" y="0"/>
                                      </a:lnTo>
                                      <a:close/>
                                      <a:moveTo>
                                        <a:pt x="20819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20819" y="17984"/>
                                      </a:lnTo>
                                      <a:lnTo>
                                        <a:pt x="20819" y="21600"/>
                                      </a:lnTo>
                                      <a:close/>
                                      <a:moveTo>
                                        <a:pt x="20819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20819" y="13512"/>
                                      </a:lnTo>
                                      <a:lnTo>
                                        <a:pt x="20819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83" name="Shape"/>
                              <wps:cNvSpPr/>
                              <wps:spPr>
                                <a:xfrm>
                                  <a:off x="2082800" y="0"/>
                                  <a:ext cx="11176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7128"/>
                                      </a:moveTo>
                                      <a:lnTo>
                                        <a:pt x="9327" y="17128"/>
                                      </a:lnTo>
                                      <a:lnTo>
                                        <a:pt x="9327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9327" y="21600"/>
                                      </a:lnTo>
                                      <a:lnTo>
                                        <a:pt x="9327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9327" y="12656"/>
                                      </a:lnTo>
                                      <a:lnTo>
                                        <a:pt x="9327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12273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2273" y="9040"/>
                                      </a:lnTo>
                                      <a:lnTo>
                                        <a:pt x="12273" y="12656"/>
                                      </a:lnTo>
                                      <a:close/>
                                      <a:moveTo>
                                        <a:pt x="12273" y="4472"/>
                                      </a:moveTo>
                                      <a:lnTo>
                                        <a:pt x="12273" y="8088"/>
                                      </a:ln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2273" y="4472"/>
                                      </a:lnTo>
                                      <a:close/>
                                      <a:moveTo>
                                        <a:pt x="12273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2273" y="17984"/>
                                      </a:lnTo>
                                      <a:lnTo>
                                        <a:pt x="12273" y="21600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9327" y="3616"/>
                                      </a:lnTo>
                                      <a:lnTo>
                                        <a:pt x="932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8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84" name="Shape"/>
                              <wps:cNvSpPr/>
                              <wps:spPr>
                                <a:xfrm>
                                  <a:off x="2209799" y="0"/>
                                  <a:ext cx="17653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5905" y="21600"/>
                                      </a:lnTo>
                                      <a:lnTo>
                                        <a:pt x="5905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5905" y="12656"/>
                                      </a:lnTo>
                                      <a:lnTo>
                                        <a:pt x="5905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5905" y="3616"/>
                                      </a:lnTo>
                                      <a:lnTo>
                                        <a:pt x="59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5905" y="17128"/>
                                      </a:lnTo>
                                      <a:lnTo>
                                        <a:pt x="5905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7925" y="21600"/>
                                      </a:moveTo>
                                      <a:lnTo>
                                        <a:pt x="13830" y="21600"/>
                                      </a:lnTo>
                                      <a:lnTo>
                                        <a:pt x="13830" y="17984"/>
                                      </a:lnTo>
                                      <a:lnTo>
                                        <a:pt x="7925" y="17984"/>
                                      </a:lnTo>
                                      <a:lnTo>
                                        <a:pt x="7925" y="21600"/>
                                      </a:lnTo>
                                      <a:close/>
                                      <a:moveTo>
                                        <a:pt x="7925" y="12656"/>
                                      </a:moveTo>
                                      <a:lnTo>
                                        <a:pt x="13830" y="12656"/>
                                      </a:lnTo>
                                      <a:lnTo>
                                        <a:pt x="13830" y="9040"/>
                                      </a:lnTo>
                                      <a:lnTo>
                                        <a:pt x="7925" y="9040"/>
                                      </a:lnTo>
                                      <a:lnTo>
                                        <a:pt x="7925" y="12656"/>
                                      </a:lnTo>
                                      <a:close/>
                                      <a:moveTo>
                                        <a:pt x="7925" y="3616"/>
                                      </a:moveTo>
                                      <a:lnTo>
                                        <a:pt x="13830" y="3616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7925" y="0"/>
                                      </a:lnTo>
                                      <a:lnTo>
                                        <a:pt x="7925" y="3616"/>
                                      </a:lnTo>
                                      <a:close/>
                                      <a:moveTo>
                                        <a:pt x="7925" y="8088"/>
                                      </a:moveTo>
                                      <a:lnTo>
                                        <a:pt x="13830" y="8088"/>
                                      </a:lnTo>
                                      <a:lnTo>
                                        <a:pt x="13830" y="4472"/>
                                      </a:lnTo>
                                      <a:lnTo>
                                        <a:pt x="7925" y="4472"/>
                                      </a:lnTo>
                                      <a:lnTo>
                                        <a:pt x="7925" y="8088"/>
                                      </a:lnTo>
                                      <a:close/>
                                      <a:moveTo>
                                        <a:pt x="15695" y="0"/>
                                      </a:moveTo>
                                      <a:lnTo>
                                        <a:pt x="15695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5695" y="0"/>
                                      </a:lnTo>
                                      <a:close/>
                                      <a:moveTo>
                                        <a:pt x="15695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5695" y="13512"/>
                                      </a:lnTo>
                                      <a:lnTo>
                                        <a:pt x="15695" y="17128"/>
                                      </a:lnTo>
                                      <a:close/>
                                      <a:moveTo>
                                        <a:pt x="15695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5695" y="9040"/>
                                      </a:lnTo>
                                      <a:lnTo>
                                        <a:pt x="15695" y="126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6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85" name="Shape"/>
                              <wps:cNvSpPr/>
                              <wps:spPr>
                                <a:xfrm>
                                  <a:off x="2400300" y="0"/>
                                  <a:ext cx="241300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3616"/>
                                      </a:moveTo>
                                      <a:lnTo>
                                        <a:pt x="4320" y="3616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4320" y="8088"/>
                                      </a:lnTo>
                                      <a:lnTo>
                                        <a:pt x="4320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4320" y="12656"/>
                                      </a:lnTo>
                                      <a:lnTo>
                                        <a:pt x="4320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798" y="12656"/>
                                      </a:moveTo>
                                      <a:lnTo>
                                        <a:pt x="10118" y="12656"/>
                                      </a:lnTo>
                                      <a:lnTo>
                                        <a:pt x="10118" y="9040"/>
                                      </a:lnTo>
                                      <a:lnTo>
                                        <a:pt x="5798" y="9040"/>
                                      </a:lnTo>
                                      <a:lnTo>
                                        <a:pt x="5798" y="12656"/>
                                      </a:lnTo>
                                      <a:close/>
                                      <a:moveTo>
                                        <a:pt x="5798" y="17128"/>
                                      </a:moveTo>
                                      <a:lnTo>
                                        <a:pt x="10118" y="17128"/>
                                      </a:lnTo>
                                      <a:lnTo>
                                        <a:pt x="10118" y="13512"/>
                                      </a:lnTo>
                                      <a:lnTo>
                                        <a:pt x="5798" y="13512"/>
                                      </a:lnTo>
                                      <a:lnTo>
                                        <a:pt x="5798" y="17128"/>
                                      </a:lnTo>
                                      <a:close/>
                                      <a:moveTo>
                                        <a:pt x="5798" y="21600"/>
                                      </a:moveTo>
                                      <a:lnTo>
                                        <a:pt x="10118" y="21600"/>
                                      </a:lnTo>
                                      <a:lnTo>
                                        <a:pt x="10118" y="17984"/>
                                      </a:lnTo>
                                      <a:lnTo>
                                        <a:pt x="5798" y="17984"/>
                                      </a:lnTo>
                                      <a:lnTo>
                                        <a:pt x="5798" y="21600"/>
                                      </a:lnTo>
                                      <a:close/>
                                      <a:moveTo>
                                        <a:pt x="5798" y="3616"/>
                                      </a:moveTo>
                                      <a:lnTo>
                                        <a:pt x="10118" y="3616"/>
                                      </a:lnTo>
                                      <a:lnTo>
                                        <a:pt x="10118" y="0"/>
                                      </a:lnTo>
                                      <a:lnTo>
                                        <a:pt x="5798" y="0"/>
                                      </a:lnTo>
                                      <a:lnTo>
                                        <a:pt x="5798" y="3616"/>
                                      </a:lnTo>
                                      <a:close/>
                                      <a:moveTo>
                                        <a:pt x="11482" y="17128"/>
                                      </a:moveTo>
                                      <a:lnTo>
                                        <a:pt x="15802" y="17128"/>
                                      </a:lnTo>
                                      <a:lnTo>
                                        <a:pt x="15802" y="13512"/>
                                      </a:lnTo>
                                      <a:lnTo>
                                        <a:pt x="11482" y="13512"/>
                                      </a:lnTo>
                                      <a:lnTo>
                                        <a:pt x="11482" y="17128"/>
                                      </a:lnTo>
                                      <a:close/>
                                      <a:moveTo>
                                        <a:pt x="11482" y="8088"/>
                                      </a:moveTo>
                                      <a:lnTo>
                                        <a:pt x="15802" y="8088"/>
                                      </a:lnTo>
                                      <a:lnTo>
                                        <a:pt x="15802" y="4472"/>
                                      </a:lnTo>
                                      <a:lnTo>
                                        <a:pt x="11482" y="4472"/>
                                      </a:lnTo>
                                      <a:lnTo>
                                        <a:pt x="11482" y="8088"/>
                                      </a:lnTo>
                                      <a:close/>
                                      <a:moveTo>
                                        <a:pt x="17280" y="0"/>
                                      </a:moveTo>
                                      <a:lnTo>
                                        <a:pt x="17280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280" y="0"/>
                                      </a:lnTo>
                                      <a:close/>
                                      <a:moveTo>
                                        <a:pt x="17280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7280" y="4472"/>
                                      </a:lnTo>
                                      <a:lnTo>
                                        <a:pt x="17280" y="8088"/>
                                      </a:lnTo>
                                      <a:close/>
                                      <a:moveTo>
                                        <a:pt x="17280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7280" y="17984"/>
                                      </a:lnTo>
                                      <a:lnTo>
                                        <a:pt x="17280" y="21600"/>
                                      </a:lnTo>
                                      <a:close/>
                                      <a:moveTo>
                                        <a:pt x="17280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7280" y="9040"/>
                                      </a:lnTo>
                                      <a:lnTo>
                                        <a:pt x="17280" y="12656"/>
                                      </a:lnTo>
                                      <a:close/>
                                      <a:moveTo>
                                        <a:pt x="17280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7280" y="13512"/>
                                      </a:lnTo>
                                      <a:lnTo>
                                        <a:pt x="17280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4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86" name="Shape"/>
                              <wps:cNvSpPr/>
                              <wps:spPr>
                                <a:xfrm>
                                  <a:off x="2654300" y="63500"/>
                                  <a:ext cx="241300" cy="22860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4560"/>
                                      </a:moveTo>
                                      <a:lnTo>
                                        <a:pt x="4320" y="4560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60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040"/>
                                      </a:lnTo>
                                      <a:lnTo>
                                        <a:pt x="0" y="17040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684" y="10320"/>
                                      </a:moveTo>
                                      <a:lnTo>
                                        <a:pt x="10004" y="10320"/>
                                      </a:lnTo>
                                      <a:lnTo>
                                        <a:pt x="10004" y="5760"/>
                                      </a:lnTo>
                                      <a:lnTo>
                                        <a:pt x="5684" y="5760"/>
                                      </a:lnTo>
                                      <a:lnTo>
                                        <a:pt x="5684" y="10320"/>
                                      </a:lnTo>
                                      <a:close/>
                                      <a:moveTo>
                                        <a:pt x="5684" y="15960"/>
                                      </a:moveTo>
                                      <a:lnTo>
                                        <a:pt x="10004" y="15960"/>
                                      </a:lnTo>
                                      <a:lnTo>
                                        <a:pt x="10004" y="11400"/>
                                      </a:lnTo>
                                      <a:lnTo>
                                        <a:pt x="5684" y="11400"/>
                                      </a:lnTo>
                                      <a:lnTo>
                                        <a:pt x="5684" y="15960"/>
                                      </a:lnTo>
                                      <a:close/>
                                      <a:moveTo>
                                        <a:pt x="17280" y="5640"/>
                                      </a:moveTo>
                                      <a:lnTo>
                                        <a:pt x="17280" y="10200"/>
                                      </a:lnTo>
                                      <a:lnTo>
                                        <a:pt x="21600" y="10200"/>
                                      </a:lnTo>
                                      <a:lnTo>
                                        <a:pt x="21600" y="5640"/>
                                      </a:lnTo>
                                      <a:lnTo>
                                        <a:pt x="17280" y="5640"/>
                                      </a:lnTo>
                                      <a:close/>
                                      <a:moveTo>
                                        <a:pt x="17280" y="15960"/>
                                      </a:moveTo>
                                      <a:lnTo>
                                        <a:pt x="21600" y="15960"/>
                                      </a:lnTo>
                                      <a:lnTo>
                                        <a:pt x="21600" y="11400"/>
                                      </a:lnTo>
                                      <a:lnTo>
                                        <a:pt x="17280" y="11400"/>
                                      </a:lnTo>
                                      <a:lnTo>
                                        <a:pt x="17280" y="15960"/>
                                      </a:lnTo>
                                      <a:close/>
                                      <a:moveTo>
                                        <a:pt x="11482" y="15960"/>
                                      </a:moveTo>
                                      <a:lnTo>
                                        <a:pt x="15802" y="15960"/>
                                      </a:lnTo>
                                      <a:lnTo>
                                        <a:pt x="15802" y="11400"/>
                                      </a:lnTo>
                                      <a:lnTo>
                                        <a:pt x="11482" y="11400"/>
                                      </a:lnTo>
                                      <a:lnTo>
                                        <a:pt x="11482" y="15960"/>
                                      </a:lnTo>
                                      <a:close/>
                                      <a:moveTo>
                                        <a:pt x="11482" y="4560"/>
                                      </a:moveTo>
                                      <a:lnTo>
                                        <a:pt x="15802" y="4560"/>
                                      </a:lnTo>
                                      <a:lnTo>
                                        <a:pt x="15802" y="0"/>
                                      </a:lnTo>
                                      <a:lnTo>
                                        <a:pt x="11482" y="0"/>
                                      </a:lnTo>
                                      <a:lnTo>
                                        <a:pt x="11482" y="4560"/>
                                      </a:lnTo>
                                      <a:close/>
                                      <a:moveTo>
                                        <a:pt x="11482" y="21600"/>
                                      </a:moveTo>
                                      <a:lnTo>
                                        <a:pt x="15802" y="21600"/>
                                      </a:lnTo>
                                      <a:lnTo>
                                        <a:pt x="15802" y="17040"/>
                                      </a:lnTo>
                                      <a:lnTo>
                                        <a:pt x="11482" y="17040"/>
                                      </a:lnTo>
                                      <a:lnTo>
                                        <a:pt x="11482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2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87" name="Rectangle"/>
                              <wps:cNvSpPr/>
                              <wps:spPr>
                                <a:xfrm>
                                  <a:off x="0" y="368301"/>
                                  <a:ext cx="2901951" cy="25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88" name="Shape"/>
                              <wps:cNvSpPr/>
                              <wps:spPr>
                                <a:xfrm>
                                  <a:off x="63499" y="76200"/>
                                  <a:ext cx="335281" cy="22877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497" extrusionOk="0">
                                      <a:moveTo>
                                        <a:pt x="21600" y="18991"/>
                                      </a:moveTo>
                                      <a:cubicBezTo>
                                        <a:pt x="21600" y="18275"/>
                                        <a:pt x="21436" y="17559"/>
                                        <a:pt x="21109" y="17082"/>
                                      </a:cubicBezTo>
                                      <a:cubicBezTo>
                                        <a:pt x="20864" y="16604"/>
                                        <a:pt x="20536" y="16366"/>
                                        <a:pt x="20127" y="16246"/>
                                      </a:cubicBezTo>
                                      <a:cubicBezTo>
                                        <a:pt x="20127" y="16127"/>
                                        <a:pt x="20127" y="16127"/>
                                        <a:pt x="20127" y="16008"/>
                                      </a:cubicBezTo>
                                      <a:cubicBezTo>
                                        <a:pt x="20127" y="15291"/>
                                        <a:pt x="19964" y="14575"/>
                                        <a:pt x="19636" y="14098"/>
                                      </a:cubicBezTo>
                                      <a:cubicBezTo>
                                        <a:pt x="19309" y="13621"/>
                                        <a:pt x="18900" y="13263"/>
                                        <a:pt x="18409" y="13263"/>
                                      </a:cubicBezTo>
                                      <a:cubicBezTo>
                                        <a:pt x="18409" y="12666"/>
                                        <a:pt x="18245" y="12069"/>
                                        <a:pt x="17918" y="11592"/>
                                      </a:cubicBezTo>
                                      <a:cubicBezTo>
                                        <a:pt x="17591" y="11115"/>
                                        <a:pt x="17182" y="10757"/>
                                        <a:pt x="16691" y="10637"/>
                                      </a:cubicBezTo>
                                      <a:lnTo>
                                        <a:pt x="13336" y="10399"/>
                                      </a:lnTo>
                                      <a:cubicBezTo>
                                        <a:pt x="13091" y="10399"/>
                                        <a:pt x="12845" y="10637"/>
                                        <a:pt x="12764" y="11115"/>
                                      </a:cubicBezTo>
                                      <a:cubicBezTo>
                                        <a:pt x="12764" y="11234"/>
                                        <a:pt x="12764" y="11353"/>
                                        <a:pt x="12845" y="11473"/>
                                      </a:cubicBezTo>
                                      <a:cubicBezTo>
                                        <a:pt x="12927" y="11711"/>
                                        <a:pt x="13091" y="11831"/>
                                        <a:pt x="13255" y="11831"/>
                                      </a:cubicBezTo>
                                      <a:lnTo>
                                        <a:pt x="16609" y="12069"/>
                                      </a:lnTo>
                                      <a:cubicBezTo>
                                        <a:pt x="16855" y="12069"/>
                                        <a:pt x="17018" y="12189"/>
                                        <a:pt x="17182" y="12427"/>
                                      </a:cubicBezTo>
                                      <a:cubicBezTo>
                                        <a:pt x="17264" y="12547"/>
                                        <a:pt x="17345" y="12785"/>
                                        <a:pt x="17345" y="13024"/>
                                      </a:cubicBezTo>
                                      <a:lnTo>
                                        <a:pt x="12682" y="12666"/>
                                      </a:lnTo>
                                      <a:lnTo>
                                        <a:pt x="10064" y="8489"/>
                                      </a:lnTo>
                                      <a:cubicBezTo>
                                        <a:pt x="9818" y="8131"/>
                                        <a:pt x="9818" y="7654"/>
                                        <a:pt x="10064" y="7296"/>
                                      </a:cubicBezTo>
                                      <a:cubicBezTo>
                                        <a:pt x="10145" y="7177"/>
                                        <a:pt x="10145" y="7177"/>
                                        <a:pt x="10227" y="7057"/>
                                      </a:cubicBezTo>
                                      <a:cubicBezTo>
                                        <a:pt x="10391" y="6938"/>
                                        <a:pt x="10555" y="6938"/>
                                        <a:pt x="10718" y="7057"/>
                                      </a:cubicBezTo>
                                      <a:lnTo>
                                        <a:pt x="12845" y="8131"/>
                                      </a:lnTo>
                                      <a:cubicBezTo>
                                        <a:pt x="13909" y="8728"/>
                                        <a:pt x="15055" y="8012"/>
                                        <a:pt x="15464" y="6461"/>
                                      </a:cubicBezTo>
                                      <a:cubicBezTo>
                                        <a:pt x="15709" y="5625"/>
                                        <a:pt x="15627" y="4790"/>
                                        <a:pt x="15382" y="4074"/>
                                      </a:cubicBezTo>
                                      <a:cubicBezTo>
                                        <a:pt x="15136" y="3477"/>
                                        <a:pt x="14809" y="2880"/>
                                        <a:pt x="14318" y="2642"/>
                                      </a:cubicBezTo>
                                      <a:lnTo>
                                        <a:pt x="10309" y="255"/>
                                      </a:lnTo>
                                      <a:cubicBezTo>
                                        <a:pt x="9573" y="-103"/>
                                        <a:pt x="8836" y="-103"/>
                                        <a:pt x="8100" y="374"/>
                                      </a:cubicBezTo>
                                      <a:lnTo>
                                        <a:pt x="5973" y="1926"/>
                                      </a:lnTo>
                                      <a:cubicBezTo>
                                        <a:pt x="5809" y="2045"/>
                                        <a:pt x="5727" y="2045"/>
                                        <a:pt x="5564" y="2045"/>
                                      </a:cubicBezTo>
                                      <a:lnTo>
                                        <a:pt x="4500" y="2164"/>
                                      </a:lnTo>
                                      <a:cubicBezTo>
                                        <a:pt x="4418" y="1687"/>
                                        <a:pt x="4255" y="1329"/>
                                        <a:pt x="4009" y="1090"/>
                                      </a:cubicBezTo>
                                      <a:cubicBezTo>
                                        <a:pt x="3682" y="732"/>
                                        <a:pt x="3273" y="494"/>
                                        <a:pt x="2945" y="613"/>
                                      </a:cubicBezTo>
                                      <a:lnTo>
                                        <a:pt x="491" y="971"/>
                                      </a:lnTo>
                                      <a:cubicBezTo>
                                        <a:pt x="245" y="971"/>
                                        <a:pt x="0" y="1329"/>
                                        <a:pt x="0" y="1806"/>
                                      </a:cubicBezTo>
                                      <a:cubicBezTo>
                                        <a:pt x="0" y="2284"/>
                                        <a:pt x="245" y="2522"/>
                                        <a:pt x="573" y="2522"/>
                                      </a:cubicBezTo>
                                      <a:lnTo>
                                        <a:pt x="3027" y="2164"/>
                                      </a:lnTo>
                                      <a:cubicBezTo>
                                        <a:pt x="3109" y="2164"/>
                                        <a:pt x="3273" y="2164"/>
                                        <a:pt x="3355" y="2284"/>
                                      </a:cubicBezTo>
                                      <a:cubicBezTo>
                                        <a:pt x="3436" y="2403"/>
                                        <a:pt x="3518" y="2522"/>
                                        <a:pt x="3518" y="2761"/>
                                      </a:cubicBezTo>
                                      <a:lnTo>
                                        <a:pt x="4009" y="13263"/>
                                      </a:ln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lnTo>
                                        <a:pt x="4009" y="13382"/>
                                      </a:lnTo>
                                      <a:cubicBezTo>
                                        <a:pt x="4009" y="13740"/>
                                        <a:pt x="3845" y="14098"/>
                                        <a:pt x="3600" y="14098"/>
                                      </a:cubicBezTo>
                                      <a:lnTo>
                                        <a:pt x="1064" y="14456"/>
                                      </a:lnTo>
                                      <a:cubicBezTo>
                                        <a:pt x="818" y="14456"/>
                                        <a:pt x="573" y="14814"/>
                                        <a:pt x="573" y="15291"/>
                                      </a:cubicBezTo>
                                      <a:cubicBezTo>
                                        <a:pt x="573" y="15649"/>
                                        <a:pt x="818" y="16007"/>
                                        <a:pt x="1145" y="16007"/>
                                      </a:cubicBezTo>
                                      <a:lnTo>
                                        <a:pt x="3682" y="15649"/>
                                      </a:lnTo>
                                      <a:cubicBezTo>
                                        <a:pt x="4336" y="15530"/>
                                        <a:pt x="4827" y="14933"/>
                                        <a:pt x="4991" y="13979"/>
                                      </a:cubicBezTo>
                                      <a:lnTo>
                                        <a:pt x="6545" y="13859"/>
                                      </a:lnTo>
                                      <a:cubicBezTo>
                                        <a:pt x="6791" y="13859"/>
                                        <a:pt x="7036" y="13979"/>
                                        <a:pt x="7282" y="14217"/>
                                      </a:cubicBezTo>
                                      <a:lnTo>
                                        <a:pt x="9082" y="16246"/>
                                      </a:lnTo>
                                      <a:cubicBezTo>
                                        <a:pt x="9327" y="16485"/>
                                        <a:pt x="9655" y="16365"/>
                                        <a:pt x="9818" y="16127"/>
                                      </a:cubicBezTo>
                                      <a:cubicBezTo>
                                        <a:pt x="9982" y="15769"/>
                                        <a:pt x="9900" y="15291"/>
                                        <a:pt x="9736" y="15053"/>
                                      </a:cubicBezTo>
                                      <a:lnTo>
                                        <a:pt x="7936" y="13024"/>
                                      </a:lnTo>
                                      <a:cubicBezTo>
                                        <a:pt x="7527" y="12547"/>
                                        <a:pt x="7036" y="12427"/>
                                        <a:pt x="6545" y="12427"/>
                                      </a:cubicBezTo>
                                      <a:lnTo>
                                        <a:pt x="4991" y="12547"/>
                                      </a:lnTo>
                                      <a:lnTo>
                                        <a:pt x="4582" y="3954"/>
                                      </a:lnTo>
                                      <a:lnTo>
                                        <a:pt x="5564" y="3835"/>
                                      </a:lnTo>
                                      <a:cubicBezTo>
                                        <a:pt x="5809" y="3835"/>
                                        <a:pt x="6136" y="3716"/>
                                        <a:pt x="6382" y="3477"/>
                                      </a:cubicBezTo>
                                      <a:lnTo>
                                        <a:pt x="8509" y="1926"/>
                                      </a:lnTo>
                                      <a:cubicBezTo>
                                        <a:pt x="8918" y="1568"/>
                                        <a:pt x="9409" y="1568"/>
                                        <a:pt x="9818" y="1806"/>
                                      </a:cubicBezTo>
                                      <a:lnTo>
                                        <a:pt x="13827" y="4193"/>
                                      </a:lnTo>
                                      <a:cubicBezTo>
                                        <a:pt x="14073" y="4312"/>
                                        <a:pt x="14236" y="4551"/>
                                        <a:pt x="14318" y="4909"/>
                                      </a:cubicBezTo>
                                      <a:cubicBezTo>
                                        <a:pt x="14482" y="5267"/>
                                        <a:pt x="14482" y="5745"/>
                                        <a:pt x="14318" y="6103"/>
                                      </a:cubicBezTo>
                                      <a:cubicBezTo>
                                        <a:pt x="14155" y="6819"/>
                                        <a:pt x="13500" y="7177"/>
                                        <a:pt x="13009" y="6938"/>
                                      </a:cubicBezTo>
                                      <a:cubicBezTo>
                                        <a:pt x="13009" y="6938"/>
                                        <a:pt x="13009" y="6938"/>
                                        <a:pt x="13009" y="6938"/>
                                      </a:cubicBezTo>
                                      <a:lnTo>
                                        <a:pt x="10882" y="5864"/>
                                      </a:lnTo>
                                      <a:cubicBezTo>
                                        <a:pt x="10473" y="5625"/>
                                        <a:pt x="9982" y="5625"/>
                                        <a:pt x="9573" y="5983"/>
                                      </a:cubicBezTo>
                                      <a:cubicBezTo>
                                        <a:pt x="9409" y="6103"/>
                                        <a:pt x="9164" y="6341"/>
                                        <a:pt x="9082" y="6580"/>
                                      </a:cubicBezTo>
                                      <a:cubicBezTo>
                                        <a:pt x="8509" y="7535"/>
                                        <a:pt x="8591" y="8847"/>
                                        <a:pt x="9082" y="9802"/>
                                      </a:cubicBezTo>
                                      <a:lnTo>
                                        <a:pt x="13173" y="16365"/>
                                      </a:lnTo>
                                      <a:cubicBezTo>
                                        <a:pt x="13582" y="17082"/>
                                        <a:pt x="14155" y="17559"/>
                                        <a:pt x="14727" y="17559"/>
                                      </a:cubicBezTo>
                                      <a:lnTo>
                                        <a:pt x="19391" y="17917"/>
                                      </a:lnTo>
                                      <a:cubicBezTo>
                                        <a:pt x="19636" y="17917"/>
                                        <a:pt x="19800" y="18036"/>
                                        <a:pt x="19964" y="18275"/>
                                      </a:cubicBezTo>
                                      <a:cubicBezTo>
                                        <a:pt x="20127" y="18514"/>
                                        <a:pt x="20209" y="18752"/>
                                        <a:pt x="20127" y="19110"/>
                                      </a:cubicBezTo>
                                      <a:cubicBezTo>
                                        <a:pt x="20127" y="19468"/>
                                        <a:pt x="20045" y="19707"/>
                                        <a:pt x="19882" y="19946"/>
                                      </a:cubicBezTo>
                                      <a:cubicBezTo>
                                        <a:pt x="19718" y="20184"/>
                                        <a:pt x="19555" y="20304"/>
                                        <a:pt x="19309" y="20184"/>
                                      </a:cubicBezTo>
                                      <a:lnTo>
                                        <a:pt x="14400" y="19707"/>
                                      </a:lnTo>
                                      <a:cubicBezTo>
                                        <a:pt x="14155" y="19707"/>
                                        <a:pt x="13991" y="19588"/>
                                        <a:pt x="13745" y="19349"/>
                                      </a:cubicBezTo>
                                      <a:lnTo>
                                        <a:pt x="11782" y="16604"/>
                                      </a:lnTo>
                                      <a:cubicBezTo>
                                        <a:pt x="11536" y="16366"/>
                                        <a:pt x="11209" y="16485"/>
                                        <a:pt x="11045" y="16724"/>
                                      </a:cubicBezTo>
                                      <a:cubicBezTo>
                                        <a:pt x="10882" y="17082"/>
                                        <a:pt x="10964" y="17559"/>
                                        <a:pt x="11127" y="17798"/>
                                      </a:cubicBezTo>
                                      <a:lnTo>
                                        <a:pt x="13500" y="20423"/>
                                      </a:lnTo>
                                      <a:cubicBezTo>
                                        <a:pt x="13827" y="20781"/>
                                        <a:pt x="14236" y="21020"/>
                                        <a:pt x="14645" y="21020"/>
                                      </a:cubicBezTo>
                                      <a:lnTo>
                                        <a:pt x="19555" y="21497"/>
                                      </a:lnTo>
                                      <a:cubicBezTo>
                                        <a:pt x="20045" y="21497"/>
                                        <a:pt x="20536" y="21258"/>
                                        <a:pt x="20864" y="20781"/>
                                      </a:cubicBezTo>
                                      <a:cubicBezTo>
                                        <a:pt x="21355" y="20304"/>
                                        <a:pt x="21600" y="19707"/>
                                        <a:pt x="21600" y="18991"/>
                                      </a:cubicBezTo>
                                      <a:close/>
                                      <a:moveTo>
                                        <a:pt x="15218" y="15649"/>
                                      </a:moveTo>
                                      <a:cubicBezTo>
                                        <a:pt x="14891" y="15649"/>
                                        <a:pt x="14564" y="15411"/>
                                        <a:pt x="14400" y="15053"/>
                                      </a:cubicBezTo>
                                      <a:cubicBezTo>
                                        <a:pt x="14400" y="15053"/>
                                        <a:pt x="14400" y="15053"/>
                                        <a:pt x="14400" y="15053"/>
                                      </a:cubicBezTo>
                                      <a:lnTo>
                                        <a:pt x="13909" y="14217"/>
                                      </a:lnTo>
                                      <a:lnTo>
                                        <a:pt x="18491" y="14575"/>
                                      </a:lnTo>
                                      <a:cubicBezTo>
                                        <a:pt x="18736" y="14575"/>
                                        <a:pt x="18900" y="14695"/>
                                        <a:pt x="19064" y="14933"/>
                                      </a:cubicBezTo>
                                      <a:cubicBezTo>
                                        <a:pt x="19227" y="15172"/>
                                        <a:pt x="19309" y="15411"/>
                                        <a:pt x="19227" y="15769"/>
                                      </a:cubicBezTo>
                                      <a:cubicBezTo>
                                        <a:pt x="19227" y="15769"/>
                                        <a:pt x="19227" y="15888"/>
                                        <a:pt x="19227" y="15888"/>
                                      </a:cubicBezTo>
                                      <a:lnTo>
                                        <a:pt x="15218" y="156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89" name="Shape"/>
                              <wps:cNvSpPr/>
                              <wps:spPr>
                                <a:xfrm>
                                  <a:off x="279400" y="0"/>
                                  <a:ext cx="329177" cy="23004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533" h="21498" extrusionOk="0">
                                      <a:moveTo>
                                        <a:pt x="21517" y="19701"/>
                                      </a:moveTo>
                                      <a:cubicBezTo>
                                        <a:pt x="21517" y="19345"/>
                                        <a:pt x="21268" y="18989"/>
                                        <a:pt x="20935" y="18989"/>
                                      </a:cubicBezTo>
                                      <a:lnTo>
                                        <a:pt x="18443" y="19345"/>
                                      </a:lnTo>
                                      <a:cubicBezTo>
                                        <a:pt x="18360" y="19345"/>
                                        <a:pt x="18194" y="19345"/>
                                        <a:pt x="18111" y="19226"/>
                                      </a:cubicBezTo>
                                      <a:cubicBezTo>
                                        <a:pt x="18028" y="19108"/>
                                        <a:pt x="17945" y="18989"/>
                                        <a:pt x="17945" y="18752"/>
                                      </a:cubicBezTo>
                                      <a:lnTo>
                                        <a:pt x="17945" y="18396"/>
                                      </a:ln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lnTo>
                                        <a:pt x="17446" y="8308"/>
                                      </a:lnTo>
                                      <a:cubicBezTo>
                                        <a:pt x="17446" y="7952"/>
                                        <a:pt x="17612" y="7596"/>
                                        <a:pt x="17862" y="7596"/>
                                      </a:cubicBezTo>
                                      <a:lnTo>
                                        <a:pt x="20437" y="7240"/>
                                      </a:lnTo>
                                      <a:cubicBezTo>
                                        <a:pt x="20686" y="7240"/>
                                        <a:pt x="20935" y="6884"/>
                                        <a:pt x="20935" y="6409"/>
                                      </a:cubicBezTo>
                                      <a:cubicBezTo>
                                        <a:pt x="20935" y="6053"/>
                                        <a:pt x="20686" y="5697"/>
                                        <a:pt x="20354" y="5697"/>
                                      </a:cubicBezTo>
                                      <a:lnTo>
                                        <a:pt x="17778" y="6053"/>
                                      </a:lnTo>
                                      <a:cubicBezTo>
                                        <a:pt x="17114" y="6171"/>
                                        <a:pt x="16615" y="6765"/>
                                        <a:pt x="16449" y="7596"/>
                                      </a:cubicBezTo>
                                      <a:lnTo>
                                        <a:pt x="14788" y="7714"/>
                                      </a:lnTo>
                                      <a:cubicBezTo>
                                        <a:pt x="14538" y="7714"/>
                                        <a:pt x="14289" y="7596"/>
                                        <a:pt x="14040" y="7358"/>
                                      </a:cubicBezTo>
                                      <a:lnTo>
                                        <a:pt x="11963" y="5103"/>
                                      </a:lnTo>
                                      <a:cubicBezTo>
                                        <a:pt x="11714" y="4866"/>
                                        <a:pt x="11382" y="4985"/>
                                        <a:pt x="11215" y="5222"/>
                                      </a:cubicBezTo>
                                      <a:cubicBezTo>
                                        <a:pt x="11132" y="5459"/>
                                        <a:pt x="11049" y="5815"/>
                                        <a:pt x="11132" y="6053"/>
                                      </a:cubicBezTo>
                                      <a:cubicBezTo>
                                        <a:pt x="11132" y="6171"/>
                                        <a:pt x="11215" y="6290"/>
                                        <a:pt x="11298" y="6290"/>
                                      </a:cubicBezTo>
                                      <a:lnTo>
                                        <a:pt x="13375" y="8545"/>
                                      </a:lnTo>
                                      <a:cubicBezTo>
                                        <a:pt x="13791" y="9020"/>
                                        <a:pt x="14289" y="9138"/>
                                        <a:pt x="14788" y="9138"/>
                                      </a:cubicBezTo>
                                      <a:lnTo>
                                        <a:pt x="16366" y="9020"/>
                                      </a:lnTo>
                                      <a:lnTo>
                                        <a:pt x="16782" y="17565"/>
                                      </a:lnTo>
                                      <a:lnTo>
                                        <a:pt x="15785" y="17684"/>
                                      </a:lnTo>
                                      <a:cubicBezTo>
                                        <a:pt x="15535" y="17684"/>
                                        <a:pt x="15203" y="17802"/>
                                        <a:pt x="14954" y="18040"/>
                                      </a:cubicBezTo>
                                      <a:lnTo>
                                        <a:pt x="12794" y="19582"/>
                                      </a:lnTo>
                                      <a:cubicBezTo>
                                        <a:pt x="12378" y="19938"/>
                                        <a:pt x="11880" y="19938"/>
                                        <a:pt x="11465" y="19701"/>
                                      </a:cubicBezTo>
                                      <a:lnTo>
                                        <a:pt x="7394" y="17327"/>
                                      </a:lnTo>
                                      <a:cubicBezTo>
                                        <a:pt x="7145" y="17209"/>
                                        <a:pt x="6978" y="16971"/>
                                        <a:pt x="6895" y="16615"/>
                                      </a:cubicBezTo>
                                      <a:cubicBezTo>
                                        <a:pt x="6729" y="16259"/>
                                        <a:pt x="6729" y="15785"/>
                                        <a:pt x="6895" y="15429"/>
                                      </a:cubicBezTo>
                                      <a:cubicBezTo>
                                        <a:pt x="7062" y="14716"/>
                                        <a:pt x="7726" y="14360"/>
                                        <a:pt x="8225" y="14598"/>
                                      </a:cubicBezTo>
                                      <a:cubicBezTo>
                                        <a:pt x="8225" y="14598"/>
                                        <a:pt x="8225" y="14598"/>
                                        <a:pt x="8225" y="14598"/>
                                      </a:cubicBezTo>
                                      <a:lnTo>
                                        <a:pt x="10385" y="15666"/>
                                      </a:lnTo>
                                      <a:cubicBezTo>
                                        <a:pt x="10800" y="15903"/>
                                        <a:pt x="11298" y="15903"/>
                                        <a:pt x="11714" y="15547"/>
                                      </a:cubicBezTo>
                                      <a:cubicBezTo>
                                        <a:pt x="11880" y="15429"/>
                                        <a:pt x="12129" y="15191"/>
                                        <a:pt x="12212" y="14954"/>
                                      </a:cubicBezTo>
                                      <a:cubicBezTo>
                                        <a:pt x="12794" y="14004"/>
                                        <a:pt x="12711" y="12699"/>
                                        <a:pt x="12212" y="11749"/>
                                      </a:cubicBezTo>
                                      <a:lnTo>
                                        <a:pt x="8058" y="5222"/>
                                      </a:lnTo>
                                      <a:cubicBezTo>
                                        <a:pt x="7643" y="4510"/>
                                        <a:pt x="7062" y="4035"/>
                                        <a:pt x="6480" y="4035"/>
                                      </a:cubicBezTo>
                                      <a:lnTo>
                                        <a:pt x="1745" y="3679"/>
                                      </a:lnTo>
                                      <a:cubicBezTo>
                                        <a:pt x="1495" y="3679"/>
                                        <a:pt x="1329" y="3560"/>
                                        <a:pt x="1163" y="3323"/>
                                      </a:cubicBezTo>
                                      <a:cubicBezTo>
                                        <a:pt x="997" y="3086"/>
                                        <a:pt x="914" y="2848"/>
                                        <a:pt x="997" y="2492"/>
                                      </a:cubicBezTo>
                                      <a:cubicBezTo>
                                        <a:pt x="997" y="2136"/>
                                        <a:pt x="1080" y="1899"/>
                                        <a:pt x="1246" y="1662"/>
                                      </a:cubicBezTo>
                                      <a:cubicBezTo>
                                        <a:pt x="1412" y="1424"/>
                                        <a:pt x="1578" y="1305"/>
                                        <a:pt x="1828" y="1424"/>
                                      </a:cubicBezTo>
                                      <a:lnTo>
                                        <a:pt x="6812" y="1899"/>
                                      </a:lnTo>
                                      <a:cubicBezTo>
                                        <a:pt x="7062" y="1899"/>
                                        <a:pt x="7228" y="2018"/>
                                        <a:pt x="7477" y="2255"/>
                                      </a:cubicBezTo>
                                      <a:lnTo>
                                        <a:pt x="9720" y="4629"/>
                                      </a:lnTo>
                                      <a:cubicBezTo>
                                        <a:pt x="9969" y="4866"/>
                                        <a:pt x="10302" y="4747"/>
                                        <a:pt x="10468" y="4510"/>
                                      </a:cubicBezTo>
                                      <a:cubicBezTo>
                                        <a:pt x="10634" y="4154"/>
                                        <a:pt x="10551" y="3679"/>
                                        <a:pt x="10385" y="3442"/>
                                      </a:cubicBezTo>
                                      <a:lnTo>
                                        <a:pt x="8142" y="1068"/>
                                      </a:lnTo>
                                      <a:cubicBezTo>
                                        <a:pt x="7809" y="712"/>
                                        <a:pt x="7394" y="475"/>
                                        <a:pt x="6978" y="475"/>
                                      </a:cubicBezTo>
                                      <a:lnTo>
                                        <a:pt x="1994" y="0"/>
                                      </a:lnTo>
                                      <a:cubicBezTo>
                                        <a:pt x="1495" y="0"/>
                                        <a:pt x="997" y="237"/>
                                        <a:pt x="665" y="712"/>
                                      </a:cubicBezTo>
                                      <a:cubicBezTo>
                                        <a:pt x="332" y="1187"/>
                                        <a:pt x="83" y="1780"/>
                                        <a:pt x="0" y="2492"/>
                                      </a:cubicBezTo>
                                      <a:cubicBezTo>
                                        <a:pt x="0" y="2967"/>
                                        <a:pt x="83" y="3442"/>
                                        <a:pt x="166" y="3798"/>
                                      </a:cubicBezTo>
                                      <a:cubicBezTo>
                                        <a:pt x="249" y="4035"/>
                                        <a:pt x="332" y="4154"/>
                                        <a:pt x="415" y="4391"/>
                                      </a:cubicBezTo>
                                      <a:cubicBezTo>
                                        <a:pt x="665" y="4866"/>
                                        <a:pt x="997" y="5103"/>
                                        <a:pt x="1412" y="5222"/>
                                      </a:cubicBezTo>
                                      <a:cubicBezTo>
                                        <a:pt x="1412" y="5341"/>
                                        <a:pt x="1412" y="5341"/>
                                        <a:pt x="1412" y="5459"/>
                                      </a:cubicBezTo>
                                      <a:cubicBezTo>
                                        <a:pt x="1412" y="5934"/>
                                        <a:pt x="1495" y="6409"/>
                                        <a:pt x="1578" y="6765"/>
                                      </a:cubicBezTo>
                                      <a:cubicBezTo>
                                        <a:pt x="1662" y="7002"/>
                                        <a:pt x="1745" y="7121"/>
                                        <a:pt x="1828" y="7358"/>
                                      </a:cubicBezTo>
                                      <a:cubicBezTo>
                                        <a:pt x="2160" y="7833"/>
                                        <a:pt x="2575" y="8189"/>
                                        <a:pt x="3074" y="8189"/>
                                      </a:cubicBezTo>
                                      <a:cubicBezTo>
                                        <a:pt x="3074" y="8545"/>
                                        <a:pt x="3157" y="9020"/>
                                        <a:pt x="3240" y="9376"/>
                                      </a:cubicBezTo>
                                      <a:cubicBezTo>
                                        <a:pt x="3323" y="9613"/>
                                        <a:pt x="3406" y="9732"/>
                                        <a:pt x="3489" y="9969"/>
                                      </a:cubicBezTo>
                                      <a:cubicBezTo>
                                        <a:pt x="3822" y="10444"/>
                                        <a:pt x="4237" y="10800"/>
                                        <a:pt x="4735" y="10919"/>
                                      </a:cubicBezTo>
                                      <a:lnTo>
                                        <a:pt x="8308" y="11275"/>
                                      </a:lnTo>
                                      <a:cubicBezTo>
                                        <a:pt x="8557" y="11275"/>
                                        <a:pt x="8806" y="11037"/>
                                        <a:pt x="8889" y="10563"/>
                                      </a:cubicBezTo>
                                      <a:cubicBezTo>
                                        <a:pt x="8889" y="10207"/>
                                        <a:pt x="8723" y="9851"/>
                                        <a:pt x="8391" y="9732"/>
                                      </a:cubicBezTo>
                                      <a:lnTo>
                                        <a:pt x="4818" y="9376"/>
                                      </a:lnTo>
                                      <a:cubicBezTo>
                                        <a:pt x="4569" y="9376"/>
                                        <a:pt x="4403" y="9257"/>
                                        <a:pt x="4237" y="9020"/>
                                      </a:cubicBezTo>
                                      <a:cubicBezTo>
                                        <a:pt x="4154" y="8901"/>
                                        <a:pt x="4071" y="8664"/>
                                        <a:pt x="4071" y="8426"/>
                                      </a:cubicBezTo>
                                      <a:lnTo>
                                        <a:pt x="8806" y="8782"/>
                                      </a:lnTo>
                                      <a:lnTo>
                                        <a:pt x="11465" y="12936"/>
                                      </a:lnTo>
                                      <a:cubicBezTo>
                                        <a:pt x="11714" y="13292"/>
                                        <a:pt x="11714" y="13767"/>
                                        <a:pt x="11465" y="14123"/>
                                      </a:cubicBezTo>
                                      <a:cubicBezTo>
                                        <a:pt x="11382" y="14360"/>
                                        <a:pt x="11298" y="14479"/>
                                        <a:pt x="11215" y="14479"/>
                                      </a:cubicBezTo>
                                      <a:cubicBezTo>
                                        <a:pt x="11049" y="14598"/>
                                        <a:pt x="10883" y="14598"/>
                                        <a:pt x="10717" y="14479"/>
                                      </a:cubicBezTo>
                                      <a:lnTo>
                                        <a:pt x="8557" y="13411"/>
                                      </a:lnTo>
                                      <a:cubicBezTo>
                                        <a:pt x="7477" y="12818"/>
                                        <a:pt x="6314" y="13530"/>
                                        <a:pt x="5898" y="15073"/>
                                      </a:cubicBezTo>
                                      <a:cubicBezTo>
                                        <a:pt x="5649" y="15903"/>
                                        <a:pt x="5732" y="16734"/>
                                        <a:pt x="5982" y="17446"/>
                                      </a:cubicBezTo>
                                      <a:cubicBezTo>
                                        <a:pt x="6231" y="18040"/>
                                        <a:pt x="6563" y="18633"/>
                                        <a:pt x="7062" y="18870"/>
                                      </a:cubicBezTo>
                                      <a:lnTo>
                                        <a:pt x="11132" y="21244"/>
                                      </a:lnTo>
                                      <a:cubicBezTo>
                                        <a:pt x="11880" y="21600"/>
                                        <a:pt x="12628" y="21600"/>
                                        <a:pt x="13375" y="21125"/>
                                      </a:cubicBezTo>
                                      <a:lnTo>
                                        <a:pt x="15535" y="19582"/>
                                      </a:lnTo>
                                      <a:cubicBezTo>
                                        <a:pt x="15702" y="19464"/>
                                        <a:pt x="15785" y="19464"/>
                                        <a:pt x="15951" y="19464"/>
                                      </a:cubicBezTo>
                                      <a:lnTo>
                                        <a:pt x="16948" y="19345"/>
                                      </a:lnTo>
                                      <a:cubicBezTo>
                                        <a:pt x="16948" y="19464"/>
                                        <a:pt x="17031" y="19582"/>
                                        <a:pt x="17031" y="19820"/>
                                      </a:cubicBezTo>
                                      <a:cubicBezTo>
                                        <a:pt x="17114" y="20057"/>
                                        <a:pt x="17280" y="20295"/>
                                        <a:pt x="17446" y="20532"/>
                                      </a:cubicBezTo>
                                      <a:cubicBezTo>
                                        <a:pt x="17778" y="20888"/>
                                        <a:pt x="18194" y="21125"/>
                                        <a:pt x="18526" y="21007"/>
                                      </a:cubicBezTo>
                                      <a:lnTo>
                                        <a:pt x="21018" y="20651"/>
                                      </a:lnTo>
                                      <a:cubicBezTo>
                                        <a:pt x="21351" y="20413"/>
                                        <a:pt x="21600" y="20057"/>
                                        <a:pt x="21517" y="19701"/>
                                      </a:cubicBezTo>
                                      <a:close/>
                                      <a:moveTo>
                                        <a:pt x="3157" y="6883"/>
                                      </a:moveTo>
                                      <a:cubicBezTo>
                                        <a:pt x="2908" y="6883"/>
                                        <a:pt x="2742" y="6765"/>
                                        <a:pt x="2575" y="6527"/>
                                      </a:cubicBezTo>
                                      <a:cubicBezTo>
                                        <a:pt x="2409" y="6290"/>
                                        <a:pt x="2326" y="6053"/>
                                        <a:pt x="2409" y="5697"/>
                                      </a:cubicBezTo>
                                      <a:cubicBezTo>
                                        <a:pt x="2409" y="5697"/>
                                        <a:pt x="2409" y="5578"/>
                                        <a:pt x="2409" y="5578"/>
                                      </a:cubicBezTo>
                                      <a:lnTo>
                                        <a:pt x="6480" y="5934"/>
                                      </a:lnTo>
                                      <a:cubicBezTo>
                                        <a:pt x="6812" y="5934"/>
                                        <a:pt x="7145" y="6171"/>
                                        <a:pt x="7311" y="6527"/>
                                      </a:cubicBezTo>
                                      <a:cubicBezTo>
                                        <a:pt x="7311" y="6527"/>
                                        <a:pt x="7311" y="6527"/>
                                        <a:pt x="7311" y="6527"/>
                                      </a:cubicBezTo>
                                      <a:lnTo>
                                        <a:pt x="7809" y="7358"/>
                                      </a:lnTo>
                                      <a:lnTo>
                                        <a:pt x="3157" y="68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1514D9" id="Group 1" o:spid="_x0000_s1026" alt="&quot;&quot;" style="width:228.5pt;height:31pt;mso-position-horizontal-relative:char;mso-position-vertical-relative:line" coordsize="29019,3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">
                      <v:shape id="Shape" o:spid="_x0000_s1027" style="position:absolute;left:7238;width:13348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" path="m4172,8088r781,l4953,4472r-781,l4172,8088xm4172,21600r781,l4953,17984r-781,l4172,21600xm4172,3616r781,l4953,,4172,r,3616xm4172,17128r781,l4953,13512r-781,l4172,17128xm4172,12656r781,l4953,9040r-781,l4172,12656xm5200,3616r781,l5981,,5200,r,3616xm5200,21600r781,l5981,17984r-781,l5200,21600xm5200,8088r781,l5981,4472r-781,l5200,8088xm5200,12656r781,l5981,9040r-781,l5200,12656xm5200,17128r781,l5981,13512r-781,l5200,17128xm6248,8088r781,l7029,4472r-781,l6248,8088xm6248,3616r781,l7029,,6248,r,3616xm6248,21600r781,l7029,17984r-781,l6248,21600xm6248,17128r781,l7029,13512r-781,l6248,17128xm6248,12656r781,l7029,9040r-781,l6248,12656xm7296,12656r781,l8077,9040r-781,l7296,12656xm7296,8088r781,l8077,4472r-781,l7296,8088xm7296,17128r781,l8077,13512r-781,l7296,17128xm7296,3616r781,l8077,,7296,r,3616xm7296,21600r781,l8077,17984r-781,l7296,21600xm8324,3616r780,l9104,,8324,r,3616xm8324,8088r780,l9104,4472r-780,l8324,8088xm8324,12656r780,l9104,9040r-780,l8324,12656xm8324,21600r780,l9104,17984r-780,l8324,21600xm8324,17128r780,l9104,13512r-780,l8324,17128xm,3616r781,l781,,,,,3616xm,12656r781,l781,9040,,9040r,3616xm,8088r781,l781,4472,,4472,,8088xm,21600r781,l781,17984r-781,l,21600xm,17128r781,l781,13512r-781,l,17128xm1048,21600r781,l1829,17984r-781,l1048,21600xm1048,17128r781,l1829,13512r-781,l1048,17128xm1048,8088r781,l1829,4472r-781,l1048,8088xm1048,3616r781,l1829,,1048,r,3616xm1048,12656r781,l1829,9040r-781,l1048,12656xm2076,12656r781,l2857,9040r-781,l2076,12656xm2076,21600r781,l2857,17984r-781,l2076,21600xm2076,3616r781,l2857,,2076,r,3616xm2076,8088r781,l2857,4472r-781,l2076,8088xm2076,17128r781,l2857,13512r-781,l2076,17128xm3124,12656r781,l3905,9040r-781,l3124,12656xm3124,17128r781,l3905,13512r-781,l3124,17128xm3124,8088r781,l3905,4472r-781,l3124,8088xm3124,3616r781,l3905,,3124,r,3616xm3124,21600r781,l3905,17984r-781,l3124,21600xm9372,17128r781,l10153,13512r-781,l9372,17128xm9372,8088r781,l10153,4472r-781,l9372,8088xm9372,21600r781,l10153,17984r-781,l9372,21600xm9372,3616r781,l10153,,9372,r,3616xm9372,12656r781,l10153,9040r-781,l9372,12656xm10420,3616r781,l11201,r-781,l10420,3616xm10420,17128r781,l11201,13512r-781,l10420,17128xm10420,21600r781,l11201,17984r-781,l10420,21600xm10420,12656r781,l11201,9040r-781,l10420,12656xm10420,8088r781,l11201,4472r-781,l10420,8088xm11447,3616r781,l12228,r-781,l11447,3616xm11447,8088r781,l12228,4472r-781,l11447,8088xm11447,12656r781,l12228,9040r-781,l11447,12656xm11447,17128r781,l12228,13512r-781,l11447,17128xm11447,21600r781,l12228,17984r-781,l11447,21600xm12496,3616r780,l13276,r-780,l12496,3616xm12496,8088r780,l13276,4472r-780,l12496,8088xm12496,21600r780,l13276,17984r-780,l12496,21600xm12496,12656r780,l13276,9040r-780,l12496,12656xm12496,17128r780,l13276,13512r-780,l12496,17128xm13544,3616r781,l14325,r-781,l13544,3616xm13544,8088r781,l14325,4472r-781,l13544,8088xm13544,17128r781,l14325,13512r-781,l13544,17128xm13544,12656r781,l14325,9040r-781,l13544,12656xm13544,21600r781,l14325,17984r-781,l13544,21600xm14571,3616r781,l15352,r-781,l14571,3616xm14571,8088r781,l15352,4472r-781,l14571,8088xm14571,12656r781,l15352,9040r-781,l14571,12656xm14571,21600r781,l15352,17984r-781,l14571,21600xm14571,17128r781,l15352,13512r-781,l14571,17128xm15619,8088r781,l16400,4472r-781,l15619,8088xm15619,3616r781,l16400,r-781,l15619,3616xm15619,17128r781,l16400,13512r-781,l15619,17128xm15619,21600r781,l16400,17984r-781,l15619,21600xm15619,12656r781,l16400,9040r-781,l15619,12656xm16647,3616r781,l17428,r-781,l16647,3616xm16647,8088r781,l17428,4472r-781,l16647,8088xm16647,17128r781,l17428,13512r-781,l16647,17128xm16647,21600r781,l17428,17984r-781,l16647,21600xm16647,12656r781,l17428,9040r-781,l16647,12656xm17695,12656r781,l18476,9040r-781,l17695,12656xm17695,3616r781,l18476,r-781,l17695,3616xm17695,8088r781,l18476,4472r-781,l17695,8088xm17695,17128r781,l18476,13512r-781,l17695,17128xm17695,21600r781,l18476,17984r-781,l17695,21600xm18743,12656r781,l19524,9040r-781,l18743,12656xm18743,3616r781,l19524,r-781,l18743,3616xm18743,8088r781,l19524,4472r-781,l18743,8088xm18743,21600r781,l19524,17984r-781,l18743,21600xm18743,17128r781,l19524,13512r-781,l18743,17128xm19771,12656r781,l20552,9040r-781,l19771,12656xm19771,3616r781,l20552,r-781,l19771,3616xm19771,8088r781,l20552,4472r-781,l19771,8088xm19771,21600r781,l20552,17984r-781,l19771,21600xm19771,17128r781,l20552,13512r-781,l19771,17128xm20819,12656r781,l21600,9040r-781,l20819,12656xm20819,8088r781,l21600,4472r-781,l20819,8088xm20819,r,3616l21600,3616,21600,r-781,xm20819,21600r781,l21600,17984r-781,l20819,21600xm20819,17128r781,l21600,13512r-781,l20819,17128xe" fillcolor="#4472c4 [3204]" stroked="f" strokeweight="1pt">
                        <v:stroke miterlimit="4" joinstyle="miter"/>
                        <v:path arrowok="t" o:extrusionok="f" o:connecttype="custom" o:connectlocs="667386,144146;667386,144146;667386,144146;667386,144146" o:connectangles="0,90,180,270"/>
                      </v:shape>
                      <v:shape id="Shape" o:spid="_x0000_s1028" style="position:absolute;left:20828;width:1117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" path="m,17128r9327,l9327,13512,,13512r,3616xm,21600r9327,l9327,17984,,17984r,3616xm,12656r9327,l9327,9040,,9040r,3616xm12273,12656r9327,l21600,9040r-9327,l12273,12656xm12273,4472r,3616l21600,8088r,-3616l12273,4472xm12273,21600r9327,l21600,17984r-9327,l12273,21600xm,3616r9327,l9327,,,,,3616xe" fillcolor="#4472c4 [3204]" stroked="f" strokeweight="1pt">
                        <v:fill opacity="52428f"/>
                        <v:stroke miterlimit="4" joinstyle="miter"/>
                        <v:path arrowok="t" o:extrusionok="f" o:connecttype="custom" o:connectlocs="55881,144146;55881,144146;55881,144146;55881,144146" o:connectangles="0,90,180,270"/>
                      </v:shape>
                      <v:shape id="Shape" o:spid="_x0000_s1029" style="position:absolute;left:22097;width:1766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" path="m,21600r5905,l5905,17984,,17984r,3616xm,12656r5905,l5905,9040,,9040r,3616xm,3616r5905,l5905,,,,,3616xm,17128r5905,l5905,13512,,13512r,3616xm7925,21600r5905,l13830,17984r-5905,l7925,21600xm7925,12656r5905,l13830,9040r-5905,l7925,12656xm7925,3616r5905,l13830,,7925,r,3616xm7925,8088r5905,l13830,4472r-5905,l7925,8088xm15695,r,3616l21600,3616,21600,,15695,xm15695,17128r5905,l21600,13512r-5905,l15695,17128xm15695,12656r5905,l21600,9040r-5905,l15695,12656xe" fillcolor="#4472c4 [3204]" stroked="f" strokeweight="1pt">
                        <v:fill opacity="39321f"/>
                        <v:stroke miterlimit="4" joinstyle="miter"/>
                        <v:path arrowok="t" o:extrusionok="f" o:connecttype="custom" o:connectlocs="88266,144146;88266,144146;88266,144146;88266,144146" o:connectangles="0,90,180,270"/>
                      </v:shape>
                      <v:shape id="Shape" o:spid="_x0000_s1030" style="position:absolute;left:24003;width:2413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" path="m,3616r4320,l4320,,,,,3616xm,8088r4320,l4320,4472,,4472,,8088xm,12656r4320,l4320,9040,,9040r,3616xm,21600r4320,l4320,17984,,17984r,3616xm5798,12656r4320,l10118,9040r-4320,l5798,12656xm5798,17128r4320,l10118,13512r-4320,l5798,17128xm5798,21600r4320,l10118,17984r-4320,l5798,21600xm5798,3616r4320,l10118,,5798,r,3616xm11482,17128r4320,l15802,13512r-4320,l11482,17128xm11482,8088r4320,l15802,4472r-4320,l11482,8088xm17280,r,3616l21600,3616,21600,,17280,xm17280,8088r4320,l21600,4472r-4320,l17280,8088xm17280,21600r4320,l21600,17984r-4320,l17280,21600xm17280,12656r4320,l21600,9040r-4320,l17280,12656xm17280,17128r4320,l21600,13512r-4320,l17280,17128xe" fillcolor="#4472c4 [3204]" stroked="f" strokeweight="1pt">
                        <v:fill opacity="26214f"/>
                        <v:stroke miterlimit="4" joinstyle="miter"/>
                        <v:path arrowok="t" o:extrusionok="f" o:connecttype="custom" o:connectlocs="120650,144146;120650,144146;120650,144146;120650,144146" o:connectangles="0,90,180,270"/>
                      </v:shape>
                      <v:shape id="Shape" o:spid="_x0000_s1031" style="position:absolute;left:26543;top:635;width:2413;height:228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" path="m,4560r4320,l4320,,,,,4560xm,21600r4320,l4320,17040,,17040r,4560xm5684,10320r4320,l10004,5760r-4320,l5684,10320xm5684,15960r4320,l10004,11400r-4320,l5684,15960xm17280,5640r,4560l21600,10200r,-4560l17280,5640xm17280,15960r4320,l21600,11400r-4320,l17280,15960xm11482,15960r4320,l15802,11400r-4320,l11482,15960xm11482,4560r4320,l15802,,11482,r,4560xm11482,21600r4320,l15802,17040r-4320,l11482,21600xe" fillcolor="#4472c4 [3204]" stroked="f" strokeweight="1pt">
                        <v:fill opacity="13107f"/>
                        <v:stroke miterlimit="4" joinstyle="miter"/>
                        <v:path arrowok="t" o:extrusionok="f" o:connecttype="custom" o:connectlocs="120650,114301;120650,114301;120650,114301;120650,114301" o:connectangles="0,90,180,270"/>
                      </v:shape>
                      <v:rect id="Rectangle" o:spid="_x0000_s1032" style="position:absolute;top:3683;width:29019;height:2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" fillcolor="#4472c4 [3204]" stroked="f" strokeweight="1pt">
                        <v:stroke miterlimit="4"/>
                        <v:textbox inset="3pt,3pt,3pt,3pt"/>
                      </v:rect>
                      <v:shape id="Shape" o:spid="_x0000_s1033" style="position:absolute;left:634;top:762;width:3353;height:2287;visibility:visible;mso-wrap-style:square;v-text-anchor:middle" coordsize="21600,21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" path="m21600,18991v,-716,-164,-1432,-491,-1909c20864,16604,20536,16366,20127,16246v,-119,,-119,,-238c20127,15291,19964,14575,19636,14098v-327,-477,-736,-835,-1227,-835c18409,12666,18245,12069,17918,11592v-327,-477,-736,-835,-1227,-955l13336,10399v-245,,-491,238,-572,716c12764,11234,12764,11353,12845,11473v82,238,246,358,410,358l16609,12069v246,,409,120,573,358c17264,12547,17345,12785,17345,13024r-4663,-358l10064,8489v-246,-358,-246,-835,,-1193c10145,7177,10145,7177,10227,7057v164,-119,328,-119,491,l12845,8131v1064,597,2210,-119,2619,-1670c15709,5625,15627,4790,15382,4074,15136,3477,14809,2880,14318,2642l10309,255c9573,-103,8836,-103,8100,374l5973,1926v-164,119,-246,119,-409,119l4500,2164c4418,1687,4255,1329,4009,1090,3682,732,3273,494,2945,613l491,971c245,971,,1329,,1806v,478,245,716,573,716l3027,2164v82,,246,,328,120c3436,2403,3518,2522,3518,2761r491,10502c4009,13263,4009,13263,4009,13263v,,,,,l4009,13382v,358,-164,716,-409,716l1064,14456v-246,,-491,358,-491,835c573,15649,818,16007,1145,16007r2537,-358c4336,15530,4827,14933,4991,13979r1554,-120c6791,13859,7036,13979,7282,14217r1800,2029c9327,16485,9655,16365,9818,16127v164,-358,82,-836,-82,-1074l7936,13024v-409,-477,-900,-597,-1391,-597l4991,12547,4582,3954r982,-119c5809,3835,6136,3716,6382,3477l8509,1926v409,-358,900,-358,1309,-120l13827,4193v246,119,409,358,491,716c14482,5267,14482,5745,14318,6103v-163,716,-818,1074,-1309,835c13009,6938,13009,6938,13009,6938l10882,5864v-409,-239,-900,-239,-1309,119c9409,6103,9164,6341,9082,6580v-573,955,-491,2267,,3222l13173,16365v409,717,982,1194,1554,1194l19391,17917v245,,409,119,573,358c20127,18514,20209,18752,20127,19110v,358,-82,597,-245,836c19718,20184,19555,20304,19309,20184r-4909,-477c14155,19707,13991,19588,13745,19349l11782,16604v-246,-238,-573,-119,-737,120c10882,17082,10964,17559,11127,17798r2373,2625c13827,20781,14236,21020,14645,21020r4910,477c20045,21497,20536,21258,20864,20781v491,-477,736,-1074,736,-1790xm15218,15649v-327,,-654,-238,-818,-596c14400,15053,14400,15053,14400,15053r-491,-836l18491,14575v245,,409,120,573,358c19227,15172,19309,15411,19227,15769v,,,119,,119l15218,15649xe" fillcolor="#4472c4 [3204]" stroked="f" strokeweight="1pt">
                        <v:stroke miterlimit="4" joinstyle="miter"/>
                        <v:path arrowok="t" o:extrusionok="f" o:connecttype="custom" o:connectlocs="167641,114389;167641,114389;167641,114389;167641,114389" o:connectangles="0,90,180,270"/>
                      </v:shape>
                      <v:shape id="Shape" o:spid="_x0000_s1034" style="position:absolute;left:2794;width:3291;height:2300;visibility:visible;mso-wrap-style:square;v-text-anchor:middle" coordsize="21533,21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" path="m21517,19701v,-356,-249,-712,-582,-712l18443,19345v-83,,-249,,-332,-119c18028,19108,17945,18989,17945,18752r,-356c17945,18396,17945,18396,17945,18396v,,,,,l17446,8308v,-356,166,-712,416,-712l20437,7240v249,,498,-356,498,-831c20935,6053,20686,5697,20354,5697r-2576,356c17114,6171,16615,6765,16449,7596r-1661,118c14538,7714,14289,7596,14040,7358l11963,5103v-249,-237,-581,-118,-748,119c11132,5459,11049,5815,11132,6053v,118,83,237,166,237l13375,8545v416,475,914,593,1413,593l16366,9020r416,8545l15785,17684v-250,,-582,118,-831,356l12794,19582v-416,356,-914,356,-1329,119l7394,17327v-249,-118,-416,-356,-499,-712c6729,16259,6729,15785,6895,15429v167,-713,831,-1069,1330,-831c8225,14598,8225,14598,8225,14598r2160,1068c10800,15903,11298,15903,11714,15547v166,-118,415,-356,498,-593c12794,14004,12711,12699,12212,11749l8058,5222c7643,4510,7062,4035,6480,4035l1745,3679v-250,,-416,-119,-582,-356c997,3086,914,2848,997,2492v,-356,83,-593,249,-830c1412,1424,1578,1305,1828,1424r4984,475c7062,1899,7228,2018,7477,2255l9720,4629v249,237,582,118,748,-119c10634,4154,10551,3679,10385,3442l8142,1068c7809,712,7394,475,6978,475l1994,c1495,,997,237,665,712,332,1187,83,1780,,2492v,475,83,950,166,1306c249,4035,332,4154,415,4391v250,475,582,712,997,831c1412,5341,1412,5341,1412,5459v,475,83,950,166,1306c1662,7002,1745,7121,1828,7358v332,475,747,831,1246,831c3074,8545,3157,9020,3240,9376v83,237,166,356,249,593c3822,10444,4237,10800,4735,10919r3573,356c8557,11275,8806,11037,8889,10563v,-356,-166,-712,-498,-831l4818,9376v-249,,-415,-119,-581,-356c4154,8901,4071,8664,4071,8426r4735,356l11465,12936v249,356,249,831,,1187c11382,14360,11298,14479,11215,14479v-166,119,-332,119,-498,l8557,13411v-1080,-593,-2243,119,-2659,1662c5649,15903,5732,16734,5982,17446v249,594,581,1187,1080,1424l11132,21244v748,356,1496,356,2243,-119l15535,19582v167,-118,250,-118,416,-118l16948,19345v,119,83,237,83,475c17114,20057,17280,20295,17446,20532v332,356,748,593,1080,475l21018,20651v333,-238,582,-594,499,-950xm3157,6883v-249,,-415,-118,-582,-356c2409,6290,2326,6053,2409,5697v,,,-119,,-119l6480,5934v332,,665,237,831,593c7311,6527,7311,6527,7311,6527r498,831l3157,6883xe" fillcolor="#4472c4 [3204]" stroked="f" strokeweight="1pt">
                        <v:stroke miterlimit="4" joinstyle="miter"/>
                        <v:path arrowok="t" o:extrusionok="f" o:connecttype="custom" o:connectlocs="164589,115024;164589,115024;164589,115024;164589,115024" o:connectangles="0,90,180,27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C1D68" w:rsidRPr="00186C4E" w14:paraId="303843C7" w14:textId="77777777" w:rsidTr="004C1D68">
        <w:trPr>
          <w:trHeight w:hRule="exact" w:val="1135"/>
          <w:jc w:val="center"/>
        </w:trPr>
        <w:tc>
          <w:tcPr>
            <w:tcW w:w="4867" w:type="dxa"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610D3B4E" w14:textId="1C0116F7" w:rsidR="000721CF" w:rsidRPr="008F5715" w:rsidRDefault="000721CF" w:rsidP="000721CF">
            <w:pPr>
              <w:pStyle w:val="Title"/>
              <w:rPr>
                <w:b/>
                <w:bCs/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 xml:space="preserve">       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ለልጆችዎ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አስጠኚ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ይፈልጋሉ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>?</w:t>
            </w:r>
          </w:p>
          <w:p w14:paraId="53A90696" w14:textId="77777777" w:rsidR="000721CF" w:rsidRPr="008F5715" w:rsidRDefault="000721CF" w:rsidP="000721CF">
            <w:pPr>
              <w:pStyle w:val="Title"/>
              <w:rPr>
                <w:b/>
                <w:bCs/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ከፍተኛ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ውጤት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ባላቸው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የአዲስ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አበባ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ዩንቨርሲቲ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(Addis Ababa University</w:t>
            </w:r>
            <w:r w:rsidRPr="000721CF">
              <w:rPr>
                <w:sz w:val="16"/>
                <w:szCs w:val="16"/>
              </w:rPr>
              <w:t xml:space="preserve">)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በዚህ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የክረምት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ወራት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ልጆችዎን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በትምህርት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ብቁ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ለማድረግ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ከፈለጉ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ያናግሩን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ከ</w:t>
            </w:r>
            <w:r w:rsidRPr="008F5715">
              <w:rPr>
                <w:b/>
                <w:bCs/>
                <w:sz w:val="16"/>
                <w:szCs w:val="16"/>
              </w:rPr>
              <w:t>KG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ጀምሮ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እስከ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12</w:t>
            </w:r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ኛ</w:t>
            </w:r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ክፍል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ድረስ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እናስጠናለን</w:t>
            </w:r>
            <w:proofErr w:type="spellEnd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።</w:t>
            </w:r>
          </w:p>
          <w:p w14:paraId="166E8DDF" w14:textId="77777777" w:rsidR="000721CF" w:rsidRPr="008F5715" w:rsidRDefault="000721CF" w:rsidP="000721CF">
            <w:pPr>
              <w:pStyle w:val="Title"/>
              <w:rPr>
                <w:b/>
                <w:bCs/>
                <w:sz w:val="16"/>
                <w:szCs w:val="16"/>
              </w:rPr>
            </w:pPr>
            <w:r w:rsidRPr="008F5715">
              <w:rPr>
                <w:b/>
                <w:bCs/>
                <w:sz w:val="16"/>
                <w:szCs w:val="16"/>
              </w:rPr>
              <w:t>099</w:t>
            </w:r>
          </w:p>
          <w:p w14:paraId="2A4574A3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rFonts w:ascii="Ebrima" w:hAnsi="Ebrima" w:cs="Ebrima"/>
                <w:sz w:val="16"/>
                <w:szCs w:val="16"/>
              </w:rPr>
              <w:t>ከ</w:t>
            </w:r>
            <w:r w:rsidRPr="000721CF">
              <w:rPr>
                <w:sz w:val="16"/>
                <w:szCs w:val="16"/>
              </w:rPr>
              <w:t>KG-8</w:t>
            </w:r>
            <w:r w:rsidRPr="000721CF">
              <w:rPr>
                <w:rFonts w:ascii="Ebrima" w:hAnsi="Ebrima" w:cs="Ebrima"/>
                <w:sz w:val="16"/>
                <w:szCs w:val="16"/>
              </w:rPr>
              <w:t>ኛ</w:t>
            </w:r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ክፍል</w:t>
            </w:r>
            <w:proofErr w:type="spellEnd"/>
          </w:p>
          <w:p w14:paraId="459855C6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rFonts w:ascii="Ebrima" w:hAnsi="Ebrima" w:cs="Ebrima"/>
                <w:sz w:val="16"/>
                <w:szCs w:val="16"/>
              </w:rPr>
              <w:t>ከ</w:t>
            </w:r>
            <w:r w:rsidRPr="000721CF">
              <w:rPr>
                <w:sz w:val="16"/>
                <w:szCs w:val="16"/>
              </w:rPr>
              <w:t>9-10</w:t>
            </w:r>
            <w:r w:rsidRPr="000721CF">
              <w:rPr>
                <w:rFonts w:ascii="Ebrima" w:hAnsi="Ebrima" w:cs="Ebrima"/>
                <w:sz w:val="16"/>
                <w:szCs w:val="16"/>
              </w:rPr>
              <w:t>ኛ</w:t>
            </w:r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ክፍል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እንዲሁም</w:t>
            </w:r>
            <w:proofErr w:type="spellEnd"/>
          </w:p>
          <w:p w14:paraId="001F6E7E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rFonts w:ascii="Ebrima" w:hAnsi="Ebrima" w:cs="Ebrima"/>
                <w:sz w:val="16"/>
                <w:szCs w:val="16"/>
              </w:rPr>
              <w:t>ከ</w:t>
            </w:r>
            <w:r w:rsidRPr="000721CF">
              <w:rPr>
                <w:sz w:val="16"/>
                <w:szCs w:val="16"/>
              </w:rPr>
              <w:t>11-12</w:t>
            </w:r>
            <w:r w:rsidRPr="000721CF">
              <w:rPr>
                <w:rFonts w:ascii="Ebrima" w:hAnsi="Ebrima" w:cs="Ebrima"/>
                <w:sz w:val="16"/>
                <w:szCs w:val="16"/>
              </w:rPr>
              <w:t>ኛ</w:t>
            </w:r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ክፍል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ድረስ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እናስጠናለን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50DE77EB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</w:p>
          <w:p w14:paraId="01AB494B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></w:t>
            </w:r>
            <w:r w:rsidRPr="000721CF">
              <w:rPr>
                <w:sz w:val="16"/>
                <w:szCs w:val="16"/>
              </w:rPr>
              <w:tab/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ሴት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አስጠኚዎችም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አሉን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232778B9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></w:t>
            </w:r>
            <w:r w:rsidRPr="000721CF">
              <w:rPr>
                <w:sz w:val="16"/>
                <w:szCs w:val="16"/>
              </w:rPr>
              <w:tab/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ልዩ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ድጋፍ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3C4F06B5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ስልክ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፦</w:t>
            </w:r>
          </w:p>
          <w:p w14:paraId="3EC132C2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>0919813137</w:t>
            </w:r>
          </w:p>
          <w:p w14:paraId="14C510A0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>0915291657</w:t>
            </w:r>
          </w:p>
          <w:p w14:paraId="671B7CED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>0946113753</w:t>
            </w:r>
          </w:p>
          <w:p w14:paraId="24946FC8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ሴት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አስጠኚዎችም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አሉን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6D9123C5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ልዩ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ድጋፍ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74162DC8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ስልክ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፦</w:t>
            </w:r>
          </w:p>
          <w:p w14:paraId="11E73D2E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 xml:space="preserve">                       0919813137</w:t>
            </w:r>
          </w:p>
          <w:p w14:paraId="6F22DA5C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 xml:space="preserve">                       0915291657</w:t>
            </w:r>
          </w:p>
          <w:p w14:paraId="271FF4A8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</w:p>
          <w:p w14:paraId="30A09007" w14:textId="6BCB0A61" w:rsidR="004C1D68" w:rsidRPr="000721CF" w:rsidRDefault="004C1D68" w:rsidP="004C1D68">
            <w:pPr>
              <w:pStyle w:val="Title"/>
              <w:rPr>
                <w:sz w:val="16"/>
                <w:szCs w:val="16"/>
              </w:rPr>
            </w:pPr>
          </w:p>
        </w:tc>
        <w:tc>
          <w:tcPr>
            <w:tcW w:w="547" w:type="dxa"/>
            <w:vMerge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1AC221DB" w14:textId="77777777" w:rsidR="004C1D68" w:rsidRPr="00186C4E" w:rsidRDefault="004C1D68">
            <w:pPr>
              <w:pStyle w:val="Title"/>
              <w:rPr>
                <w:rFonts w:ascii="Calibri" w:hAnsi="Calibri" w:cs="Calibri"/>
              </w:rPr>
            </w:pPr>
          </w:p>
        </w:tc>
        <w:tc>
          <w:tcPr>
            <w:tcW w:w="4867" w:type="dxa"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3DA75C2F" w14:textId="0F86BCD4" w:rsidR="000721CF" w:rsidRPr="008F5715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  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ለልጆችዎ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አስጠኚ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ይፈልጋሉ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>?</w:t>
            </w:r>
          </w:p>
          <w:p w14:paraId="58885EA0" w14:textId="77777777" w:rsidR="000721CF" w:rsidRPr="008F5715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ከፍተኛ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ውጤት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ባላቸው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የአዲስ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አበባ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ዩንቨርሲቲ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(Addis Ababa University)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በዚህ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የክረምት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ወራት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ልጆችዎን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በትምህርት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ብቁ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ለማድረግ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ከፈለጉ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ያናግሩን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ከ</w:t>
            </w:r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>KG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ጀምሮ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እስከ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12</w:t>
            </w:r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ኛ</w:t>
            </w:r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ድረስ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እናስጠናለን</w:t>
            </w:r>
            <w:proofErr w:type="spellEnd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02A2FB04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099</w:t>
            </w:r>
          </w:p>
          <w:p w14:paraId="41848898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KG-8</w:t>
            </w: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ኛ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</w:p>
          <w:p w14:paraId="1478F548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9-10</w:t>
            </w: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ኛ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እንዲሁም</w:t>
            </w:r>
            <w:proofErr w:type="spellEnd"/>
          </w:p>
          <w:p w14:paraId="7F668F43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11-12</w:t>
            </w: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ኛ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ድረስ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እናስጠናለን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1C9301D1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</w:p>
          <w:p w14:paraId="4EB967CC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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ab/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ሴት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አስጠኚዎችም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አሉን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39CFD1C7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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ab/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ልዩ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ድጋፍ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74AFA2DF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ስልክ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፦</w:t>
            </w:r>
          </w:p>
          <w:p w14:paraId="11082E37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0919813137</w:t>
            </w:r>
          </w:p>
          <w:p w14:paraId="01E1A85C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0915291657</w:t>
            </w:r>
          </w:p>
          <w:p w14:paraId="490483A0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0946113753</w:t>
            </w:r>
          </w:p>
          <w:p w14:paraId="4D3A5F6D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ሴት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አስጠኚዎችም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አሉን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536BC252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ልዩ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ድጋፍ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680AA8F1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ስልክ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፦</w:t>
            </w:r>
          </w:p>
          <w:p w14:paraId="7C0007A1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                      0919813137</w:t>
            </w:r>
          </w:p>
          <w:p w14:paraId="2831A2C7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                      0915291657</w:t>
            </w:r>
          </w:p>
          <w:p w14:paraId="133E665E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</w:p>
          <w:p w14:paraId="249982B6" w14:textId="7D0DBC35" w:rsidR="004C1D68" w:rsidRPr="000721CF" w:rsidRDefault="004C1D68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</w:p>
        </w:tc>
      </w:tr>
      <w:tr w:rsidR="004C1D68" w:rsidRPr="00186C4E" w14:paraId="31B12D5E" w14:textId="77777777" w:rsidTr="004C1D68">
        <w:trPr>
          <w:trHeight w:hRule="exact" w:val="1135"/>
          <w:jc w:val="center"/>
        </w:trPr>
        <w:tc>
          <w:tcPr>
            <w:tcW w:w="4867" w:type="dxa"/>
            <w:tcBorders>
              <w:left w:val="dashSmallGap" w:sz="4" w:space="0" w:color="808080" w:themeColor="background1" w:themeShade="80"/>
              <w:bottom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2D89BA39" w14:textId="77777777" w:rsidR="000721CF" w:rsidRPr="003C1F3E" w:rsidRDefault="000721CF" w:rsidP="008F5715">
            <w:pPr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ሴት</w:t>
            </w:r>
            <w:proofErr w:type="spellEnd"/>
            <w:r w:rsidRPr="003C1F3E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አስጠኚዎችም</w:t>
            </w:r>
            <w:proofErr w:type="spellEnd"/>
            <w:r w:rsidRPr="003C1F3E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አሉን</w:t>
            </w:r>
            <w:proofErr w:type="spellEnd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።</w:t>
            </w:r>
          </w:p>
          <w:p w14:paraId="17B9EDB5" w14:textId="77777777" w:rsidR="000721CF" w:rsidRPr="000721CF" w:rsidRDefault="000721CF" w:rsidP="008F5715">
            <w:pPr>
              <w:jc w:val="both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ልዩ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ድጋፍ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52E0F9CA" w14:textId="77777777" w:rsidR="000721CF" w:rsidRPr="000721CF" w:rsidRDefault="000721CF" w:rsidP="008F5715">
            <w:pPr>
              <w:jc w:val="both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ስልክ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፦</w:t>
            </w:r>
          </w:p>
          <w:p w14:paraId="4B2BD48C" w14:textId="779FF9DC" w:rsidR="004C1D68" w:rsidRDefault="008F5715" w:rsidP="008F571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                      </w:t>
            </w:r>
            <w:r w:rsidR="002F0A95">
              <w:rPr>
                <w:sz w:val="16"/>
                <w:szCs w:val="16"/>
              </w:rPr>
              <w:t xml:space="preserve">       </w:t>
            </w:r>
            <w:r>
              <w:rPr>
                <w:sz w:val="16"/>
                <w:szCs w:val="16"/>
              </w:rPr>
              <w:t xml:space="preserve">       </w:t>
            </w:r>
            <w:r w:rsidR="000721CF" w:rsidRPr="003C1F3E">
              <w:rPr>
                <w:b/>
                <w:bCs/>
                <w:sz w:val="18"/>
                <w:szCs w:val="18"/>
              </w:rPr>
              <w:t>0919813137</w:t>
            </w:r>
            <w:r w:rsidR="005475D2">
              <w:rPr>
                <w:b/>
                <w:bCs/>
                <w:sz w:val="18"/>
                <w:szCs w:val="18"/>
              </w:rPr>
              <w:t>/</w:t>
            </w:r>
            <w:r w:rsidR="000721CF" w:rsidRPr="003C1F3E">
              <w:rPr>
                <w:b/>
                <w:bCs/>
                <w:sz w:val="18"/>
                <w:szCs w:val="18"/>
              </w:rPr>
              <w:t>0915291657</w:t>
            </w:r>
          </w:p>
          <w:p w14:paraId="798D03F4" w14:textId="051AA480" w:rsidR="002F0A95" w:rsidRPr="005475D2" w:rsidRDefault="002F0A95" w:rsidP="008F571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</w:t>
            </w:r>
            <w:r w:rsidRPr="002F0A95">
              <w:rPr>
                <w:b/>
                <w:bCs/>
                <w:sz w:val="18"/>
                <w:szCs w:val="18"/>
              </w:rPr>
              <w:t>Red Fox Tutoring Service</w:t>
            </w:r>
          </w:p>
        </w:tc>
        <w:tc>
          <w:tcPr>
            <w:tcW w:w="547" w:type="dxa"/>
            <w:vMerge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31DD9F9A" w14:textId="77777777" w:rsidR="004C1D68" w:rsidRPr="00186C4E" w:rsidRDefault="004C1D68">
            <w:pPr>
              <w:pStyle w:val="Title"/>
              <w:rPr>
                <w:rFonts w:ascii="Calibri" w:hAnsi="Calibri" w:cs="Calibri"/>
              </w:rPr>
            </w:pPr>
          </w:p>
        </w:tc>
        <w:tc>
          <w:tcPr>
            <w:tcW w:w="4867" w:type="dxa"/>
            <w:tcBorders>
              <w:left w:val="dashSmallGap" w:sz="4" w:space="0" w:color="808080" w:themeColor="background1" w:themeShade="80"/>
              <w:bottom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006EEDCF" w14:textId="77777777" w:rsidR="000721CF" w:rsidRPr="003C1F3E" w:rsidRDefault="000721CF" w:rsidP="008F5715">
            <w:pPr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ሴት</w:t>
            </w:r>
            <w:proofErr w:type="spellEnd"/>
            <w:r w:rsidRPr="003C1F3E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አስጠኚዎችም</w:t>
            </w:r>
            <w:proofErr w:type="spellEnd"/>
            <w:r w:rsidRPr="003C1F3E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አሉን</w:t>
            </w:r>
            <w:proofErr w:type="spellEnd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።</w:t>
            </w:r>
          </w:p>
          <w:p w14:paraId="3AA5CE4E" w14:textId="77777777" w:rsidR="000721CF" w:rsidRPr="000721CF" w:rsidRDefault="000721CF" w:rsidP="008F5715">
            <w:pPr>
              <w:jc w:val="both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ልዩ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ድጋፍ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05E85158" w14:textId="77777777" w:rsidR="000721CF" w:rsidRPr="000721CF" w:rsidRDefault="000721CF" w:rsidP="008F5715">
            <w:pPr>
              <w:jc w:val="both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ስልክ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፦</w:t>
            </w:r>
          </w:p>
          <w:p w14:paraId="31DC6FA0" w14:textId="2CFE17CE" w:rsidR="004C1D68" w:rsidRDefault="008F5715" w:rsidP="008F571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                              </w:t>
            </w:r>
            <w:r w:rsidR="002F0A95">
              <w:rPr>
                <w:sz w:val="16"/>
                <w:szCs w:val="16"/>
              </w:rPr>
              <w:t xml:space="preserve">        </w:t>
            </w:r>
            <w:r w:rsidR="000721CF" w:rsidRPr="003C1F3E">
              <w:rPr>
                <w:b/>
                <w:bCs/>
                <w:sz w:val="18"/>
                <w:szCs w:val="18"/>
              </w:rPr>
              <w:t>0919813137</w:t>
            </w:r>
            <w:r w:rsidR="005475D2">
              <w:rPr>
                <w:b/>
                <w:bCs/>
                <w:sz w:val="18"/>
                <w:szCs w:val="18"/>
              </w:rPr>
              <w:t>/</w:t>
            </w:r>
            <w:r w:rsidR="000721CF" w:rsidRPr="003C1F3E">
              <w:rPr>
                <w:b/>
                <w:bCs/>
                <w:sz w:val="18"/>
                <w:szCs w:val="18"/>
              </w:rPr>
              <w:t>0915291657</w:t>
            </w:r>
          </w:p>
          <w:p w14:paraId="1E40A972" w14:textId="2B9255D8" w:rsidR="002F0A95" w:rsidRPr="005475D2" w:rsidRDefault="002F0A95" w:rsidP="008F571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</w:t>
            </w:r>
            <w:r w:rsidRPr="002F0A95">
              <w:rPr>
                <w:b/>
                <w:bCs/>
                <w:sz w:val="18"/>
                <w:szCs w:val="18"/>
              </w:rPr>
              <w:t>Red Fox Tutoring Service</w:t>
            </w:r>
          </w:p>
        </w:tc>
      </w:tr>
      <w:tr w:rsidR="00494737" w:rsidRPr="00186C4E" w14:paraId="5B915DFF" w14:textId="77777777" w:rsidTr="004C1D68">
        <w:trPr>
          <w:trHeight w:hRule="exact" w:val="130"/>
          <w:jc w:val="center"/>
        </w:trPr>
        <w:tc>
          <w:tcPr>
            <w:tcW w:w="4867" w:type="dxa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75263667" w14:textId="77777777" w:rsidR="00494737" w:rsidRPr="00186C4E" w:rsidRDefault="00494737" w:rsidP="004C1D68"/>
        </w:tc>
        <w:tc>
          <w:tcPr>
            <w:tcW w:w="547" w:type="dxa"/>
            <w:vAlign w:val="center"/>
          </w:tcPr>
          <w:p w14:paraId="560203A7" w14:textId="77777777" w:rsidR="00494737" w:rsidRPr="00186C4E" w:rsidRDefault="00494737" w:rsidP="004C1D68"/>
        </w:tc>
        <w:tc>
          <w:tcPr>
            <w:tcW w:w="4867" w:type="dxa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26530FC9" w14:textId="77777777" w:rsidR="00494737" w:rsidRPr="00186C4E" w:rsidRDefault="00494737" w:rsidP="004C1D68"/>
        </w:tc>
      </w:tr>
      <w:tr w:rsidR="004C1D68" w:rsidRPr="00186C4E" w14:paraId="23B73E0C" w14:textId="77777777" w:rsidTr="008F5715">
        <w:trPr>
          <w:trHeight w:val="1002"/>
          <w:jc w:val="center"/>
        </w:trPr>
        <w:tc>
          <w:tcPr>
            <w:tcW w:w="4867" w:type="dxa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72CFE084" w14:textId="77777777" w:rsidR="004C1D68" w:rsidRPr="00186C4E" w:rsidRDefault="000D2E0D" w:rsidP="004C1D68">
            <w:r w:rsidRPr="000D2E0D">
              <w:rPr>
                <w:noProof/>
              </w:rPr>
              <mc:AlternateContent>
                <mc:Choice Requires="wpg">
                  <w:drawing>
                    <wp:inline distT="0" distB="0" distL="0" distR="0" wp14:anchorId="43A3174E" wp14:editId="62C1DBA8">
                      <wp:extent cx="2901951" cy="393701"/>
                      <wp:effectExtent l="0" t="0" r="6350" b="0"/>
                      <wp:docPr id="190" name="Group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1951" cy="393701"/>
                                <a:chOff x="0" y="0"/>
                                <a:chExt cx="2901951" cy="393701"/>
                              </a:xfrm>
                            </wpg:grpSpPr>
                            <wps:wsp>
                              <wps:cNvPr id="191" name="Shape"/>
                              <wps:cNvSpPr/>
                              <wps:spPr>
                                <a:xfrm>
                                  <a:off x="723899" y="0"/>
                                  <a:ext cx="133477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4172" y="8088"/>
                                      </a:moveTo>
                                      <a:lnTo>
                                        <a:pt x="4953" y="8088"/>
                                      </a:lnTo>
                                      <a:lnTo>
                                        <a:pt x="4953" y="4472"/>
                                      </a:lnTo>
                                      <a:lnTo>
                                        <a:pt x="4172" y="4472"/>
                                      </a:lnTo>
                                      <a:lnTo>
                                        <a:pt x="4172" y="8088"/>
                                      </a:lnTo>
                                      <a:close/>
                                      <a:moveTo>
                                        <a:pt x="4172" y="21600"/>
                                      </a:moveTo>
                                      <a:lnTo>
                                        <a:pt x="4953" y="21600"/>
                                      </a:lnTo>
                                      <a:lnTo>
                                        <a:pt x="4953" y="17984"/>
                                      </a:lnTo>
                                      <a:lnTo>
                                        <a:pt x="4172" y="17984"/>
                                      </a:lnTo>
                                      <a:lnTo>
                                        <a:pt x="4172" y="21600"/>
                                      </a:lnTo>
                                      <a:close/>
                                      <a:moveTo>
                                        <a:pt x="4172" y="3616"/>
                                      </a:moveTo>
                                      <a:lnTo>
                                        <a:pt x="4953" y="3616"/>
                                      </a:lnTo>
                                      <a:lnTo>
                                        <a:pt x="4953" y="0"/>
                                      </a:lnTo>
                                      <a:lnTo>
                                        <a:pt x="4172" y="0"/>
                                      </a:lnTo>
                                      <a:lnTo>
                                        <a:pt x="4172" y="3616"/>
                                      </a:lnTo>
                                      <a:close/>
                                      <a:moveTo>
                                        <a:pt x="4172" y="17128"/>
                                      </a:moveTo>
                                      <a:lnTo>
                                        <a:pt x="4953" y="17128"/>
                                      </a:lnTo>
                                      <a:lnTo>
                                        <a:pt x="4953" y="13512"/>
                                      </a:lnTo>
                                      <a:lnTo>
                                        <a:pt x="4172" y="13512"/>
                                      </a:lnTo>
                                      <a:lnTo>
                                        <a:pt x="4172" y="17128"/>
                                      </a:lnTo>
                                      <a:close/>
                                      <a:moveTo>
                                        <a:pt x="4172" y="12656"/>
                                      </a:moveTo>
                                      <a:lnTo>
                                        <a:pt x="4953" y="12656"/>
                                      </a:lnTo>
                                      <a:lnTo>
                                        <a:pt x="4953" y="9040"/>
                                      </a:lnTo>
                                      <a:lnTo>
                                        <a:pt x="4172" y="9040"/>
                                      </a:lnTo>
                                      <a:lnTo>
                                        <a:pt x="4172" y="12656"/>
                                      </a:lnTo>
                                      <a:close/>
                                      <a:moveTo>
                                        <a:pt x="5200" y="3616"/>
                                      </a:moveTo>
                                      <a:lnTo>
                                        <a:pt x="5981" y="3616"/>
                                      </a:lnTo>
                                      <a:lnTo>
                                        <a:pt x="5981" y="0"/>
                                      </a:lnTo>
                                      <a:lnTo>
                                        <a:pt x="5200" y="0"/>
                                      </a:lnTo>
                                      <a:lnTo>
                                        <a:pt x="5200" y="3616"/>
                                      </a:lnTo>
                                      <a:close/>
                                      <a:moveTo>
                                        <a:pt x="5200" y="21600"/>
                                      </a:moveTo>
                                      <a:lnTo>
                                        <a:pt x="5981" y="21600"/>
                                      </a:lnTo>
                                      <a:lnTo>
                                        <a:pt x="5981" y="17984"/>
                                      </a:lnTo>
                                      <a:lnTo>
                                        <a:pt x="5200" y="17984"/>
                                      </a:lnTo>
                                      <a:lnTo>
                                        <a:pt x="5200" y="21600"/>
                                      </a:lnTo>
                                      <a:close/>
                                      <a:moveTo>
                                        <a:pt x="5200" y="8088"/>
                                      </a:moveTo>
                                      <a:lnTo>
                                        <a:pt x="5981" y="8088"/>
                                      </a:lnTo>
                                      <a:lnTo>
                                        <a:pt x="5981" y="4472"/>
                                      </a:lnTo>
                                      <a:lnTo>
                                        <a:pt x="5200" y="4472"/>
                                      </a:lnTo>
                                      <a:lnTo>
                                        <a:pt x="5200" y="8088"/>
                                      </a:lnTo>
                                      <a:close/>
                                      <a:moveTo>
                                        <a:pt x="5200" y="12656"/>
                                      </a:moveTo>
                                      <a:lnTo>
                                        <a:pt x="5981" y="12656"/>
                                      </a:lnTo>
                                      <a:lnTo>
                                        <a:pt x="5981" y="9040"/>
                                      </a:lnTo>
                                      <a:lnTo>
                                        <a:pt x="5200" y="9040"/>
                                      </a:lnTo>
                                      <a:lnTo>
                                        <a:pt x="5200" y="12656"/>
                                      </a:lnTo>
                                      <a:close/>
                                      <a:moveTo>
                                        <a:pt x="5200" y="17128"/>
                                      </a:moveTo>
                                      <a:lnTo>
                                        <a:pt x="5981" y="17128"/>
                                      </a:lnTo>
                                      <a:lnTo>
                                        <a:pt x="5981" y="13512"/>
                                      </a:lnTo>
                                      <a:lnTo>
                                        <a:pt x="5200" y="13512"/>
                                      </a:lnTo>
                                      <a:lnTo>
                                        <a:pt x="5200" y="17128"/>
                                      </a:lnTo>
                                      <a:close/>
                                      <a:moveTo>
                                        <a:pt x="6248" y="8088"/>
                                      </a:moveTo>
                                      <a:lnTo>
                                        <a:pt x="7029" y="8088"/>
                                      </a:lnTo>
                                      <a:lnTo>
                                        <a:pt x="7029" y="4472"/>
                                      </a:lnTo>
                                      <a:lnTo>
                                        <a:pt x="6248" y="4472"/>
                                      </a:lnTo>
                                      <a:lnTo>
                                        <a:pt x="6248" y="8088"/>
                                      </a:lnTo>
                                      <a:close/>
                                      <a:moveTo>
                                        <a:pt x="6248" y="3616"/>
                                      </a:moveTo>
                                      <a:lnTo>
                                        <a:pt x="7029" y="3616"/>
                                      </a:lnTo>
                                      <a:lnTo>
                                        <a:pt x="7029" y="0"/>
                                      </a:lnTo>
                                      <a:lnTo>
                                        <a:pt x="6248" y="0"/>
                                      </a:lnTo>
                                      <a:lnTo>
                                        <a:pt x="6248" y="3616"/>
                                      </a:lnTo>
                                      <a:close/>
                                      <a:moveTo>
                                        <a:pt x="6248" y="21600"/>
                                      </a:moveTo>
                                      <a:lnTo>
                                        <a:pt x="7029" y="21600"/>
                                      </a:lnTo>
                                      <a:lnTo>
                                        <a:pt x="7029" y="17984"/>
                                      </a:lnTo>
                                      <a:lnTo>
                                        <a:pt x="6248" y="17984"/>
                                      </a:lnTo>
                                      <a:lnTo>
                                        <a:pt x="6248" y="21600"/>
                                      </a:lnTo>
                                      <a:close/>
                                      <a:moveTo>
                                        <a:pt x="6248" y="17128"/>
                                      </a:moveTo>
                                      <a:lnTo>
                                        <a:pt x="7029" y="17128"/>
                                      </a:lnTo>
                                      <a:lnTo>
                                        <a:pt x="7029" y="13512"/>
                                      </a:lnTo>
                                      <a:lnTo>
                                        <a:pt x="6248" y="13512"/>
                                      </a:lnTo>
                                      <a:lnTo>
                                        <a:pt x="6248" y="17128"/>
                                      </a:lnTo>
                                      <a:close/>
                                      <a:moveTo>
                                        <a:pt x="6248" y="12656"/>
                                      </a:moveTo>
                                      <a:lnTo>
                                        <a:pt x="7029" y="12656"/>
                                      </a:lnTo>
                                      <a:lnTo>
                                        <a:pt x="7029" y="9040"/>
                                      </a:lnTo>
                                      <a:lnTo>
                                        <a:pt x="6248" y="9040"/>
                                      </a:lnTo>
                                      <a:lnTo>
                                        <a:pt x="6248" y="12656"/>
                                      </a:lnTo>
                                      <a:close/>
                                      <a:moveTo>
                                        <a:pt x="7296" y="12656"/>
                                      </a:moveTo>
                                      <a:lnTo>
                                        <a:pt x="8077" y="12656"/>
                                      </a:lnTo>
                                      <a:lnTo>
                                        <a:pt x="8077" y="9040"/>
                                      </a:lnTo>
                                      <a:lnTo>
                                        <a:pt x="7296" y="9040"/>
                                      </a:lnTo>
                                      <a:lnTo>
                                        <a:pt x="7296" y="12656"/>
                                      </a:lnTo>
                                      <a:close/>
                                      <a:moveTo>
                                        <a:pt x="7296" y="8088"/>
                                      </a:moveTo>
                                      <a:lnTo>
                                        <a:pt x="8077" y="8088"/>
                                      </a:lnTo>
                                      <a:lnTo>
                                        <a:pt x="8077" y="4472"/>
                                      </a:lnTo>
                                      <a:lnTo>
                                        <a:pt x="7296" y="4472"/>
                                      </a:lnTo>
                                      <a:lnTo>
                                        <a:pt x="7296" y="8088"/>
                                      </a:lnTo>
                                      <a:close/>
                                      <a:moveTo>
                                        <a:pt x="7296" y="17128"/>
                                      </a:moveTo>
                                      <a:lnTo>
                                        <a:pt x="8077" y="17128"/>
                                      </a:lnTo>
                                      <a:lnTo>
                                        <a:pt x="8077" y="13512"/>
                                      </a:lnTo>
                                      <a:lnTo>
                                        <a:pt x="7296" y="13512"/>
                                      </a:lnTo>
                                      <a:lnTo>
                                        <a:pt x="7296" y="17128"/>
                                      </a:lnTo>
                                      <a:close/>
                                      <a:moveTo>
                                        <a:pt x="7296" y="3616"/>
                                      </a:moveTo>
                                      <a:lnTo>
                                        <a:pt x="8077" y="3616"/>
                                      </a:lnTo>
                                      <a:lnTo>
                                        <a:pt x="8077" y="0"/>
                                      </a:lnTo>
                                      <a:lnTo>
                                        <a:pt x="7296" y="0"/>
                                      </a:lnTo>
                                      <a:lnTo>
                                        <a:pt x="7296" y="3616"/>
                                      </a:lnTo>
                                      <a:close/>
                                      <a:moveTo>
                                        <a:pt x="7296" y="21600"/>
                                      </a:moveTo>
                                      <a:lnTo>
                                        <a:pt x="8077" y="21600"/>
                                      </a:lnTo>
                                      <a:lnTo>
                                        <a:pt x="8077" y="17984"/>
                                      </a:lnTo>
                                      <a:lnTo>
                                        <a:pt x="7296" y="17984"/>
                                      </a:lnTo>
                                      <a:lnTo>
                                        <a:pt x="7296" y="21600"/>
                                      </a:lnTo>
                                      <a:close/>
                                      <a:moveTo>
                                        <a:pt x="8324" y="3616"/>
                                      </a:moveTo>
                                      <a:lnTo>
                                        <a:pt x="9104" y="3616"/>
                                      </a:lnTo>
                                      <a:lnTo>
                                        <a:pt x="9104" y="0"/>
                                      </a:lnTo>
                                      <a:lnTo>
                                        <a:pt x="8324" y="0"/>
                                      </a:lnTo>
                                      <a:lnTo>
                                        <a:pt x="8324" y="3616"/>
                                      </a:lnTo>
                                      <a:close/>
                                      <a:moveTo>
                                        <a:pt x="8324" y="8088"/>
                                      </a:moveTo>
                                      <a:lnTo>
                                        <a:pt x="9104" y="8088"/>
                                      </a:lnTo>
                                      <a:lnTo>
                                        <a:pt x="9104" y="4472"/>
                                      </a:lnTo>
                                      <a:lnTo>
                                        <a:pt x="8324" y="4472"/>
                                      </a:lnTo>
                                      <a:lnTo>
                                        <a:pt x="8324" y="8088"/>
                                      </a:lnTo>
                                      <a:close/>
                                      <a:moveTo>
                                        <a:pt x="8324" y="12656"/>
                                      </a:moveTo>
                                      <a:lnTo>
                                        <a:pt x="9104" y="12656"/>
                                      </a:lnTo>
                                      <a:lnTo>
                                        <a:pt x="9104" y="9040"/>
                                      </a:lnTo>
                                      <a:lnTo>
                                        <a:pt x="8324" y="9040"/>
                                      </a:lnTo>
                                      <a:lnTo>
                                        <a:pt x="8324" y="12656"/>
                                      </a:lnTo>
                                      <a:close/>
                                      <a:moveTo>
                                        <a:pt x="8324" y="21600"/>
                                      </a:moveTo>
                                      <a:lnTo>
                                        <a:pt x="9104" y="21600"/>
                                      </a:lnTo>
                                      <a:lnTo>
                                        <a:pt x="9104" y="17984"/>
                                      </a:lnTo>
                                      <a:lnTo>
                                        <a:pt x="8324" y="17984"/>
                                      </a:lnTo>
                                      <a:lnTo>
                                        <a:pt x="8324" y="21600"/>
                                      </a:lnTo>
                                      <a:close/>
                                      <a:moveTo>
                                        <a:pt x="8324" y="17128"/>
                                      </a:moveTo>
                                      <a:lnTo>
                                        <a:pt x="9104" y="17128"/>
                                      </a:lnTo>
                                      <a:lnTo>
                                        <a:pt x="9104" y="13512"/>
                                      </a:lnTo>
                                      <a:lnTo>
                                        <a:pt x="8324" y="13512"/>
                                      </a:lnTo>
                                      <a:lnTo>
                                        <a:pt x="8324" y="17128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781" y="3616"/>
                                      </a:lnTo>
                                      <a:lnTo>
                                        <a:pt x="78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781" y="12656"/>
                                      </a:lnTo>
                                      <a:lnTo>
                                        <a:pt x="781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781" y="8088"/>
                                      </a:lnTo>
                                      <a:lnTo>
                                        <a:pt x="781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781" y="21600"/>
                                      </a:lnTo>
                                      <a:lnTo>
                                        <a:pt x="781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781" y="17128"/>
                                      </a:lnTo>
                                      <a:lnTo>
                                        <a:pt x="781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1048" y="21600"/>
                                      </a:moveTo>
                                      <a:lnTo>
                                        <a:pt x="1829" y="21600"/>
                                      </a:lnTo>
                                      <a:lnTo>
                                        <a:pt x="1829" y="17984"/>
                                      </a:lnTo>
                                      <a:lnTo>
                                        <a:pt x="1048" y="17984"/>
                                      </a:lnTo>
                                      <a:lnTo>
                                        <a:pt x="1048" y="21600"/>
                                      </a:lnTo>
                                      <a:close/>
                                      <a:moveTo>
                                        <a:pt x="1048" y="17128"/>
                                      </a:moveTo>
                                      <a:lnTo>
                                        <a:pt x="1829" y="17128"/>
                                      </a:lnTo>
                                      <a:lnTo>
                                        <a:pt x="1829" y="13512"/>
                                      </a:lnTo>
                                      <a:lnTo>
                                        <a:pt x="1048" y="13512"/>
                                      </a:lnTo>
                                      <a:lnTo>
                                        <a:pt x="1048" y="17128"/>
                                      </a:lnTo>
                                      <a:close/>
                                      <a:moveTo>
                                        <a:pt x="1048" y="8088"/>
                                      </a:moveTo>
                                      <a:lnTo>
                                        <a:pt x="1829" y="8088"/>
                                      </a:lnTo>
                                      <a:lnTo>
                                        <a:pt x="1829" y="4472"/>
                                      </a:lnTo>
                                      <a:lnTo>
                                        <a:pt x="1048" y="4472"/>
                                      </a:lnTo>
                                      <a:lnTo>
                                        <a:pt x="1048" y="8088"/>
                                      </a:lnTo>
                                      <a:close/>
                                      <a:moveTo>
                                        <a:pt x="1048" y="3616"/>
                                      </a:moveTo>
                                      <a:lnTo>
                                        <a:pt x="1829" y="3616"/>
                                      </a:lnTo>
                                      <a:lnTo>
                                        <a:pt x="1829" y="0"/>
                                      </a:lnTo>
                                      <a:lnTo>
                                        <a:pt x="1048" y="0"/>
                                      </a:lnTo>
                                      <a:lnTo>
                                        <a:pt x="1048" y="3616"/>
                                      </a:lnTo>
                                      <a:close/>
                                      <a:moveTo>
                                        <a:pt x="1048" y="12656"/>
                                      </a:moveTo>
                                      <a:lnTo>
                                        <a:pt x="1829" y="12656"/>
                                      </a:lnTo>
                                      <a:lnTo>
                                        <a:pt x="1829" y="9040"/>
                                      </a:lnTo>
                                      <a:lnTo>
                                        <a:pt x="1048" y="9040"/>
                                      </a:lnTo>
                                      <a:lnTo>
                                        <a:pt x="1048" y="12656"/>
                                      </a:lnTo>
                                      <a:close/>
                                      <a:moveTo>
                                        <a:pt x="2076" y="12656"/>
                                      </a:moveTo>
                                      <a:lnTo>
                                        <a:pt x="2857" y="12656"/>
                                      </a:lnTo>
                                      <a:lnTo>
                                        <a:pt x="2857" y="9040"/>
                                      </a:lnTo>
                                      <a:lnTo>
                                        <a:pt x="2076" y="9040"/>
                                      </a:lnTo>
                                      <a:lnTo>
                                        <a:pt x="2076" y="12656"/>
                                      </a:lnTo>
                                      <a:close/>
                                      <a:moveTo>
                                        <a:pt x="2076" y="21600"/>
                                      </a:moveTo>
                                      <a:lnTo>
                                        <a:pt x="2857" y="21600"/>
                                      </a:lnTo>
                                      <a:lnTo>
                                        <a:pt x="2857" y="17984"/>
                                      </a:lnTo>
                                      <a:lnTo>
                                        <a:pt x="2076" y="17984"/>
                                      </a:lnTo>
                                      <a:lnTo>
                                        <a:pt x="2076" y="21600"/>
                                      </a:lnTo>
                                      <a:close/>
                                      <a:moveTo>
                                        <a:pt x="2076" y="3616"/>
                                      </a:moveTo>
                                      <a:lnTo>
                                        <a:pt x="2857" y="3616"/>
                                      </a:lnTo>
                                      <a:lnTo>
                                        <a:pt x="2857" y="0"/>
                                      </a:lnTo>
                                      <a:lnTo>
                                        <a:pt x="2076" y="0"/>
                                      </a:lnTo>
                                      <a:lnTo>
                                        <a:pt x="2076" y="3616"/>
                                      </a:lnTo>
                                      <a:close/>
                                      <a:moveTo>
                                        <a:pt x="2076" y="8088"/>
                                      </a:moveTo>
                                      <a:lnTo>
                                        <a:pt x="2857" y="8088"/>
                                      </a:lnTo>
                                      <a:lnTo>
                                        <a:pt x="2857" y="4472"/>
                                      </a:lnTo>
                                      <a:lnTo>
                                        <a:pt x="2076" y="4472"/>
                                      </a:lnTo>
                                      <a:lnTo>
                                        <a:pt x="2076" y="8088"/>
                                      </a:lnTo>
                                      <a:close/>
                                      <a:moveTo>
                                        <a:pt x="2076" y="17128"/>
                                      </a:moveTo>
                                      <a:lnTo>
                                        <a:pt x="2857" y="17128"/>
                                      </a:lnTo>
                                      <a:lnTo>
                                        <a:pt x="2857" y="13512"/>
                                      </a:lnTo>
                                      <a:lnTo>
                                        <a:pt x="2076" y="13512"/>
                                      </a:lnTo>
                                      <a:lnTo>
                                        <a:pt x="2076" y="17128"/>
                                      </a:lnTo>
                                      <a:close/>
                                      <a:moveTo>
                                        <a:pt x="3124" y="12656"/>
                                      </a:moveTo>
                                      <a:lnTo>
                                        <a:pt x="3905" y="12656"/>
                                      </a:lnTo>
                                      <a:lnTo>
                                        <a:pt x="3905" y="9040"/>
                                      </a:lnTo>
                                      <a:lnTo>
                                        <a:pt x="3124" y="9040"/>
                                      </a:lnTo>
                                      <a:lnTo>
                                        <a:pt x="3124" y="12656"/>
                                      </a:lnTo>
                                      <a:close/>
                                      <a:moveTo>
                                        <a:pt x="3124" y="17128"/>
                                      </a:moveTo>
                                      <a:lnTo>
                                        <a:pt x="3905" y="17128"/>
                                      </a:lnTo>
                                      <a:lnTo>
                                        <a:pt x="3905" y="13512"/>
                                      </a:lnTo>
                                      <a:lnTo>
                                        <a:pt x="3124" y="13512"/>
                                      </a:lnTo>
                                      <a:lnTo>
                                        <a:pt x="3124" y="17128"/>
                                      </a:lnTo>
                                      <a:close/>
                                      <a:moveTo>
                                        <a:pt x="3124" y="8088"/>
                                      </a:moveTo>
                                      <a:lnTo>
                                        <a:pt x="3905" y="8088"/>
                                      </a:lnTo>
                                      <a:lnTo>
                                        <a:pt x="3905" y="4472"/>
                                      </a:lnTo>
                                      <a:lnTo>
                                        <a:pt x="3124" y="4472"/>
                                      </a:lnTo>
                                      <a:lnTo>
                                        <a:pt x="3124" y="8088"/>
                                      </a:lnTo>
                                      <a:close/>
                                      <a:moveTo>
                                        <a:pt x="3124" y="3616"/>
                                      </a:moveTo>
                                      <a:lnTo>
                                        <a:pt x="3905" y="3616"/>
                                      </a:lnTo>
                                      <a:lnTo>
                                        <a:pt x="3905" y="0"/>
                                      </a:lnTo>
                                      <a:lnTo>
                                        <a:pt x="3124" y="0"/>
                                      </a:lnTo>
                                      <a:lnTo>
                                        <a:pt x="3124" y="3616"/>
                                      </a:lnTo>
                                      <a:close/>
                                      <a:moveTo>
                                        <a:pt x="3124" y="21600"/>
                                      </a:moveTo>
                                      <a:lnTo>
                                        <a:pt x="3905" y="21600"/>
                                      </a:lnTo>
                                      <a:lnTo>
                                        <a:pt x="3905" y="17984"/>
                                      </a:lnTo>
                                      <a:lnTo>
                                        <a:pt x="3124" y="17984"/>
                                      </a:lnTo>
                                      <a:lnTo>
                                        <a:pt x="3124" y="21600"/>
                                      </a:lnTo>
                                      <a:close/>
                                      <a:moveTo>
                                        <a:pt x="9372" y="17128"/>
                                      </a:moveTo>
                                      <a:lnTo>
                                        <a:pt x="10153" y="17128"/>
                                      </a:lnTo>
                                      <a:lnTo>
                                        <a:pt x="10153" y="13512"/>
                                      </a:lnTo>
                                      <a:lnTo>
                                        <a:pt x="9372" y="13512"/>
                                      </a:lnTo>
                                      <a:lnTo>
                                        <a:pt x="9372" y="17128"/>
                                      </a:lnTo>
                                      <a:close/>
                                      <a:moveTo>
                                        <a:pt x="9372" y="8088"/>
                                      </a:moveTo>
                                      <a:lnTo>
                                        <a:pt x="10153" y="8088"/>
                                      </a:lnTo>
                                      <a:lnTo>
                                        <a:pt x="10153" y="4472"/>
                                      </a:lnTo>
                                      <a:lnTo>
                                        <a:pt x="9372" y="4472"/>
                                      </a:lnTo>
                                      <a:lnTo>
                                        <a:pt x="9372" y="8088"/>
                                      </a:lnTo>
                                      <a:close/>
                                      <a:moveTo>
                                        <a:pt x="9372" y="21600"/>
                                      </a:moveTo>
                                      <a:lnTo>
                                        <a:pt x="10153" y="21600"/>
                                      </a:lnTo>
                                      <a:lnTo>
                                        <a:pt x="10153" y="17984"/>
                                      </a:lnTo>
                                      <a:lnTo>
                                        <a:pt x="9372" y="17984"/>
                                      </a:lnTo>
                                      <a:lnTo>
                                        <a:pt x="9372" y="21600"/>
                                      </a:lnTo>
                                      <a:close/>
                                      <a:moveTo>
                                        <a:pt x="9372" y="3616"/>
                                      </a:moveTo>
                                      <a:lnTo>
                                        <a:pt x="10153" y="3616"/>
                                      </a:lnTo>
                                      <a:lnTo>
                                        <a:pt x="10153" y="0"/>
                                      </a:lnTo>
                                      <a:lnTo>
                                        <a:pt x="9372" y="0"/>
                                      </a:lnTo>
                                      <a:lnTo>
                                        <a:pt x="9372" y="3616"/>
                                      </a:lnTo>
                                      <a:close/>
                                      <a:moveTo>
                                        <a:pt x="9372" y="12656"/>
                                      </a:moveTo>
                                      <a:lnTo>
                                        <a:pt x="10153" y="12656"/>
                                      </a:lnTo>
                                      <a:lnTo>
                                        <a:pt x="10153" y="9040"/>
                                      </a:lnTo>
                                      <a:lnTo>
                                        <a:pt x="9372" y="9040"/>
                                      </a:lnTo>
                                      <a:lnTo>
                                        <a:pt x="9372" y="12656"/>
                                      </a:lnTo>
                                      <a:close/>
                                      <a:moveTo>
                                        <a:pt x="10420" y="3616"/>
                                      </a:moveTo>
                                      <a:lnTo>
                                        <a:pt x="11201" y="3616"/>
                                      </a:lnTo>
                                      <a:lnTo>
                                        <a:pt x="11201" y="0"/>
                                      </a:lnTo>
                                      <a:lnTo>
                                        <a:pt x="10420" y="0"/>
                                      </a:lnTo>
                                      <a:lnTo>
                                        <a:pt x="10420" y="3616"/>
                                      </a:lnTo>
                                      <a:close/>
                                      <a:moveTo>
                                        <a:pt x="10420" y="17128"/>
                                      </a:moveTo>
                                      <a:lnTo>
                                        <a:pt x="11201" y="17128"/>
                                      </a:lnTo>
                                      <a:lnTo>
                                        <a:pt x="11201" y="13512"/>
                                      </a:lnTo>
                                      <a:lnTo>
                                        <a:pt x="10420" y="13512"/>
                                      </a:lnTo>
                                      <a:lnTo>
                                        <a:pt x="10420" y="17128"/>
                                      </a:lnTo>
                                      <a:close/>
                                      <a:moveTo>
                                        <a:pt x="10420" y="21600"/>
                                      </a:moveTo>
                                      <a:lnTo>
                                        <a:pt x="11201" y="21600"/>
                                      </a:lnTo>
                                      <a:lnTo>
                                        <a:pt x="11201" y="17984"/>
                                      </a:lnTo>
                                      <a:lnTo>
                                        <a:pt x="10420" y="17984"/>
                                      </a:lnTo>
                                      <a:lnTo>
                                        <a:pt x="10420" y="21600"/>
                                      </a:lnTo>
                                      <a:close/>
                                      <a:moveTo>
                                        <a:pt x="10420" y="12656"/>
                                      </a:moveTo>
                                      <a:lnTo>
                                        <a:pt x="11201" y="12656"/>
                                      </a:lnTo>
                                      <a:lnTo>
                                        <a:pt x="11201" y="9040"/>
                                      </a:lnTo>
                                      <a:lnTo>
                                        <a:pt x="10420" y="9040"/>
                                      </a:lnTo>
                                      <a:lnTo>
                                        <a:pt x="10420" y="12656"/>
                                      </a:lnTo>
                                      <a:close/>
                                      <a:moveTo>
                                        <a:pt x="10420" y="8088"/>
                                      </a:moveTo>
                                      <a:lnTo>
                                        <a:pt x="11201" y="8088"/>
                                      </a:lnTo>
                                      <a:lnTo>
                                        <a:pt x="11201" y="4472"/>
                                      </a:lnTo>
                                      <a:lnTo>
                                        <a:pt x="10420" y="4472"/>
                                      </a:lnTo>
                                      <a:lnTo>
                                        <a:pt x="10420" y="8088"/>
                                      </a:lnTo>
                                      <a:close/>
                                      <a:moveTo>
                                        <a:pt x="11447" y="3616"/>
                                      </a:moveTo>
                                      <a:lnTo>
                                        <a:pt x="12228" y="3616"/>
                                      </a:lnTo>
                                      <a:lnTo>
                                        <a:pt x="12228" y="0"/>
                                      </a:lnTo>
                                      <a:lnTo>
                                        <a:pt x="11447" y="0"/>
                                      </a:lnTo>
                                      <a:lnTo>
                                        <a:pt x="11447" y="3616"/>
                                      </a:lnTo>
                                      <a:close/>
                                      <a:moveTo>
                                        <a:pt x="11447" y="8088"/>
                                      </a:moveTo>
                                      <a:lnTo>
                                        <a:pt x="12228" y="8088"/>
                                      </a:lnTo>
                                      <a:lnTo>
                                        <a:pt x="12228" y="4472"/>
                                      </a:lnTo>
                                      <a:lnTo>
                                        <a:pt x="11447" y="4472"/>
                                      </a:lnTo>
                                      <a:lnTo>
                                        <a:pt x="11447" y="8088"/>
                                      </a:lnTo>
                                      <a:close/>
                                      <a:moveTo>
                                        <a:pt x="11447" y="12656"/>
                                      </a:moveTo>
                                      <a:lnTo>
                                        <a:pt x="12228" y="12656"/>
                                      </a:lnTo>
                                      <a:lnTo>
                                        <a:pt x="12228" y="9040"/>
                                      </a:lnTo>
                                      <a:lnTo>
                                        <a:pt x="11447" y="9040"/>
                                      </a:lnTo>
                                      <a:lnTo>
                                        <a:pt x="11447" y="12656"/>
                                      </a:lnTo>
                                      <a:close/>
                                      <a:moveTo>
                                        <a:pt x="11447" y="17128"/>
                                      </a:moveTo>
                                      <a:lnTo>
                                        <a:pt x="12228" y="17128"/>
                                      </a:lnTo>
                                      <a:lnTo>
                                        <a:pt x="12228" y="13512"/>
                                      </a:lnTo>
                                      <a:lnTo>
                                        <a:pt x="11447" y="13512"/>
                                      </a:lnTo>
                                      <a:lnTo>
                                        <a:pt x="11447" y="17128"/>
                                      </a:lnTo>
                                      <a:close/>
                                      <a:moveTo>
                                        <a:pt x="11447" y="21600"/>
                                      </a:moveTo>
                                      <a:lnTo>
                                        <a:pt x="12228" y="21600"/>
                                      </a:lnTo>
                                      <a:lnTo>
                                        <a:pt x="12228" y="17984"/>
                                      </a:lnTo>
                                      <a:lnTo>
                                        <a:pt x="11447" y="17984"/>
                                      </a:lnTo>
                                      <a:lnTo>
                                        <a:pt x="11447" y="21600"/>
                                      </a:lnTo>
                                      <a:close/>
                                      <a:moveTo>
                                        <a:pt x="12496" y="3616"/>
                                      </a:moveTo>
                                      <a:lnTo>
                                        <a:pt x="13276" y="3616"/>
                                      </a:lnTo>
                                      <a:lnTo>
                                        <a:pt x="13276" y="0"/>
                                      </a:lnTo>
                                      <a:lnTo>
                                        <a:pt x="12496" y="0"/>
                                      </a:lnTo>
                                      <a:lnTo>
                                        <a:pt x="12496" y="3616"/>
                                      </a:lnTo>
                                      <a:close/>
                                      <a:moveTo>
                                        <a:pt x="12496" y="8088"/>
                                      </a:moveTo>
                                      <a:lnTo>
                                        <a:pt x="13276" y="8088"/>
                                      </a:lnTo>
                                      <a:lnTo>
                                        <a:pt x="13276" y="4472"/>
                                      </a:lnTo>
                                      <a:lnTo>
                                        <a:pt x="12496" y="4472"/>
                                      </a:lnTo>
                                      <a:lnTo>
                                        <a:pt x="12496" y="8088"/>
                                      </a:lnTo>
                                      <a:close/>
                                      <a:moveTo>
                                        <a:pt x="12496" y="21600"/>
                                      </a:moveTo>
                                      <a:lnTo>
                                        <a:pt x="13276" y="21600"/>
                                      </a:lnTo>
                                      <a:lnTo>
                                        <a:pt x="13276" y="17984"/>
                                      </a:lnTo>
                                      <a:lnTo>
                                        <a:pt x="12496" y="17984"/>
                                      </a:lnTo>
                                      <a:lnTo>
                                        <a:pt x="12496" y="21600"/>
                                      </a:lnTo>
                                      <a:close/>
                                      <a:moveTo>
                                        <a:pt x="12496" y="12656"/>
                                      </a:moveTo>
                                      <a:lnTo>
                                        <a:pt x="13276" y="12656"/>
                                      </a:lnTo>
                                      <a:lnTo>
                                        <a:pt x="13276" y="9040"/>
                                      </a:lnTo>
                                      <a:lnTo>
                                        <a:pt x="12496" y="9040"/>
                                      </a:lnTo>
                                      <a:lnTo>
                                        <a:pt x="12496" y="12656"/>
                                      </a:lnTo>
                                      <a:close/>
                                      <a:moveTo>
                                        <a:pt x="12496" y="17128"/>
                                      </a:moveTo>
                                      <a:lnTo>
                                        <a:pt x="13276" y="17128"/>
                                      </a:lnTo>
                                      <a:lnTo>
                                        <a:pt x="13276" y="13512"/>
                                      </a:lnTo>
                                      <a:lnTo>
                                        <a:pt x="12496" y="13512"/>
                                      </a:lnTo>
                                      <a:lnTo>
                                        <a:pt x="12496" y="17128"/>
                                      </a:lnTo>
                                      <a:close/>
                                      <a:moveTo>
                                        <a:pt x="13544" y="3616"/>
                                      </a:moveTo>
                                      <a:lnTo>
                                        <a:pt x="14325" y="3616"/>
                                      </a:lnTo>
                                      <a:lnTo>
                                        <a:pt x="14325" y="0"/>
                                      </a:lnTo>
                                      <a:lnTo>
                                        <a:pt x="13544" y="0"/>
                                      </a:lnTo>
                                      <a:lnTo>
                                        <a:pt x="13544" y="3616"/>
                                      </a:lnTo>
                                      <a:close/>
                                      <a:moveTo>
                                        <a:pt x="13544" y="8088"/>
                                      </a:moveTo>
                                      <a:lnTo>
                                        <a:pt x="14325" y="8088"/>
                                      </a:lnTo>
                                      <a:lnTo>
                                        <a:pt x="14325" y="4472"/>
                                      </a:lnTo>
                                      <a:lnTo>
                                        <a:pt x="13544" y="4472"/>
                                      </a:lnTo>
                                      <a:lnTo>
                                        <a:pt x="13544" y="8088"/>
                                      </a:lnTo>
                                      <a:close/>
                                      <a:moveTo>
                                        <a:pt x="13544" y="17128"/>
                                      </a:moveTo>
                                      <a:lnTo>
                                        <a:pt x="14325" y="17128"/>
                                      </a:lnTo>
                                      <a:lnTo>
                                        <a:pt x="14325" y="13512"/>
                                      </a:lnTo>
                                      <a:lnTo>
                                        <a:pt x="13544" y="13512"/>
                                      </a:lnTo>
                                      <a:lnTo>
                                        <a:pt x="13544" y="17128"/>
                                      </a:lnTo>
                                      <a:close/>
                                      <a:moveTo>
                                        <a:pt x="13544" y="12656"/>
                                      </a:moveTo>
                                      <a:lnTo>
                                        <a:pt x="14325" y="12656"/>
                                      </a:lnTo>
                                      <a:lnTo>
                                        <a:pt x="14325" y="9040"/>
                                      </a:lnTo>
                                      <a:lnTo>
                                        <a:pt x="13544" y="9040"/>
                                      </a:lnTo>
                                      <a:lnTo>
                                        <a:pt x="13544" y="12656"/>
                                      </a:lnTo>
                                      <a:close/>
                                      <a:moveTo>
                                        <a:pt x="13544" y="21600"/>
                                      </a:moveTo>
                                      <a:lnTo>
                                        <a:pt x="14325" y="21600"/>
                                      </a:lnTo>
                                      <a:lnTo>
                                        <a:pt x="14325" y="17984"/>
                                      </a:lnTo>
                                      <a:lnTo>
                                        <a:pt x="13544" y="17984"/>
                                      </a:lnTo>
                                      <a:lnTo>
                                        <a:pt x="13544" y="21600"/>
                                      </a:lnTo>
                                      <a:close/>
                                      <a:moveTo>
                                        <a:pt x="14571" y="3616"/>
                                      </a:moveTo>
                                      <a:lnTo>
                                        <a:pt x="15352" y="3616"/>
                                      </a:lnTo>
                                      <a:lnTo>
                                        <a:pt x="15352" y="0"/>
                                      </a:lnTo>
                                      <a:lnTo>
                                        <a:pt x="14571" y="0"/>
                                      </a:lnTo>
                                      <a:lnTo>
                                        <a:pt x="14571" y="3616"/>
                                      </a:lnTo>
                                      <a:close/>
                                      <a:moveTo>
                                        <a:pt x="14571" y="8088"/>
                                      </a:moveTo>
                                      <a:lnTo>
                                        <a:pt x="15352" y="8088"/>
                                      </a:lnTo>
                                      <a:lnTo>
                                        <a:pt x="15352" y="4472"/>
                                      </a:lnTo>
                                      <a:lnTo>
                                        <a:pt x="14571" y="4472"/>
                                      </a:lnTo>
                                      <a:lnTo>
                                        <a:pt x="14571" y="8088"/>
                                      </a:lnTo>
                                      <a:close/>
                                      <a:moveTo>
                                        <a:pt x="14571" y="12656"/>
                                      </a:moveTo>
                                      <a:lnTo>
                                        <a:pt x="15352" y="12656"/>
                                      </a:lnTo>
                                      <a:lnTo>
                                        <a:pt x="15352" y="9040"/>
                                      </a:lnTo>
                                      <a:lnTo>
                                        <a:pt x="14571" y="9040"/>
                                      </a:lnTo>
                                      <a:lnTo>
                                        <a:pt x="14571" y="12656"/>
                                      </a:lnTo>
                                      <a:close/>
                                      <a:moveTo>
                                        <a:pt x="14571" y="21600"/>
                                      </a:moveTo>
                                      <a:lnTo>
                                        <a:pt x="15352" y="21600"/>
                                      </a:lnTo>
                                      <a:lnTo>
                                        <a:pt x="15352" y="17984"/>
                                      </a:lnTo>
                                      <a:lnTo>
                                        <a:pt x="14571" y="17984"/>
                                      </a:lnTo>
                                      <a:lnTo>
                                        <a:pt x="14571" y="21600"/>
                                      </a:lnTo>
                                      <a:close/>
                                      <a:moveTo>
                                        <a:pt x="14571" y="17128"/>
                                      </a:moveTo>
                                      <a:lnTo>
                                        <a:pt x="15352" y="17128"/>
                                      </a:lnTo>
                                      <a:lnTo>
                                        <a:pt x="15352" y="13512"/>
                                      </a:lnTo>
                                      <a:lnTo>
                                        <a:pt x="14571" y="13512"/>
                                      </a:lnTo>
                                      <a:lnTo>
                                        <a:pt x="14571" y="17128"/>
                                      </a:lnTo>
                                      <a:close/>
                                      <a:moveTo>
                                        <a:pt x="15619" y="8088"/>
                                      </a:moveTo>
                                      <a:lnTo>
                                        <a:pt x="16400" y="8088"/>
                                      </a:lnTo>
                                      <a:lnTo>
                                        <a:pt x="16400" y="4472"/>
                                      </a:lnTo>
                                      <a:lnTo>
                                        <a:pt x="15619" y="4472"/>
                                      </a:lnTo>
                                      <a:lnTo>
                                        <a:pt x="15619" y="8088"/>
                                      </a:lnTo>
                                      <a:close/>
                                      <a:moveTo>
                                        <a:pt x="15619" y="3616"/>
                                      </a:moveTo>
                                      <a:lnTo>
                                        <a:pt x="16400" y="3616"/>
                                      </a:lnTo>
                                      <a:lnTo>
                                        <a:pt x="16400" y="0"/>
                                      </a:lnTo>
                                      <a:lnTo>
                                        <a:pt x="15619" y="0"/>
                                      </a:lnTo>
                                      <a:lnTo>
                                        <a:pt x="15619" y="3616"/>
                                      </a:lnTo>
                                      <a:close/>
                                      <a:moveTo>
                                        <a:pt x="15619" y="17128"/>
                                      </a:moveTo>
                                      <a:lnTo>
                                        <a:pt x="16400" y="17128"/>
                                      </a:lnTo>
                                      <a:lnTo>
                                        <a:pt x="16400" y="13512"/>
                                      </a:lnTo>
                                      <a:lnTo>
                                        <a:pt x="15619" y="13512"/>
                                      </a:lnTo>
                                      <a:lnTo>
                                        <a:pt x="15619" y="17128"/>
                                      </a:lnTo>
                                      <a:close/>
                                      <a:moveTo>
                                        <a:pt x="15619" y="21600"/>
                                      </a:moveTo>
                                      <a:lnTo>
                                        <a:pt x="16400" y="21600"/>
                                      </a:lnTo>
                                      <a:lnTo>
                                        <a:pt x="16400" y="17984"/>
                                      </a:lnTo>
                                      <a:lnTo>
                                        <a:pt x="15619" y="17984"/>
                                      </a:lnTo>
                                      <a:lnTo>
                                        <a:pt x="15619" y="21600"/>
                                      </a:lnTo>
                                      <a:close/>
                                      <a:moveTo>
                                        <a:pt x="15619" y="12656"/>
                                      </a:moveTo>
                                      <a:lnTo>
                                        <a:pt x="16400" y="12656"/>
                                      </a:lnTo>
                                      <a:lnTo>
                                        <a:pt x="16400" y="9040"/>
                                      </a:lnTo>
                                      <a:lnTo>
                                        <a:pt x="15619" y="9040"/>
                                      </a:lnTo>
                                      <a:lnTo>
                                        <a:pt x="15619" y="12656"/>
                                      </a:lnTo>
                                      <a:close/>
                                      <a:moveTo>
                                        <a:pt x="16647" y="3616"/>
                                      </a:moveTo>
                                      <a:lnTo>
                                        <a:pt x="17428" y="3616"/>
                                      </a:lnTo>
                                      <a:lnTo>
                                        <a:pt x="17428" y="0"/>
                                      </a:lnTo>
                                      <a:lnTo>
                                        <a:pt x="16647" y="0"/>
                                      </a:lnTo>
                                      <a:lnTo>
                                        <a:pt x="16647" y="3616"/>
                                      </a:lnTo>
                                      <a:close/>
                                      <a:moveTo>
                                        <a:pt x="16647" y="8088"/>
                                      </a:moveTo>
                                      <a:lnTo>
                                        <a:pt x="17428" y="8088"/>
                                      </a:lnTo>
                                      <a:lnTo>
                                        <a:pt x="17428" y="4472"/>
                                      </a:lnTo>
                                      <a:lnTo>
                                        <a:pt x="16647" y="4472"/>
                                      </a:lnTo>
                                      <a:lnTo>
                                        <a:pt x="16647" y="8088"/>
                                      </a:lnTo>
                                      <a:close/>
                                      <a:moveTo>
                                        <a:pt x="16647" y="17128"/>
                                      </a:moveTo>
                                      <a:lnTo>
                                        <a:pt x="17428" y="17128"/>
                                      </a:lnTo>
                                      <a:lnTo>
                                        <a:pt x="17428" y="13512"/>
                                      </a:lnTo>
                                      <a:lnTo>
                                        <a:pt x="16647" y="13512"/>
                                      </a:lnTo>
                                      <a:lnTo>
                                        <a:pt x="16647" y="17128"/>
                                      </a:lnTo>
                                      <a:close/>
                                      <a:moveTo>
                                        <a:pt x="16647" y="21600"/>
                                      </a:moveTo>
                                      <a:lnTo>
                                        <a:pt x="17428" y="21600"/>
                                      </a:lnTo>
                                      <a:lnTo>
                                        <a:pt x="17428" y="17984"/>
                                      </a:lnTo>
                                      <a:lnTo>
                                        <a:pt x="16647" y="17984"/>
                                      </a:lnTo>
                                      <a:lnTo>
                                        <a:pt x="16647" y="21600"/>
                                      </a:lnTo>
                                      <a:close/>
                                      <a:moveTo>
                                        <a:pt x="16647" y="12656"/>
                                      </a:moveTo>
                                      <a:lnTo>
                                        <a:pt x="17428" y="12656"/>
                                      </a:lnTo>
                                      <a:lnTo>
                                        <a:pt x="17428" y="9040"/>
                                      </a:lnTo>
                                      <a:lnTo>
                                        <a:pt x="16647" y="9040"/>
                                      </a:lnTo>
                                      <a:lnTo>
                                        <a:pt x="16647" y="12656"/>
                                      </a:lnTo>
                                      <a:close/>
                                      <a:moveTo>
                                        <a:pt x="17695" y="12656"/>
                                      </a:moveTo>
                                      <a:lnTo>
                                        <a:pt x="18476" y="12656"/>
                                      </a:lnTo>
                                      <a:lnTo>
                                        <a:pt x="18476" y="9040"/>
                                      </a:lnTo>
                                      <a:lnTo>
                                        <a:pt x="17695" y="9040"/>
                                      </a:lnTo>
                                      <a:lnTo>
                                        <a:pt x="17695" y="12656"/>
                                      </a:lnTo>
                                      <a:close/>
                                      <a:moveTo>
                                        <a:pt x="17695" y="3616"/>
                                      </a:moveTo>
                                      <a:lnTo>
                                        <a:pt x="18476" y="3616"/>
                                      </a:lnTo>
                                      <a:lnTo>
                                        <a:pt x="18476" y="0"/>
                                      </a:lnTo>
                                      <a:lnTo>
                                        <a:pt x="17695" y="0"/>
                                      </a:lnTo>
                                      <a:lnTo>
                                        <a:pt x="17695" y="3616"/>
                                      </a:lnTo>
                                      <a:close/>
                                      <a:moveTo>
                                        <a:pt x="17695" y="8088"/>
                                      </a:moveTo>
                                      <a:lnTo>
                                        <a:pt x="18476" y="8088"/>
                                      </a:lnTo>
                                      <a:lnTo>
                                        <a:pt x="18476" y="4472"/>
                                      </a:lnTo>
                                      <a:lnTo>
                                        <a:pt x="17695" y="4472"/>
                                      </a:lnTo>
                                      <a:lnTo>
                                        <a:pt x="17695" y="8088"/>
                                      </a:lnTo>
                                      <a:close/>
                                      <a:moveTo>
                                        <a:pt x="17695" y="17128"/>
                                      </a:moveTo>
                                      <a:lnTo>
                                        <a:pt x="18476" y="17128"/>
                                      </a:lnTo>
                                      <a:lnTo>
                                        <a:pt x="18476" y="13512"/>
                                      </a:lnTo>
                                      <a:lnTo>
                                        <a:pt x="17695" y="13512"/>
                                      </a:lnTo>
                                      <a:lnTo>
                                        <a:pt x="17695" y="17128"/>
                                      </a:lnTo>
                                      <a:close/>
                                      <a:moveTo>
                                        <a:pt x="17695" y="21600"/>
                                      </a:moveTo>
                                      <a:lnTo>
                                        <a:pt x="18476" y="21600"/>
                                      </a:lnTo>
                                      <a:lnTo>
                                        <a:pt x="18476" y="17984"/>
                                      </a:lnTo>
                                      <a:lnTo>
                                        <a:pt x="17695" y="17984"/>
                                      </a:lnTo>
                                      <a:lnTo>
                                        <a:pt x="17695" y="21600"/>
                                      </a:lnTo>
                                      <a:close/>
                                      <a:moveTo>
                                        <a:pt x="18743" y="12656"/>
                                      </a:moveTo>
                                      <a:lnTo>
                                        <a:pt x="19524" y="12656"/>
                                      </a:lnTo>
                                      <a:lnTo>
                                        <a:pt x="19524" y="9040"/>
                                      </a:lnTo>
                                      <a:lnTo>
                                        <a:pt x="18743" y="9040"/>
                                      </a:lnTo>
                                      <a:lnTo>
                                        <a:pt x="18743" y="12656"/>
                                      </a:lnTo>
                                      <a:close/>
                                      <a:moveTo>
                                        <a:pt x="18743" y="3616"/>
                                      </a:moveTo>
                                      <a:lnTo>
                                        <a:pt x="19524" y="3616"/>
                                      </a:lnTo>
                                      <a:lnTo>
                                        <a:pt x="19524" y="0"/>
                                      </a:lnTo>
                                      <a:lnTo>
                                        <a:pt x="18743" y="0"/>
                                      </a:lnTo>
                                      <a:lnTo>
                                        <a:pt x="18743" y="3616"/>
                                      </a:lnTo>
                                      <a:close/>
                                      <a:moveTo>
                                        <a:pt x="18743" y="8088"/>
                                      </a:moveTo>
                                      <a:lnTo>
                                        <a:pt x="19524" y="8088"/>
                                      </a:lnTo>
                                      <a:lnTo>
                                        <a:pt x="19524" y="4472"/>
                                      </a:lnTo>
                                      <a:lnTo>
                                        <a:pt x="18743" y="4472"/>
                                      </a:lnTo>
                                      <a:lnTo>
                                        <a:pt x="18743" y="8088"/>
                                      </a:lnTo>
                                      <a:close/>
                                      <a:moveTo>
                                        <a:pt x="18743" y="21600"/>
                                      </a:moveTo>
                                      <a:lnTo>
                                        <a:pt x="19524" y="21600"/>
                                      </a:lnTo>
                                      <a:lnTo>
                                        <a:pt x="19524" y="17984"/>
                                      </a:lnTo>
                                      <a:lnTo>
                                        <a:pt x="18743" y="17984"/>
                                      </a:lnTo>
                                      <a:lnTo>
                                        <a:pt x="18743" y="21600"/>
                                      </a:lnTo>
                                      <a:close/>
                                      <a:moveTo>
                                        <a:pt x="18743" y="17128"/>
                                      </a:moveTo>
                                      <a:lnTo>
                                        <a:pt x="19524" y="17128"/>
                                      </a:lnTo>
                                      <a:lnTo>
                                        <a:pt x="19524" y="13512"/>
                                      </a:lnTo>
                                      <a:lnTo>
                                        <a:pt x="18743" y="13512"/>
                                      </a:lnTo>
                                      <a:lnTo>
                                        <a:pt x="18743" y="17128"/>
                                      </a:lnTo>
                                      <a:close/>
                                      <a:moveTo>
                                        <a:pt x="19771" y="12656"/>
                                      </a:moveTo>
                                      <a:lnTo>
                                        <a:pt x="20552" y="12656"/>
                                      </a:lnTo>
                                      <a:lnTo>
                                        <a:pt x="20552" y="9040"/>
                                      </a:lnTo>
                                      <a:lnTo>
                                        <a:pt x="19771" y="9040"/>
                                      </a:lnTo>
                                      <a:lnTo>
                                        <a:pt x="19771" y="12656"/>
                                      </a:lnTo>
                                      <a:close/>
                                      <a:moveTo>
                                        <a:pt x="19771" y="3616"/>
                                      </a:moveTo>
                                      <a:lnTo>
                                        <a:pt x="20552" y="3616"/>
                                      </a:lnTo>
                                      <a:lnTo>
                                        <a:pt x="20552" y="0"/>
                                      </a:lnTo>
                                      <a:lnTo>
                                        <a:pt x="19771" y="0"/>
                                      </a:lnTo>
                                      <a:lnTo>
                                        <a:pt x="19771" y="3616"/>
                                      </a:lnTo>
                                      <a:close/>
                                      <a:moveTo>
                                        <a:pt x="19771" y="8088"/>
                                      </a:moveTo>
                                      <a:lnTo>
                                        <a:pt x="20552" y="8088"/>
                                      </a:lnTo>
                                      <a:lnTo>
                                        <a:pt x="20552" y="4472"/>
                                      </a:lnTo>
                                      <a:lnTo>
                                        <a:pt x="19771" y="4472"/>
                                      </a:lnTo>
                                      <a:lnTo>
                                        <a:pt x="19771" y="8088"/>
                                      </a:lnTo>
                                      <a:close/>
                                      <a:moveTo>
                                        <a:pt x="19771" y="21600"/>
                                      </a:moveTo>
                                      <a:lnTo>
                                        <a:pt x="20552" y="21600"/>
                                      </a:lnTo>
                                      <a:lnTo>
                                        <a:pt x="20552" y="17984"/>
                                      </a:lnTo>
                                      <a:lnTo>
                                        <a:pt x="19771" y="17984"/>
                                      </a:lnTo>
                                      <a:lnTo>
                                        <a:pt x="19771" y="21600"/>
                                      </a:lnTo>
                                      <a:close/>
                                      <a:moveTo>
                                        <a:pt x="19771" y="17128"/>
                                      </a:moveTo>
                                      <a:lnTo>
                                        <a:pt x="20552" y="17128"/>
                                      </a:lnTo>
                                      <a:lnTo>
                                        <a:pt x="20552" y="13512"/>
                                      </a:lnTo>
                                      <a:lnTo>
                                        <a:pt x="19771" y="13512"/>
                                      </a:lnTo>
                                      <a:lnTo>
                                        <a:pt x="19771" y="17128"/>
                                      </a:lnTo>
                                      <a:close/>
                                      <a:moveTo>
                                        <a:pt x="20819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20819" y="9040"/>
                                      </a:lnTo>
                                      <a:lnTo>
                                        <a:pt x="20819" y="12656"/>
                                      </a:lnTo>
                                      <a:close/>
                                      <a:moveTo>
                                        <a:pt x="20819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20819" y="4472"/>
                                      </a:lnTo>
                                      <a:lnTo>
                                        <a:pt x="20819" y="8088"/>
                                      </a:lnTo>
                                      <a:close/>
                                      <a:moveTo>
                                        <a:pt x="20819" y="0"/>
                                      </a:moveTo>
                                      <a:lnTo>
                                        <a:pt x="20819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20819" y="0"/>
                                      </a:lnTo>
                                      <a:close/>
                                      <a:moveTo>
                                        <a:pt x="20819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20819" y="17984"/>
                                      </a:lnTo>
                                      <a:lnTo>
                                        <a:pt x="20819" y="21600"/>
                                      </a:lnTo>
                                      <a:close/>
                                      <a:moveTo>
                                        <a:pt x="20819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20819" y="13512"/>
                                      </a:lnTo>
                                      <a:lnTo>
                                        <a:pt x="20819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92" name="Shape"/>
                              <wps:cNvSpPr/>
                              <wps:spPr>
                                <a:xfrm>
                                  <a:off x="2082800" y="0"/>
                                  <a:ext cx="11176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7128"/>
                                      </a:moveTo>
                                      <a:lnTo>
                                        <a:pt x="9327" y="17128"/>
                                      </a:lnTo>
                                      <a:lnTo>
                                        <a:pt x="9327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9327" y="21600"/>
                                      </a:lnTo>
                                      <a:lnTo>
                                        <a:pt x="9327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9327" y="12656"/>
                                      </a:lnTo>
                                      <a:lnTo>
                                        <a:pt x="9327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12273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2273" y="9040"/>
                                      </a:lnTo>
                                      <a:lnTo>
                                        <a:pt x="12273" y="12656"/>
                                      </a:lnTo>
                                      <a:close/>
                                      <a:moveTo>
                                        <a:pt x="12273" y="4472"/>
                                      </a:moveTo>
                                      <a:lnTo>
                                        <a:pt x="12273" y="8088"/>
                                      </a:ln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2273" y="4472"/>
                                      </a:lnTo>
                                      <a:close/>
                                      <a:moveTo>
                                        <a:pt x="12273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2273" y="17984"/>
                                      </a:lnTo>
                                      <a:lnTo>
                                        <a:pt x="12273" y="21600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9327" y="3616"/>
                                      </a:lnTo>
                                      <a:lnTo>
                                        <a:pt x="932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8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93" name="Shape"/>
                              <wps:cNvSpPr/>
                              <wps:spPr>
                                <a:xfrm>
                                  <a:off x="2209799" y="0"/>
                                  <a:ext cx="17653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5905" y="21600"/>
                                      </a:lnTo>
                                      <a:lnTo>
                                        <a:pt x="5905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5905" y="12656"/>
                                      </a:lnTo>
                                      <a:lnTo>
                                        <a:pt x="5905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5905" y="3616"/>
                                      </a:lnTo>
                                      <a:lnTo>
                                        <a:pt x="59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5905" y="17128"/>
                                      </a:lnTo>
                                      <a:lnTo>
                                        <a:pt x="5905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7925" y="21600"/>
                                      </a:moveTo>
                                      <a:lnTo>
                                        <a:pt x="13830" y="21600"/>
                                      </a:lnTo>
                                      <a:lnTo>
                                        <a:pt x="13830" y="17984"/>
                                      </a:lnTo>
                                      <a:lnTo>
                                        <a:pt x="7925" y="17984"/>
                                      </a:lnTo>
                                      <a:lnTo>
                                        <a:pt x="7925" y="21600"/>
                                      </a:lnTo>
                                      <a:close/>
                                      <a:moveTo>
                                        <a:pt x="7925" y="12656"/>
                                      </a:moveTo>
                                      <a:lnTo>
                                        <a:pt x="13830" y="12656"/>
                                      </a:lnTo>
                                      <a:lnTo>
                                        <a:pt x="13830" y="9040"/>
                                      </a:lnTo>
                                      <a:lnTo>
                                        <a:pt x="7925" y="9040"/>
                                      </a:lnTo>
                                      <a:lnTo>
                                        <a:pt x="7925" y="12656"/>
                                      </a:lnTo>
                                      <a:close/>
                                      <a:moveTo>
                                        <a:pt x="7925" y="3616"/>
                                      </a:moveTo>
                                      <a:lnTo>
                                        <a:pt x="13830" y="3616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7925" y="0"/>
                                      </a:lnTo>
                                      <a:lnTo>
                                        <a:pt x="7925" y="3616"/>
                                      </a:lnTo>
                                      <a:close/>
                                      <a:moveTo>
                                        <a:pt x="7925" y="8088"/>
                                      </a:moveTo>
                                      <a:lnTo>
                                        <a:pt x="13830" y="8088"/>
                                      </a:lnTo>
                                      <a:lnTo>
                                        <a:pt x="13830" y="4472"/>
                                      </a:lnTo>
                                      <a:lnTo>
                                        <a:pt x="7925" y="4472"/>
                                      </a:lnTo>
                                      <a:lnTo>
                                        <a:pt x="7925" y="8088"/>
                                      </a:lnTo>
                                      <a:close/>
                                      <a:moveTo>
                                        <a:pt x="15695" y="0"/>
                                      </a:moveTo>
                                      <a:lnTo>
                                        <a:pt x="15695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5695" y="0"/>
                                      </a:lnTo>
                                      <a:close/>
                                      <a:moveTo>
                                        <a:pt x="15695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5695" y="13512"/>
                                      </a:lnTo>
                                      <a:lnTo>
                                        <a:pt x="15695" y="17128"/>
                                      </a:lnTo>
                                      <a:close/>
                                      <a:moveTo>
                                        <a:pt x="15695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5695" y="9040"/>
                                      </a:lnTo>
                                      <a:lnTo>
                                        <a:pt x="15695" y="126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6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94" name="Shape"/>
                              <wps:cNvSpPr/>
                              <wps:spPr>
                                <a:xfrm>
                                  <a:off x="2400300" y="0"/>
                                  <a:ext cx="241300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3616"/>
                                      </a:moveTo>
                                      <a:lnTo>
                                        <a:pt x="4320" y="3616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4320" y="8088"/>
                                      </a:lnTo>
                                      <a:lnTo>
                                        <a:pt x="4320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4320" y="12656"/>
                                      </a:lnTo>
                                      <a:lnTo>
                                        <a:pt x="4320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798" y="12656"/>
                                      </a:moveTo>
                                      <a:lnTo>
                                        <a:pt x="10118" y="12656"/>
                                      </a:lnTo>
                                      <a:lnTo>
                                        <a:pt x="10118" y="9040"/>
                                      </a:lnTo>
                                      <a:lnTo>
                                        <a:pt x="5798" y="9040"/>
                                      </a:lnTo>
                                      <a:lnTo>
                                        <a:pt x="5798" y="12656"/>
                                      </a:lnTo>
                                      <a:close/>
                                      <a:moveTo>
                                        <a:pt x="5798" y="17128"/>
                                      </a:moveTo>
                                      <a:lnTo>
                                        <a:pt x="10118" y="17128"/>
                                      </a:lnTo>
                                      <a:lnTo>
                                        <a:pt x="10118" y="13512"/>
                                      </a:lnTo>
                                      <a:lnTo>
                                        <a:pt x="5798" y="13512"/>
                                      </a:lnTo>
                                      <a:lnTo>
                                        <a:pt x="5798" y="17128"/>
                                      </a:lnTo>
                                      <a:close/>
                                      <a:moveTo>
                                        <a:pt x="5798" y="21600"/>
                                      </a:moveTo>
                                      <a:lnTo>
                                        <a:pt x="10118" y="21600"/>
                                      </a:lnTo>
                                      <a:lnTo>
                                        <a:pt x="10118" y="17984"/>
                                      </a:lnTo>
                                      <a:lnTo>
                                        <a:pt x="5798" y="17984"/>
                                      </a:lnTo>
                                      <a:lnTo>
                                        <a:pt x="5798" y="21600"/>
                                      </a:lnTo>
                                      <a:close/>
                                      <a:moveTo>
                                        <a:pt x="5798" y="3616"/>
                                      </a:moveTo>
                                      <a:lnTo>
                                        <a:pt x="10118" y="3616"/>
                                      </a:lnTo>
                                      <a:lnTo>
                                        <a:pt x="10118" y="0"/>
                                      </a:lnTo>
                                      <a:lnTo>
                                        <a:pt x="5798" y="0"/>
                                      </a:lnTo>
                                      <a:lnTo>
                                        <a:pt x="5798" y="3616"/>
                                      </a:lnTo>
                                      <a:close/>
                                      <a:moveTo>
                                        <a:pt x="11482" y="17128"/>
                                      </a:moveTo>
                                      <a:lnTo>
                                        <a:pt x="15802" y="17128"/>
                                      </a:lnTo>
                                      <a:lnTo>
                                        <a:pt x="15802" y="13512"/>
                                      </a:lnTo>
                                      <a:lnTo>
                                        <a:pt x="11482" y="13512"/>
                                      </a:lnTo>
                                      <a:lnTo>
                                        <a:pt x="11482" y="17128"/>
                                      </a:lnTo>
                                      <a:close/>
                                      <a:moveTo>
                                        <a:pt x="11482" y="8088"/>
                                      </a:moveTo>
                                      <a:lnTo>
                                        <a:pt x="15802" y="8088"/>
                                      </a:lnTo>
                                      <a:lnTo>
                                        <a:pt x="15802" y="4472"/>
                                      </a:lnTo>
                                      <a:lnTo>
                                        <a:pt x="11482" y="4472"/>
                                      </a:lnTo>
                                      <a:lnTo>
                                        <a:pt x="11482" y="8088"/>
                                      </a:lnTo>
                                      <a:close/>
                                      <a:moveTo>
                                        <a:pt x="17280" y="0"/>
                                      </a:moveTo>
                                      <a:lnTo>
                                        <a:pt x="17280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280" y="0"/>
                                      </a:lnTo>
                                      <a:close/>
                                      <a:moveTo>
                                        <a:pt x="17280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7280" y="4472"/>
                                      </a:lnTo>
                                      <a:lnTo>
                                        <a:pt x="17280" y="8088"/>
                                      </a:lnTo>
                                      <a:close/>
                                      <a:moveTo>
                                        <a:pt x="17280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7280" y="17984"/>
                                      </a:lnTo>
                                      <a:lnTo>
                                        <a:pt x="17280" y="21600"/>
                                      </a:lnTo>
                                      <a:close/>
                                      <a:moveTo>
                                        <a:pt x="17280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7280" y="9040"/>
                                      </a:lnTo>
                                      <a:lnTo>
                                        <a:pt x="17280" y="12656"/>
                                      </a:lnTo>
                                      <a:close/>
                                      <a:moveTo>
                                        <a:pt x="17280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7280" y="13512"/>
                                      </a:lnTo>
                                      <a:lnTo>
                                        <a:pt x="17280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4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95" name="Shape"/>
                              <wps:cNvSpPr/>
                              <wps:spPr>
                                <a:xfrm>
                                  <a:off x="2654300" y="63500"/>
                                  <a:ext cx="241300" cy="22860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4560"/>
                                      </a:moveTo>
                                      <a:lnTo>
                                        <a:pt x="4320" y="4560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60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040"/>
                                      </a:lnTo>
                                      <a:lnTo>
                                        <a:pt x="0" y="17040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684" y="10320"/>
                                      </a:moveTo>
                                      <a:lnTo>
                                        <a:pt x="10004" y="10320"/>
                                      </a:lnTo>
                                      <a:lnTo>
                                        <a:pt x="10004" y="5760"/>
                                      </a:lnTo>
                                      <a:lnTo>
                                        <a:pt x="5684" y="5760"/>
                                      </a:lnTo>
                                      <a:lnTo>
                                        <a:pt x="5684" y="10320"/>
                                      </a:lnTo>
                                      <a:close/>
                                      <a:moveTo>
                                        <a:pt x="5684" y="15960"/>
                                      </a:moveTo>
                                      <a:lnTo>
                                        <a:pt x="10004" y="15960"/>
                                      </a:lnTo>
                                      <a:lnTo>
                                        <a:pt x="10004" y="11400"/>
                                      </a:lnTo>
                                      <a:lnTo>
                                        <a:pt x="5684" y="11400"/>
                                      </a:lnTo>
                                      <a:lnTo>
                                        <a:pt x="5684" y="15960"/>
                                      </a:lnTo>
                                      <a:close/>
                                      <a:moveTo>
                                        <a:pt x="17280" y="5640"/>
                                      </a:moveTo>
                                      <a:lnTo>
                                        <a:pt x="17280" y="10200"/>
                                      </a:lnTo>
                                      <a:lnTo>
                                        <a:pt x="21600" y="10200"/>
                                      </a:lnTo>
                                      <a:lnTo>
                                        <a:pt x="21600" y="5640"/>
                                      </a:lnTo>
                                      <a:lnTo>
                                        <a:pt x="17280" y="5640"/>
                                      </a:lnTo>
                                      <a:close/>
                                      <a:moveTo>
                                        <a:pt x="17280" y="15960"/>
                                      </a:moveTo>
                                      <a:lnTo>
                                        <a:pt x="21600" y="15960"/>
                                      </a:lnTo>
                                      <a:lnTo>
                                        <a:pt x="21600" y="11400"/>
                                      </a:lnTo>
                                      <a:lnTo>
                                        <a:pt x="17280" y="11400"/>
                                      </a:lnTo>
                                      <a:lnTo>
                                        <a:pt x="17280" y="15960"/>
                                      </a:lnTo>
                                      <a:close/>
                                      <a:moveTo>
                                        <a:pt x="11482" y="15960"/>
                                      </a:moveTo>
                                      <a:lnTo>
                                        <a:pt x="15802" y="15960"/>
                                      </a:lnTo>
                                      <a:lnTo>
                                        <a:pt x="15802" y="11400"/>
                                      </a:lnTo>
                                      <a:lnTo>
                                        <a:pt x="11482" y="11400"/>
                                      </a:lnTo>
                                      <a:lnTo>
                                        <a:pt x="11482" y="15960"/>
                                      </a:lnTo>
                                      <a:close/>
                                      <a:moveTo>
                                        <a:pt x="11482" y="4560"/>
                                      </a:moveTo>
                                      <a:lnTo>
                                        <a:pt x="15802" y="4560"/>
                                      </a:lnTo>
                                      <a:lnTo>
                                        <a:pt x="15802" y="0"/>
                                      </a:lnTo>
                                      <a:lnTo>
                                        <a:pt x="11482" y="0"/>
                                      </a:lnTo>
                                      <a:lnTo>
                                        <a:pt x="11482" y="4560"/>
                                      </a:lnTo>
                                      <a:close/>
                                      <a:moveTo>
                                        <a:pt x="11482" y="21600"/>
                                      </a:moveTo>
                                      <a:lnTo>
                                        <a:pt x="15802" y="21600"/>
                                      </a:lnTo>
                                      <a:lnTo>
                                        <a:pt x="15802" y="17040"/>
                                      </a:lnTo>
                                      <a:lnTo>
                                        <a:pt x="11482" y="17040"/>
                                      </a:lnTo>
                                      <a:lnTo>
                                        <a:pt x="11482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2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96" name="Rectangle"/>
                              <wps:cNvSpPr/>
                              <wps:spPr>
                                <a:xfrm>
                                  <a:off x="0" y="368301"/>
                                  <a:ext cx="2901951" cy="25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97" name="Shape"/>
                              <wps:cNvSpPr/>
                              <wps:spPr>
                                <a:xfrm>
                                  <a:off x="63499" y="76200"/>
                                  <a:ext cx="335281" cy="22877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497" extrusionOk="0">
                                      <a:moveTo>
                                        <a:pt x="21600" y="18991"/>
                                      </a:moveTo>
                                      <a:cubicBezTo>
                                        <a:pt x="21600" y="18275"/>
                                        <a:pt x="21436" y="17559"/>
                                        <a:pt x="21109" y="17082"/>
                                      </a:cubicBezTo>
                                      <a:cubicBezTo>
                                        <a:pt x="20864" y="16604"/>
                                        <a:pt x="20536" y="16366"/>
                                        <a:pt x="20127" y="16246"/>
                                      </a:cubicBezTo>
                                      <a:cubicBezTo>
                                        <a:pt x="20127" y="16127"/>
                                        <a:pt x="20127" y="16127"/>
                                        <a:pt x="20127" y="16008"/>
                                      </a:cubicBezTo>
                                      <a:cubicBezTo>
                                        <a:pt x="20127" y="15291"/>
                                        <a:pt x="19964" y="14575"/>
                                        <a:pt x="19636" y="14098"/>
                                      </a:cubicBezTo>
                                      <a:cubicBezTo>
                                        <a:pt x="19309" y="13621"/>
                                        <a:pt x="18900" y="13263"/>
                                        <a:pt x="18409" y="13263"/>
                                      </a:cubicBezTo>
                                      <a:cubicBezTo>
                                        <a:pt x="18409" y="12666"/>
                                        <a:pt x="18245" y="12069"/>
                                        <a:pt x="17918" y="11592"/>
                                      </a:cubicBezTo>
                                      <a:cubicBezTo>
                                        <a:pt x="17591" y="11115"/>
                                        <a:pt x="17182" y="10757"/>
                                        <a:pt x="16691" y="10637"/>
                                      </a:cubicBezTo>
                                      <a:lnTo>
                                        <a:pt x="13336" y="10399"/>
                                      </a:lnTo>
                                      <a:cubicBezTo>
                                        <a:pt x="13091" y="10399"/>
                                        <a:pt x="12845" y="10637"/>
                                        <a:pt x="12764" y="11115"/>
                                      </a:cubicBezTo>
                                      <a:cubicBezTo>
                                        <a:pt x="12764" y="11234"/>
                                        <a:pt x="12764" y="11353"/>
                                        <a:pt x="12845" y="11473"/>
                                      </a:cubicBezTo>
                                      <a:cubicBezTo>
                                        <a:pt x="12927" y="11711"/>
                                        <a:pt x="13091" y="11831"/>
                                        <a:pt x="13255" y="11831"/>
                                      </a:cubicBezTo>
                                      <a:lnTo>
                                        <a:pt x="16609" y="12069"/>
                                      </a:lnTo>
                                      <a:cubicBezTo>
                                        <a:pt x="16855" y="12069"/>
                                        <a:pt x="17018" y="12189"/>
                                        <a:pt x="17182" y="12427"/>
                                      </a:cubicBezTo>
                                      <a:cubicBezTo>
                                        <a:pt x="17264" y="12547"/>
                                        <a:pt x="17345" y="12785"/>
                                        <a:pt x="17345" y="13024"/>
                                      </a:cubicBezTo>
                                      <a:lnTo>
                                        <a:pt x="12682" y="12666"/>
                                      </a:lnTo>
                                      <a:lnTo>
                                        <a:pt x="10064" y="8489"/>
                                      </a:lnTo>
                                      <a:cubicBezTo>
                                        <a:pt x="9818" y="8131"/>
                                        <a:pt x="9818" y="7654"/>
                                        <a:pt x="10064" y="7296"/>
                                      </a:cubicBezTo>
                                      <a:cubicBezTo>
                                        <a:pt x="10145" y="7177"/>
                                        <a:pt x="10145" y="7177"/>
                                        <a:pt x="10227" y="7057"/>
                                      </a:cubicBezTo>
                                      <a:cubicBezTo>
                                        <a:pt x="10391" y="6938"/>
                                        <a:pt x="10555" y="6938"/>
                                        <a:pt x="10718" y="7057"/>
                                      </a:cubicBezTo>
                                      <a:lnTo>
                                        <a:pt x="12845" y="8131"/>
                                      </a:lnTo>
                                      <a:cubicBezTo>
                                        <a:pt x="13909" y="8728"/>
                                        <a:pt x="15055" y="8012"/>
                                        <a:pt x="15464" y="6461"/>
                                      </a:cubicBezTo>
                                      <a:cubicBezTo>
                                        <a:pt x="15709" y="5625"/>
                                        <a:pt x="15627" y="4790"/>
                                        <a:pt x="15382" y="4074"/>
                                      </a:cubicBezTo>
                                      <a:cubicBezTo>
                                        <a:pt x="15136" y="3477"/>
                                        <a:pt x="14809" y="2880"/>
                                        <a:pt x="14318" y="2642"/>
                                      </a:cubicBezTo>
                                      <a:lnTo>
                                        <a:pt x="10309" y="255"/>
                                      </a:lnTo>
                                      <a:cubicBezTo>
                                        <a:pt x="9573" y="-103"/>
                                        <a:pt x="8836" y="-103"/>
                                        <a:pt x="8100" y="374"/>
                                      </a:cubicBezTo>
                                      <a:lnTo>
                                        <a:pt x="5973" y="1926"/>
                                      </a:lnTo>
                                      <a:cubicBezTo>
                                        <a:pt x="5809" y="2045"/>
                                        <a:pt x="5727" y="2045"/>
                                        <a:pt x="5564" y="2045"/>
                                      </a:cubicBezTo>
                                      <a:lnTo>
                                        <a:pt x="4500" y="2164"/>
                                      </a:lnTo>
                                      <a:cubicBezTo>
                                        <a:pt x="4418" y="1687"/>
                                        <a:pt x="4255" y="1329"/>
                                        <a:pt x="4009" y="1090"/>
                                      </a:cubicBezTo>
                                      <a:cubicBezTo>
                                        <a:pt x="3682" y="732"/>
                                        <a:pt x="3273" y="494"/>
                                        <a:pt x="2945" y="613"/>
                                      </a:cubicBezTo>
                                      <a:lnTo>
                                        <a:pt x="491" y="971"/>
                                      </a:lnTo>
                                      <a:cubicBezTo>
                                        <a:pt x="245" y="971"/>
                                        <a:pt x="0" y="1329"/>
                                        <a:pt x="0" y="1806"/>
                                      </a:cubicBezTo>
                                      <a:cubicBezTo>
                                        <a:pt x="0" y="2284"/>
                                        <a:pt x="245" y="2522"/>
                                        <a:pt x="573" y="2522"/>
                                      </a:cubicBezTo>
                                      <a:lnTo>
                                        <a:pt x="3027" y="2164"/>
                                      </a:lnTo>
                                      <a:cubicBezTo>
                                        <a:pt x="3109" y="2164"/>
                                        <a:pt x="3273" y="2164"/>
                                        <a:pt x="3355" y="2284"/>
                                      </a:cubicBezTo>
                                      <a:cubicBezTo>
                                        <a:pt x="3436" y="2403"/>
                                        <a:pt x="3518" y="2522"/>
                                        <a:pt x="3518" y="2761"/>
                                      </a:cubicBezTo>
                                      <a:lnTo>
                                        <a:pt x="4009" y="13263"/>
                                      </a:ln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lnTo>
                                        <a:pt x="4009" y="13382"/>
                                      </a:lnTo>
                                      <a:cubicBezTo>
                                        <a:pt x="4009" y="13740"/>
                                        <a:pt x="3845" y="14098"/>
                                        <a:pt x="3600" y="14098"/>
                                      </a:cubicBezTo>
                                      <a:lnTo>
                                        <a:pt x="1064" y="14456"/>
                                      </a:lnTo>
                                      <a:cubicBezTo>
                                        <a:pt x="818" y="14456"/>
                                        <a:pt x="573" y="14814"/>
                                        <a:pt x="573" y="15291"/>
                                      </a:cubicBezTo>
                                      <a:cubicBezTo>
                                        <a:pt x="573" y="15649"/>
                                        <a:pt x="818" y="16007"/>
                                        <a:pt x="1145" y="16007"/>
                                      </a:cubicBezTo>
                                      <a:lnTo>
                                        <a:pt x="3682" y="15649"/>
                                      </a:lnTo>
                                      <a:cubicBezTo>
                                        <a:pt x="4336" y="15530"/>
                                        <a:pt x="4827" y="14933"/>
                                        <a:pt x="4991" y="13979"/>
                                      </a:cubicBezTo>
                                      <a:lnTo>
                                        <a:pt x="6545" y="13859"/>
                                      </a:lnTo>
                                      <a:cubicBezTo>
                                        <a:pt x="6791" y="13859"/>
                                        <a:pt x="7036" y="13979"/>
                                        <a:pt x="7282" y="14217"/>
                                      </a:cubicBezTo>
                                      <a:lnTo>
                                        <a:pt x="9082" y="16246"/>
                                      </a:lnTo>
                                      <a:cubicBezTo>
                                        <a:pt x="9327" y="16485"/>
                                        <a:pt x="9655" y="16365"/>
                                        <a:pt x="9818" y="16127"/>
                                      </a:cubicBezTo>
                                      <a:cubicBezTo>
                                        <a:pt x="9982" y="15769"/>
                                        <a:pt x="9900" y="15291"/>
                                        <a:pt x="9736" y="15053"/>
                                      </a:cubicBezTo>
                                      <a:lnTo>
                                        <a:pt x="7936" y="13024"/>
                                      </a:lnTo>
                                      <a:cubicBezTo>
                                        <a:pt x="7527" y="12547"/>
                                        <a:pt x="7036" y="12427"/>
                                        <a:pt x="6545" y="12427"/>
                                      </a:cubicBezTo>
                                      <a:lnTo>
                                        <a:pt x="4991" y="12547"/>
                                      </a:lnTo>
                                      <a:lnTo>
                                        <a:pt x="4582" y="3954"/>
                                      </a:lnTo>
                                      <a:lnTo>
                                        <a:pt x="5564" y="3835"/>
                                      </a:lnTo>
                                      <a:cubicBezTo>
                                        <a:pt x="5809" y="3835"/>
                                        <a:pt x="6136" y="3716"/>
                                        <a:pt x="6382" y="3477"/>
                                      </a:cubicBezTo>
                                      <a:lnTo>
                                        <a:pt x="8509" y="1926"/>
                                      </a:lnTo>
                                      <a:cubicBezTo>
                                        <a:pt x="8918" y="1568"/>
                                        <a:pt x="9409" y="1568"/>
                                        <a:pt x="9818" y="1806"/>
                                      </a:cubicBezTo>
                                      <a:lnTo>
                                        <a:pt x="13827" y="4193"/>
                                      </a:lnTo>
                                      <a:cubicBezTo>
                                        <a:pt x="14073" y="4312"/>
                                        <a:pt x="14236" y="4551"/>
                                        <a:pt x="14318" y="4909"/>
                                      </a:cubicBezTo>
                                      <a:cubicBezTo>
                                        <a:pt x="14482" y="5267"/>
                                        <a:pt x="14482" y="5745"/>
                                        <a:pt x="14318" y="6103"/>
                                      </a:cubicBezTo>
                                      <a:cubicBezTo>
                                        <a:pt x="14155" y="6819"/>
                                        <a:pt x="13500" y="7177"/>
                                        <a:pt x="13009" y="6938"/>
                                      </a:cubicBezTo>
                                      <a:cubicBezTo>
                                        <a:pt x="13009" y="6938"/>
                                        <a:pt x="13009" y="6938"/>
                                        <a:pt x="13009" y="6938"/>
                                      </a:cubicBezTo>
                                      <a:lnTo>
                                        <a:pt x="10882" y="5864"/>
                                      </a:lnTo>
                                      <a:cubicBezTo>
                                        <a:pt x="10473" y="5625"/>
                                        <a:pt x="9982" y="5625"/>
                                        <a:pt x="9573" y="5983"/>
                                      </a:cubicBezTo>
                                      <a:cubicBezTo>
                                        <a:pt x="9409" y="6103"/>
                                        <a:pt x="9164" y="6341"/>
                                        <a:pt x="9082" y="6580"/>
                                      </a:cubicBezTo>
                                      <a:cubicBezTo>
                                        <a:pt x="8509" y="7535"/>
                                        <a:pt x="8591" y="8847"/>
                                        <a:pt x="9082" y="9802"/>
                                      </a:cubicBezTo>
                                      <a:lnTo>
                                        <a:pt x="13173" y="16365"/>
                                      </a:lnTo>
                                      <a:cubicBezTo>
                                        <a:pt x="13582" y="17082"/>
                                        <a:pt x="14155" y="17559"/>
                                        <a:pt x="14727" y="17559"/>
                                      </a:cubicBezTo>
                                      <a:lnTo>
                                        <a:pt x="19391" y="17917"/>
                                      </a:lnTo>
                                      <a:cubicBezTo>
                                        <a:pt x="19636" y="17917"/>
                                        <a:pt x="19800" y="18036"/>
                                        <a:pt x="19964" y="18275"/>
                                      </a:cubicBezTo>
                                      <a:cubicBezTo>
                                        <a:pt x="20127" y="18514"/>
                                        <a:pt x="20209" y="18752"/>
                                        <a:pt x="20127" y="19110"/>
                                      </a:cubicBezTo>
                                      <a:cubicBezTo>
                                        <a:pt x="20127" y="19468"/>
                                        <a:pt x="20045" y="19707"/>
                                        <a:pt x="19882" y="19946"/>
                                      </a:cubicBezTo>
                                      <a:cubicBezTo>
                                        <a:pt x="19718" y="20184"/>
                                        <a:pt x="19555" y="20304"/>
                                        <a:pt x="19309" y="20184"/>
                                      </a:cubicBezTo>
                                      <a:lnTo>
                                        <a:pt x="14400" y="19707"/>
                                      </a:lnTo>
                                      <a:cubicBezTo>
                                        <a:pt x="14155" y="19707"/>
                                        <a:pt x="13991" y="19588"/>
                                        <a:pt x="13745" y="19349"/>
                                      </a:cubicBezTo>
                                      <a:lnTo>
                                        <a:pt x="11782" y="16604"/>
                                      </a:lnTo>
                                      <a:cubicBezTo>
                                        <a:pt x="11536" y="16366"/>
                                        <a:pt x="11209" y="16485"/>
                                        <a:pt x="11045" y="16724"/>
                                      </a:cubicBezTo>
                                      <a:cubicBezTo>
                                        <a:pt x="10882" y="17082"/>
                                        <a:pt x="10964" y="17559"/>
                                        <a:pt x="11127" y="17798"/>
                                      </a:cubicBezTo>
                                      <a:lnTo>
                                        <a:pt x="13500" y="20423"/>
                                      </a:lnTo>
                                      <a:cubicBezTo>
                                        <a:pt x="13827" y="20781"/>
                                        <a:pt x="14236" y="21020"/>
                                        <a:pt x="14645" y="21020"/>
                                      </a:cubicBezTo>
                                      <a:lnTo>
                                        <a:pt x="19555" y="21497"/>
                                      </a:lnTo>
                                      <a:cubicBezTo>
                                        <a:pt x="20045" y="21497"/>
                                        <a:pt x="20536" y="21258"/>
                                        <a:pt x="20864" y="20781"/>
                                      </a:cubicBezTo>
                                      <a:cubicBezTo>
                                        <a:pt x="21355" y="20304"/>
                                        <a:pt x="21600" y="19707"/>
                                        <a:pt x="21600" y="18991"/>
                                      </a:cubicBezTo>
                                      <a:close/>
                                      <a:moveTo>
                                        <a:pt x="15218" y="15649"/>
                                      </a:moveTo>
                                      <a:cubicBezTo>
                                        <a:pt x="14891" y="15649"/>
                                        <a:pt x="14564" y="15411"/>
                                        <a:pt x="14400" y="15053"/>
                                      </a:cubicBezTo>
                                      <a:cubicBezTo>
                                        <a:pt x="14400" y="15053"/>
                                        <a:pt x="14400" y="15053"/>
                                        <a:pt x="14400" y="15053"/>
                                      </a:cubicBezTo>
                                      <a:lnTo>
                                        <a:pt x="13909" y="14217"/>
                                      </a:lnTo>
                                      <a:lnTo>
                                        <a:pt x="18491" y="14575"/>
                                      </a:lnTo>
                                      <a:cubicBezTo>
                                        <a:pt x="18736" y="14575"/>
                                        <a:pt x="18900" y="14695"/>
                                        <a:pt x="19064" y="14933"/>
                                      </a:cubicBezTo>
                                      <a:cubicBezTo>
                                        <a:pt x="19227" y="15172"/>
                                        <a:pt x="19309" y="15411"/>
                                        <a:pt x="19227" y="15769"/>
                                      </a:cubicBezTo>
                                      <a:cubicBezTo>
                                        <a:pt x="19227" y="15769"/>
                                        <a:pt x="19227" y="15888"/>
                                        <a:pt x="19227" y="15888"/>
                                      </a:cubicBezTo>
                                      <a:lnTo>
                                        <a:pt x="15218" y="156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198" name="Shape"/>
                              <wps:cNvSpPr/>
                              <wps:spPr>
                                <a:xfrm>
                                  <a:off x="279400" y="0"/>
                                  <a:ext cx="329177" cy="23004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533" h="21498" extrusionOk="0">
                                      <a:moveTo>
                                        <a:pt x="21517" y="19701"/>
                                      </a:moveTo>
                                      <a:cubicBezTo>
                                        <a:pt x="21517" y="19345"/>
                                        <a:pt x="21268" y="18989"/>
                                        <a:pt x="20935" y="18989"/>
                                      </a:cubicBezTo>
                                      <a:lnTo>
                                        <a:pt x="18443" y="19345"/>
                                      </a:lnTo>
                                      <a:cubicBezTo>
                                        <a:pt x="18360" y="19345"/>
                                        <a:pt x="18194" y="19345"/>
                                        <a:pt x="18111" y="19226"/>
                                      </a:cubicBezTo>
                                      <a:cubicBezTo>
                                        <a:pt x="18028" y="19108"/>
                                        <a:pt x="17945" y="18989"/>
                                        <a:pt x="17945" y="18752"/>
                                      </a:cubicBezTo>
                                      <a:lnTo>
                                        <a:pt x="17945" y="18396"/>
                                      </a:ln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lnTo>
                                        <a:pt x="17446" y="8308"/>
                                      </a:lnTo>
                                      <a:cubicBezTo>
                                        <a:pt x="17446" y="7952"/>
                                        <a:pt x="17612" y="7596"/>
                                        <a:pt x="17862" y="7596"/>
                                      </a:cubicBezTo>
                                      <a:lnTo>
                                        <a:pt x="20437" y="7240"/>
                                      </a:lnTo>
                                      <a:cubicBezTo>
                                        <a:pt x="20686" y="7240"/>
                                        <a:pt x="20935" y="6884"/>
                                        <a:pt x="20935" y="6409"/>
                                      </a:cubicBezTo>
                                      <a:cubicBezTo>
                                        <a:pt x="20935" y="6053"/>
                                        <a:pt x="20686" y="5697"/>
                                        <a:pt x="20354" y="5697"/>
                                      </a:cubicBezTo>
                                      <a:lnTo>
                                        <a:pt x="17778" y="6053"/>
                                      </a:lnTo>
                                      <a:cubicBezTo>
                                        <a:pt x="17114" y="6171"/>
                                        <a:pt x="16615" y="6765"/>
                                        <a:pt x="16449" y="7596"/>
                                      </a:cubicBezTo>
                                      <a:lnTo>
                                        <a:pt x="14788" y="7714"/>
                                      </a:lnTo>
                                      <a:cubicBezTo>
                                        <a:pt x="14538" y="7714"/>
                                        <a:pt x="14289" y="7596"/>
                                        <a:pt x="14040" y="7358"/>
                                      </a:cubicBezTo>
                                      <a:lnTo>
                                        <a:pt x="11963" y="5103"/>
                                      </a:lnTo>
                                      <a:cubicBezTo>
                                        <a:pt x="11714" y="4866"/>
                                        <a:pt x="11382" y="4985"/>
                                        <a:pt x="11215" y="5222"/>
                                      </a:cubicBezTo>
                                      <a:cubicBezTo>
                                        <a:pt x="11132" y="5459"/>
                                        <a:pt x="11049" y="5815"/>
                                        <a:pt x="11132" y="6053"/>
                                      </a:cubicBezTo>
                                      <a:cubicBezTo>
                                        <a:pt x="11132" y="6171"/>
                                        <a:pt x="11215" y="6290"/>
                                        <a:pt x="11298" y="6290"/>
                                      </a:cubicBezTo>
                                      <a:lnTo>
                                        <a:pt x="13375" y="8545"/>
                                      </a:lnTo>
                                      <a:cubicBezTo>
                                        <a:pt x="13791" y="9020"/>
                                        <a:pt x="14289" y="9138"/>
                                        <a:pt x="14788" y="9138"/>
                                      </a:cubicBezTo>
                                      <a:lnTo>
                                        <a:pt x="16366" y="9020"/>
                                      </a:lnTo>
                                      <a:lnTo>
                                        <a:pt x="16782" y="17565"/>
                                      </a:lnTo>
                                      <a:lnTo>
                                        <a:pt x="15785" y="17684"/>
                                      </a:lnTo>
                                      <a:cubicBezTo>
                                        <a:pt x="15535" y="17684"/>
                                        <a:pt x="15203" y="17802"/>
                                        <a:pt x="14954" y="18040"/>
                                      </a:cubicBezTo>
                                      <a:lnTo>
                                        <a:pt x="12794" y="19582"/>
                                      </a:lnTo>
                                      <a:cubicBezTo>
                                        <a:pt x="12378" y="19938"/>
                                        <a:pt x="11880" y="19938"/>
                                        <a:pt x="11465" y="19701"/>
                                      </a:cubicBezTo>
                                      <a:lnTo>
                                        <a:pt x="7394" y="17327"/>
                                      </a:lnTo>
                                      <a:cubicBezTo>
                                        <a:pt x="7145" y="17209"/>
                                        <a:pt x="6978" y="16971"/>
                                        <a:pt x="6895" y="16615"/>
                                      </a:cubicBezTo>
                                      <a:cubicBezTo>
                                        <a:pt x="6729" y="16259"/>
                                        <a:pt x="6729" y="15785"/>
                                        <a:pt x="6895" y="15429"/>
                                      </a:cubicBezTo>
                                      <a:cubicBezTo>
                                        <a:pt x="7062" y="14716"/>
                                        <a:pt x="7726" y="14360"/>
                                        <a:pt x="8225" y="14598"/>
                                      </a:cubicBezTo>
                                      <a:cubicBezTo>
                                        <a:pt x="8225" y="14598"/>
                                        <a:pt x="8225" y="14598"/>
                                        <a:pt x="8225" y="14598"/>
                                      </a:cubicBezTo>
                                      <a:lnTo>
                                        <a:pt x="10385" y="15666"/>
                                      </a:lnTo>
                                      <a:cubicBezTo>
                                        <a:pt x="10800" y="15903"/>
                                        <a:pt x="11298" y="15903"/>
                                        <a:pt x="11714" y="15547"/>
                                      </a:cubicBezTo>
                                      <a:cubicBezTo>
                                        <a:pt x="11880" y="15429"/>
                                        <a:pt x="12129" y="15191"/>
                                        <a:pt x="12212" y="14954"/>
                                      </a:cubicBezTo>
                                      <a:cubicBezTo>
                                        <a:pt x="12794" y="14004"/>
                                        <a:pt x="12711" y="12699"/>
                                        <a:pt x="12212" y="11749"/>
                                      </a:cubicBezTo>
                                      <a:lnTo>
                                        <a:pt x="8058" y="5222"/>
                                      </a:lnTo>
                                      <a:cubicBezTo>
                                        <a:pt x="7643" y="4510"/>
                                        <a:pt x="7062" y="4035"/>
                                        <a:pt x="6480" y="4035"/>
                                      </a:cubicBezTo>
                                      <a:lnTo>
                                        <a:pt x="1745" y="3679"/>
                                      </a:lnTo>
                                      <a:cubicBezTo>
                                        <a:pt x="1495" y="3679"/>
                                        <a:pt x="1329" y="3560"/>
                                        <a:pt x="1163" y="3323"/>
                                      </a:cubicBezTo>
                                      <a:cubicBezTo>
                                        <a:pt x="997" y="3086"/>
                                        <a:pt x="914" y="2848"/>
                                        <a:pt x="997" y="2492"/>
                                      </a:cubicBezTo>
                                      <a:cubicBezTo>
                                        <a:pt x="997" y="2136"/>
                                        <a:pt x="1080" y="1899"/>
                                        <a:pt x="1246" y="1662"/>
                                      </a:cubicBezTo>
                                      <a:cubicBezTo>
                                        <a:pt x="1412" y="1424"/>
                                        <a:pt x="1578" y="1305"/>
                                        <a:pt x="1828" y="1424"/>
                                      </a:cubicBezTo>
                                      <a:lnTo>
                                        <a:pt x="6812" y="1899"/>
                                      </a:lnTo>
                                      <a:cubicBezTo>
                                        <a:pt x="7062" y="1899"/>
                                        <a:pt x="7228" y="2018"/>
                                        <a:pt x="7477" y="2255"/>
                                      </a:cubicBezTo>
                                      <a:lnTo>
                                        <a:pt x="9720" y="4629"/>
                                      </a:lnTo>
                                      <a:cubicBezTo>
                                        <a:pt x="9969" y="4866"/>
                                        <a:pt x="10302" y="4747"/>
                                        <a:pt x="10468" y="4510"/>
                                      </a:cubicBezTo>
                                      <a:cubicBezTo>
                                        <a:pt x="10634" y="4154"/>
                                        <a:pt x="10551" y="3679"/>
                                        <a:pt x="10385" y="3442"/>
                                      </a:cubicBezTo>
                                      <a:lnTo>
                                        <a:pt x="8142" y="1068"/>
                                      </a:lnTo>
                                      <a:cubicBezTo>
                                        <a:pt x="7809" y="712"/>
                                        <a:pt x="7394" y="475"/>
                                        <a:pt x="6978" y="475"/>
                                      </a:cubicBezTo>
                                      <a:lnTo>
                                        <a:pt x="1994" y="0"/>
                                      </a:lnTo>
                                      <a:cubicBezTo>
                                        <a:pt x="1495" y="0"/>
                                        <a:pt x="997" y="237"/>
                                        <a:pt x="665" y="712"/>
                                      </a:cubicBezTo>
                                      <a:cubicBezTo>
                                        <a:pt x="332" y="1187"/>
                                        <a:pt x="83" y="1780"/>
                                        <a:pt x="0" y="2492"/>
                                      </a:cubicBezTo>
                                      <a:cubicBezTo>
                                        <a:pt x="0" y="2967"/>
                                        <a:pt x="83" y="3442"/>
                                        <a:pt x="166" y="3798"/>
                                      </a:cubicBezTo>
                                      <a:cubicBezTo>
                                        <a:pt x="249" y="4035"/>
                                        <a:pt x="332" y="4154"/>
                                        <a:pt x="415" y="4391"/>
                                      </a:cubicBezTo>
                                      <a:cubicBezTo>
                                        <a:pt x="665" y="4866"/>
                                        <a:pt x="997" y="5103"/>
                                        <a:pt x="1412" y="5222"/>
                                      </a:cubicBezTo>
                                      <a:cubicBezTo>
                                        <a:pt x="1412" y="5341"/>
                                        <a:pt x="1412" y="5341"/>
                                        <a:pt x="1412" y="5459"/>
                                      </a:cubicBezTo>
                                      <a:cubicBezTo>
                                        <a:pt x="1412" y="5934"/>
                                        <a:pt x="1495" y="6409"/>
                                        <a:pt x="1578" y="6765"/>
                                      </a:cubicBezTo>
                                      <a:cubicBezTo>
                                        <a:pt x="1662" y="7002"/>
                                        <a:pt x="1745" y="7121"/>
                                        <a:pt x="1828" y="7358"/>
                                      </a:cubicBezTo>
                                      <a:cubicBezTo>
                                        <a:pt x="2160" y="7833"/>
                                        <a:pt x="2575" y="8189"/>
                                        <a:pt x="3074" y="8189"/>
                                      </a:cubicBezTo>
                                      <a:cubicBezTo>
                                        <a:pt x="3074" y="8545"/>
                                        <a:pt x="3157" y="9020"/>
                                        <a:pt x="3240" y="9376"/>
                                      </a:cubicBezTo>
                                      <a:cubicBezTo>
                                        <a:pt x="3323" y="9613"/>
                                        <a:pt x="3406" y="9732"/>
                                        <a:pt x="3489" y="9969"/>
                                      </a:cubicBezTo>
                                      <a:cubicBezTo>
                                        <a:pt x="3822" y="10444"/>
                                        <a:pt x="4237" y="10800"/>
                                        <a:pt x="4735" y="10919"/>
                                      </a:cubicBezTo>
                                      <a:lnTo>
                                        <a:pt x="8308" y="11275"/>
                                      </a:lnTo>
                                      <a:cubicBezTo>
                                        <a:pt x="8557" y="11275"/>
                                        <a:pt x="8806" y="11037"/>
                                        <a:pt x="8889" y="10563"/>
                                      </a:cubicBezTo>
                                      <a:cubicBezTo>
                                        <a:pt x="8889" y="10207"/>
                                        <a:pt x="8723" y="9851"/>
                                        <a:pt x="8391" y="9732"/>
                                      </a:cubicBezTo>
                                      <a:lnTo>
                                        <a:pt x="4818" y="9376"/>
                                      </a:lnTo>
                                      <a:cubicBezTo>
                                        <a:pt x="4569" y="9376"/>
                                        <a:pt x="4403" y="9257"/>
                                        <a:pt x="4237" y="9020"/>
                                      </a:cubicBezTo>
                                      <a:cubicBezTo>
                                        <a:pt x="4154" y="8901"/>
                                        <a:pt x="4071" y="8664"/>
                                        <a:pt x="4071" y="8426"/>
                                      </a:cubicBezTo>
                                      <a:lnTo>
                                        <a:pt x="8806" y="8782"/>
                                      </a:lnTo>
                                      <a:lnTo>
                                        <a:pt x="11465" y="12936"/>
                                      </a:lnTo>
                                      <a:cubicBezTo>
                                        <a:pt x="11714" y="13292"/>
                                        <a:pt x="11714" y="13767"/>
                                        <a:pt x="11465" y="14123"/>
                                      </a:cubicBezTo>
                                      <a:cubicBezTo>
                                        <a:pt x="11382" y="14360"/>
                                        <a:pt x="11298" y="14479"/>
                                        <a:pt x="11215" y="14479"/>
                                      </a:cubicBezTo>
                                      <a:cubicBezTo>
                                        <a:pt x="11049" y="14598"/>
                                        <a:pt x="10883" y="14598"/>
                                        <a:pt x="10717" y="14479"/>
                                      </a:cubicBezTo>
                                      <a:lnTo>
                                        <a:pt x="8557" y="13411"/>
                                      </a:lnTo>
                                      <a:cubicBezTo>
                                        <a:pt x="7477" y="12818"/>
                                        <a:pt x="6314" y="13530"/>
                                        <a:pt x="5898" y="15073"/>
                                      </a:cubicBezTo>
                                      <a:cubicBezTo>
                                        <a:pt x="5649" y="15903"/>
                                        <a:pt x="5732" y="16734"/>
                                        <a:pt x="5982" y="17446"/>
                                      </a:cubicBezTo>
                                      <a:cubicBezTo>
                                        <a:pt x="6231" y="18040"/>
                                        <a:pt x="6563" y="18633"/>
                                        <a:pt x="7062" y="18870"/>
                                      </a:cubicBezTo>
                                      <a:lnTo>
                                        <a:pt x="11132" y="21244"/>
                                      </a:lnTo>
                                      <a:cubicBezTo>
                                        <a:pt x="11880" y="21600"/>
                                        <a:pt x="12628" y="21600"/>
                                        <a:pt x="13375" y="21125"/>
                                      </a:cubicBezTo>
                                      <a:lnTo>
                                        <a:pt x="15535" y="19582"/>
                                      </a:lnTo>
                                      <a:cubicBezTo>
                                        <a:pt x="15702" y="19464"/>
                                        <a:pt x="15785" y="19464"/>
                                        <a:pt x="15951" y="19464"/>
                                      </a:cubicBezTo>
                                      <a:lnTo>
                                        <a:pt x="16948" y="19345"/>
                                      </a:lnTo>
                                      <a:cubicBezTo>
                                        <a:pt x="16948" y="19464"/>
                                        <a:pt x="17031" y="19582"/>
                                        <a:pt x="17031" y="19820"/>
                                      </a:cubicBezTo>
                                      <a:cubicBezTo>
                                        <a:pt x="17114" y="20057"/>
                                        <a:pt x="17280" y="20295"/>
                                        <a:pt x="17446" y="20532"/>
                                      </a:cubicBezTo>
                                      <a:cubicBezTo>
                                        <a:pt x="17778" y="20888"/>
                                        <a:pt x="18194" y="21125"/>
                                        <a:pt x="18526" y="21007"/>
                                      </a:cubicBezTo>
                                      <a:lnTo>
                                        <a:pt x="21018" y="20651"/>
                                      </a:lnTo>
                                      <a:cubicBezTo>
                                        <a:pt x="21351" y="20413"/>
                                        <a:pt x="21600" y="20057"/>
                                        <a:pt x="21517" y="19701"/>
                                      </a:cubicBezTo>
                                      <a:close/>
                                      <a:moveTo>
                                        <a:pt x="3157" y="6883"/>
                                      </a:moveTo>
                                      <a:cubicBezTo>
                                        <a:pt x="2908" y="6883"/>
                                        <a:pt x="2742" y="6765"/>
                                        <a:pt x="2575" y="6527"/>
                                      </a:cubicBezTo>
                                      <a:cubicBezTo>
                                        <a:pt x="2409" y="6290"/>
                                        <a:pt x="2326" y="6053"/>
                                        <a:pt x="2409" y="5697"/>
                                      </a:cubicBezTo>
                                      <a:cubicBezTo>
                                        <a:pt x="2409" y="5697"/>
                                        <a:pt x="2409" y="5578"/>
                                        <a:pt x="2409" y="5578"/>
                                      </a:cubicBezTo>
                                      <a:lnTo>
                                        <a:pt x="6480" y="5934"/>
                                      </a:lnTo>
                                      <a:cubicBezTo>
                                        <a:pt x="6812" y="5934"/>
                                        <a:pt x="7145" y="6171"/>
                                        <a:pt x="7311" y="6527"/>
                                      </a:cubicBezTo>
                                      <a:cubicBezTo>
                                        <a:pt x="7311" y="6527"/>
                                        <a:pt x="7311" y="6527"/>
                                        <a:pt x="7311" y="6527"/>
                                      </a:cubicBezTo>
                                      <a:lnTo>
                                        <a:pt x="7809" y="7358"/>
                                      </a:lnTo>
                                      <a:lnTo>
                                        <a:pt x="3157" y="68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8AF5A7" id="Group 1" o:spid="_x0000_s1026" alt="&quot;&quot;" style="width:228.5pt;height:31pt;mso-position-horizontal-relative:char;mso-position-vertical-relative:line" coordsize="29019,3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">
                      <v:shape id="Shape" o:spid="_x0000_s1027" style="position:absolute;left:7238;width:13348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" path="m4172,8088r781,l4953,4472r-781,l4172,8088xm4172,21600r781,l4953,17984r-781,l4172,21600xm4172,3616r781,l4953,,4172,r,3616xm4172,17128r781,l4953,13512r-781,l4172,17128xm4172,12656r781,l4953,9040r-781,l4172,12656xm5200,3616r781,l5981,,5200,r,3616xm5200,21600r781,l5981,17984r-781,l5200,21600xm5200,8088r781,l5981,4472r-781,l5200,8088xm5200,12656r781,l5981,9040r-781,l5200,12656xm5200,17128r781,l5981,13512r-781,l5200,17128xm6248,8088r781,l7029,4472r-781,l6248,8088xm6248,3616r781,l7029,,6248,r,3616xm6248,21600r781,l7029,17984r-781,l6248,21600xm6248,17128r781,l7029,13512r-781,l6248,17128xm6248,12656r781,l7029,9040r-781,l6248,12656xm7296,12656r781,l8077,9040r-781,l7296,12656xm7296,8088r781,l8077,4472r-781,l7296,8088xm7296,17128r781,l8077,13512r-781,l7296,17128xm7296,3616r781,l8077,,7296,r,3616xm7296,21600r781,l8077,17984r-781,l7296,21600xm8324,3616r780,l9104,,8324,r,3616xm8324,8088r780,l9104,4472r-780,l8324,8088xm8324,12656r780,l9104,9040r-780,l8324,12656xm8324,21600r780,l9104,17984r-780,l8324,21600xm8324,17128r780,l9104,13512r-780,l8324,17128xm,3616r781,l781,,,,,3616xm,12656r781,l781,9040,,9040r,3616xm,8088r781,l781,4472,,4472,,8088xm,21600r781,l781,17984r-781,l,21600xm,17128r781,l781,13512r-781,l,17128xm1048,21600r781,l1829,17984r-781,l1048,21600xm1048,17128r781,l1829,13512r-781,l1048,17128xm1048,8088r781,l1829,4472r-781,l1048,8088xm1048,3616r781,l1829,,1048,r,3616xm1048,12656r781,l1829,9040r-781,l1048,12656xm2076,12656r781,l2857,9040r-781,l2076,12656xm2076,21600r781,l2857,17984r-781,l2076,21600xm2076,3616r781,l2857,,2076,r,3616xm2076,8088r781,l2857,4472r-781,l2076,8088xm2076,17128r781,l2857,13512r-781,l2076,17128xm3124,12656r781,l3905,9040r-781,l3124,12656xm3124,17128r781,l3905,13512r-781,l3124,17128xm3124,8088r781,l3905,4472r-781,l3124,8088xm3124,3616r781,l3905,,3124,r,3616xm3124,21600r781,l3905,17984r-781,l3124,21600xm9372,17128r781,l10153,13512r-781,l9372,17128xm9372,8088r781,l10153,4472r-781,l9372,8088xm9372,21600r781,l10153,17984r-781,l9372,21600xm9372,3616r781,l10153,,9372,r,3616xm9372,12656r781,l10153,9040r-781,l9372,12656xm10420,3616r781,l11201,r-781,l10420,3616xm10420,17128r781,l11201,13512r-781,l10420,17128xm10420,21600r781,l11201,17984r-781,l10420,21600xm10420,12656r781,l11201,9040r-781,l10420,12656xm10420,8088r781,l11201,4472r-781,l10420,8088xm11447,3616r781,l12228,r-781,l11447,3616xm11447,8088r781,l12228,4472r-781,l11447,8088xm11447,12656r781,l12228,9040r-781,l11447,12656xm11447,17128r781,l12228,13512r-781,l11447,17128xm11447,21600r781,l12228,17984r-781,l11447,21600xm12496,3616r780,l13276,r-780,l12496,3616xm12496,8088r780,l13276,4472r-780,l12496,8088xm12496,21600r780,l13276,17984r-780,l12496,21600xm12496,12656r780,l13276,9040r-780,l12496,12656xm12496,17128r780,l13276,13512r-780,l12496,17128xm13544,3616r781,l14325,r-781,l13544,3616xm13544,8088r781,l14325,4472r-781,l13544,8088xm13544,17128r781,l14325,13512r-781,l13544,17128xm13544,12656r781,l14325,9040r-781,l13544,12656xm13544,21600r781,l14325,17984r-781,l13544,21600xm14571,3616r781,l15352,r-781,l14571,3616xm14571,8088r781,l15352,4472r-781,l14571,8088xm14571,12656r781,l15352,9040r-781,l14571,12656xm14571,21600r781,l15352,17984r-781,l14571,21600xm14571,17128r781,l15352,13512r-781,l14571,17128xm15619,8088r781,l16400,4472r-781,l15619,8088xm15619,3616r781,l16400,r-781,l15619,3616xm15619,17128r781,l16400,13512r-781,l15619,17128xm15619,21600r781,l16400,17984r-781,l15619,21600xm15619,12656r781,l16400,9040r-781,l15619,12656xm16647,3616r781,l17428,r-781,l16647,3616xm16647,8088r781,l17428,4472r-781,l16647,8088xm16647,17128r781,l17428,13512r-781,l16647,17128xm16647,21600r781,l17428,17984r-781,l16647,21600xm16647,12656r781,l17428,9040r-781,l16647,12656xm17695,12656r781,l18476,9040r-781,l17695,12656xm17695,3616r781,l18476,r-781,l17695,3616xm17695,8088r781,l18476,4472r-781,l17695,8088xm17695,17128r781,l18476,13512r-781,l17695,17128xm17695,21600r781,l18476,17984r-781,l17695,21600xm18743,12656r781,l19524,9040r-781,l18743,12656xm18743,3616r781,l19524,r-781,l18743,3616xm18743,8088r781,l19524,4472r-781,l18743,8088xm18743,21600r781,l19524,17984r-781,l18743,21600xm18743,17128r781,l19524,13512r-781,l18743,17128xm19771,12656r781,l20552,9040r-781,l19771,12656xm19771,3616r781,l20552,r-781,l19771,3616xm19771,8088r781,l20552,4472r-781,l19771,8088xm19771,21600r781,l20552,17984r-781,l19771,21600xm19771,17128r781,l20552,13512r-781,l19771,17128xm20819,12656r781,l21600,9040r-781,l20819,12656xm20819,8088r781,l21600,4472r-781,l20819,8088xm20819,r,3616l21600,3616,21600,r-781,xm20819,21600r781,l21600,17984r-781,l20819,21600xm20819,17128r781,l21600,13512r-781,l20819,17128xe" fillcolor="#4472c4 [3204]" stroked="f" strokeweight="1pt">
                        <v:stroke miterlimit="4" joinstyle="miter"/>
                        <v:path arrowok="t" o:extrusionok="f" o:connecttype="custom" o:connectlocs="667386,144146;667386,144146;667386,144146;667386,144146" o:connectangles="0,90,180,270"/>
                      </v:shape>
                      <v:shape id="Shape" o:spid="_x0000_s1028" style="position:absolute;left:20828;width:1117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" path="m,17128r9327,l9327,13512,,13512r,3616xm,21600r9327,l9327,17984,,17984r,3616xm,12656r9327,l9327,9040,,9040r,3616xm12273,12656r9327,l21600,9040r-9327,l12273,12656xm12273,4472r,3616l21600,8088r,-3616l12273,4472xm12273,21600r9327,l21600,17984r-9327,l12273,21600xm,3616r9327,l9327,,,,,3616xe" fillcolor="#4472c4 [3204]" stroked="f" strokeweight="1pt">
                        <v:fill opacity="52428f"/>
                        <v:stroke miterlimit="4" joinstyle="miter"/>
                        <v:path arrowok="t" o:extrusionok="f" o:connecttype="custom" o:connectlocs="55881,144146;55881,144146;55881,144146;55881,144146" o:connectangles="0,90,180,270"/>
                      </v:shape>
                      <v:shape id="Shape" o:spid="_x0000_s1029" style="position:absolute;left:22097;width:1766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" path="m,21600r5905,l5905,17984,,17984r,3616xm,12656r5905,l5905,9040,,9040r,3616xm,3616r5905,l5905,,,,,3616xm,17128r5905,l5905,13512,,13512r,3616xm7925,21600r5905,l13830,17984r-5905,l7925,21600xm7925,12656r5905,l13830,9040r-5905,l7925,12656xm7925,3616r5905,l13830,,7925,r,3616xm7925,8088r5905,l13830,4472r-5905,l7925,8088xm15695,r,3616l21600,3616,21600,,15695,xm15695,17128r5905,l21600,13512r-5905,l15695,17128xm15695,12656r5905,l21600,9040r-5905,l15695,12656xe" fillcolor="#4472c4 [3204]" stroked="f" strokeweight="1pt">
                        <v:fill opacity="39321f"/>
                        <v:stroke miterlimit="4" joinstyle="miter"/>
                        <v:path arrowok="t" o:extrusionok="f" o:connecttype="custom" o:connectlocs="88266,144146;88266,144146;88266,144146;88266,144146" o:connectangles="0,90,180,270"/>
                      </v:shape>
                      <v:shape id="Shape" o:spid="_x0000_s1030" style="position:absolute;left:24003;width:2413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" path="m,3616r4320,l4320,,,,,3616xm,8088r4320,l4320,4472,,4472,,8088xm,12656r4320,l4320,9040,,9040r,3616xm,21600r4320,l4320,17984,,17984r,3616xm5798,12656r4320,l10118,9040r-4320,l5798,12656xm5798,17128r4320,l10118,13512r-4320,l5798,17128xm5798,21600r4320,l10118,17984r-4320,l5798,21600xm5798,3616r4320,l10118,,5798,r,3616xm11482,17128r4320,l15802,13512r-4320,l11482,17128xm11482,8088r4320,l15802,4472r-4320,l11482,8088xm17280,r,3616l21600,3616,21600,,17280,xm17280,8088r4320,l21600,4472r-4320,l17280,8088xm17280,21600r4320,l21600,17984r-4320,l17280,21600xm17280,12656r4320,l21600,9040r-4320,l17280,12656xm17280,17128r4320,l21600,13512r-4320,l17280,17128xe" fillcolor="#4472c4 [3204]" stroked="f" strokeweight="1pt">
                        <v:fill opacity="26214f"/>
                        <v:stroke miterlimit="4" joinstyle="miter"/>
                        <v:path arrowok="t" o:extrusionok="f" o:connecttype="custom" o:connectlocs="120650,144146;120650,144146;120650,144146;120650,144146" o:connectangles="0,90,180,270"/>
                      </v:shape>
                      <v:shape id="Shape" o:spid="_x0000_s1031" style="position:absolute;left:26543;top:635;width:2413;height:228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" path="m,4560r4320,l4320,,,,,4560xm,21600r4320,l4320,17040,,17040r,4560xm5684,10320r4320,l10004,5760r-4320,l5684,10320xm5684,15960r4320,l10004,11400r-4320,l5684,15960xm17280,5640r,4560l21600,10200r,-4560l17280,5640xm17280,15960r4320,l21600,11400r-4320,l17280,15960xm11482,15960r4320,l15802,11400r-4320,l11482,15960xm11482,4560r4320,l15802,,11482,r,4560xm11482,21600r4320,l15802,17040r-4320,l11482,21600xe" fillcolor="#4472c4 [3204]" stroked="f" strokeweight="1pt">
                        <v:fill opacity="13107f"/>
                        <v:stroke miterlimit="4" joinstyle="miter"/>
                        <v:path arrowok="t" o:extrusionok="f" o:connecttype="custom" o:connectlocs="120650,114301;120650,114301;120650,114301;120650,114301" o:connectangles="0,90,180,270"/>
                      </v:shape>
                      <v:rect id="Rectangle" o:spid="_x0000_s1032" style="position:absolute;top:3683;width:29019;height:2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" fillcolor="#4472c4 [3204]" stroked="f" strokeweight="1pt">
                        <v:stroke miterlimit="4"/>
                        <v:textbox inset="3pt,3pt,3pt,3pt"/>
                      </v:rect>
                      <v:shape id="Shape" o:spid="_x0000_s1033" style="position:absolute;left:634;top:762;width:3353;height:2287;visibility:visible;mso-wrap-style:square;v-text-anchor:middle" coordsize="21600,21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" path="m21600,18991v,-716,-164,-1432,-491,-1909c20864,16604,20536,16366,20127,16246v,-119,,-119,,-238c20127,15291,19964,14575,19636,14098v-327,-477,-736,-835,-1227,-835c18409,12666,18245,12069,17918,11592v-327,-477,-736,-835,-1227,-955l13336,10399v-245,,-491,238,-572,716c12764,11234,12764,11353,12845,11473v82,238,246,358,410,358l16609,12069v246,,409,120,573,358c17264,12547,17345,12785,17345,13024r-4663,-358l10064,8489v-246,-358,-246,-835,,-1193c10145,7177,10145,7177,10227,7057v164,-119,328,-119,491,l12845,8131v1064,597,2210,-119,2619,-1670c15709,5625,15627,4790,15382,4074,15136,3477,14809,2880,14318,2642l10309,255c9573,-103,8836,-103,8100,374l5973,1926v-164,119,-246,119,-409,119l4500,2164c4418,1687,4255,1329,4009,1090,3682,732,3273,494,2945,613l491,971c245,971,,1329,,1806v,478,245,716,573,716l3027,2164v82,,246,,328,120c3436,2403,3518,2522,3518,2761r491,10502c4009,13263,4009,13263,4009,13263v,,,,,l4009,13382v,358,-164,716,-409,716l1064,14456v-246,,-491,358,-491,835c573,15649,818,16007,1145,16007r2537,-358c4336,15530,4827,14933,4991,13979r1554,-120c6791,13859,7036,13979,7282,14217r1800,2029c9327,16485,9655,16365,9818,16127v164,-358,82,-836,-82,-1074l7936,13024v-409,-477,-900,-597,-1391,-597l4991,12547,4582,3954r982,-119c5809,3835,6136,3716,6382,3477l8509,1926v409,-358,900,-358,1309,-120l13827,4193v246,119,409,358,491,716c14482,5267,14482,5745,14318,6103v-163,716,-818,1074,-1309,835c13009,6938,13009,6938,13009,6938l10882,5864v-409,-239,-900,-239,-1309,119c9409,6103,9164,6341,9082,6580v-573,955,-491,2267,,3222l13173,16365v409,717,982,1194,1554,1194l19391,17917v245,,409,119,573,358c20127,18514,20209,18752,20127,19110v,358,-82,597,-245,836c19718,20184,19555,20304,19309,20184r-4909,-477c14155,19707,13991,19588,13745,19349l11782,16604v-246,-238,-573,-119,-737,120c10882,17082,10964,17559,11127,17798r2373,2625c13827,20781,14236,21020,14645,21020r4910,477c20045,21497,20536,21258,20864,20781v491,-477,736,-1074,736,-1790xm15218,15649v-327,,-654,-238,-818,-596c14400,15053,14400,15053,14400,15053r-491,-836l18491,14575v245,,409,120,573,358c19227,15172,19309,15411,19227,15769v,,,119,,119l15218,15649xe" fillcolor="#4472c4 [3204]" stroked="f" strokeweight="1pt">
                        <v:stroke miterlimit="4" joinstyle="miter"/>
                        <v:path arrowok="t" o:extrusionok="f" o:connecttype="custom" o:connectlocs="167641,114389;167641,114389;167641,114389;167641,114389" o:connectangles="0,90,180,270"/>
                      </v:shape>
                      <v:shape id="Shape" o:spid="_x0000_s1034" style="position:absolute;left:2794;width:3291;height:2300;visibility:visible;mso-wrap-style:square;v-text-anchor:middle" coordsize="21533,21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" path="m21517,19701v,-356,-249,-712,-582,-712l18443,19345v-83,,-249,,-332,-119c18028,19108,17945,18989,17945,18752r,-356c17945,18396,17945,18396,17945,18396v,,,,,l17446,8308v,-356,166,-712,416,-712l20437,7240v249,,498,-356,498,-831c20935,6053,20686,5697,20354,5697r-2576,356c17114,6171,16615,6765,16449,7596r-1661,118c14538,7714,14289,7596,14040,7358l11963,5103v-249,-237,-581,-118,-748,119c11132,5459,11049,5815,11132,6053v,118,83,237,166,237l13375,8545v416,475,914,593,1413,593l16366,9020r416,8545l15785,17684v-250,,-582,118,-831,356l12794,19582v-416,356,-914,356,-1329,119l7394,17327v-249,-118,-416,-356,-499,-712c6729,16259,6729,15785,6895,15429v167,-713,831,-1069,1330,-831c8225,14598,8225,14598,8225,14598r2160,1068c10800,15903,11298,15903,11714,15547v166,-118,415,-356,498,-593c12794,14004,12711,12699,12212,11749l8058,5222c7643,4510,7062,4035,6480,4035l1745,3679v-250,,-416,-119,-582,-356c997,3086,914,2848,997,2492v,-356,83,-593,249,-830c1412,1424,1578,1305,1828,1424r4984,475c7062,1899,7228,2018,7477,2255l9720,4629v249,237,582,118,748,-119c10634,4154,10551,3679,10385,3442l8142,1068c7809,712,7394,475,6978,475l1994,c1495,,997,237,665,712,332,1187,83,1780,,2492v,475,83,950,166,1306c249,4035,332,4154,415,4391v250,475,582,712,997,831c1412,5341,1412,5341,1412,5459v,475,83,950,166,1306c1662,7002,1745,7121,1828,7358v332,475,747,831,1246,831c3074,8545,3157,9020,3240,9376v83,237,166,356,249,593c3822,10444,4237,10800,4735,10919r3573,356c8557,11275,8806,11037,8889,10563v,-356,-166,-712,-498,-831l4818,9376v-249,,-415,-119,-581,-356c4154,8901,4071,8664,4071,8426r4735,356l11465,12936v249,356,249,831,,1187c11382,14360,11298,14479,11215,14479v-166,119,-332,119,-498,l8557,13411v-1080,-593,-2243,119,-2659,1662c5649,15903,5732,16734,5982,17446v249,594,581,1187,1080,1424l11132,21244v748,356,1496,356,2243,-119l15535,19582v167,-118,250,-118,416,-118l16948,19345v,119,83,237,83,475c17114,20057,17280,20295,17446,20532v332,356,748,593,1080,475l21018,20651v333,-238,582,-594,499,-950xm3157,6883v-249,,-415,-118,-582,-356c2409,6290,2326,6053,2409,5697v,,,-119,,-119l6480,5934v332,,665,237,831,593c7311,6527,7311,6527,7311,6527r498,831l3157,6883xe" fillcolor="#4472c4 [3204]" stroked="f" strokeweight="1pt">
                        <v:stroke miterlimit="4" joinstyle="miter"/>
                        <v:path arrowok="t" o:extrusionok="f" o:connecttype="custom" o:connectlocs="164589,115024;164589,115024;164589,115024;164589,115024" o:connectangles="0,90,180,27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7" w:type="dxa"/>
            <w:vMerge w:val="restart"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2BE522D6" w14:textId="77777777" w:rsidR="004C1D68" w:rsidRPr="00186C4E" w:rsidRDefault="004C1D68">
            <w:pPr>
              <w:pStyle w:val="Title"/>
              <w:rPr>
                <w:rFonts w:ascii="Calibri" w:hAnsi="Calibri" w:cs="Calibri"/>
              </w:rPr>
            </w:pPr>
          </w:p>
        </w:tc>
        <w:tc>
          <w:tcPr>
            <w:tcW w:w="4867" w:type="dxa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10764163" w14:textId="77777777" w:rsidR="004C1D68" w:rsidRPr="00186C4E" w:rsidRDefault="000D2E0D" w:rsidP="004C1D68">
            <w:r w:rsidRPr="000D2E0D">
              <w:rPr>
                <w:noProof/>
              </w:rPr>
              <mc:AlternateContent>
                <mc:Choice Requires="wpg">
                  <w:drawing>
                    <wp:inline distT="0" distB="0" distL="0" distR="0" wp14:anchorId="4214B172" wp14:editId="2EE82E18">
                      <wp:extent cx="2901951" cy="393701"/>
                      <wp:effectExtent l="0" t="0" r="6350" b="0"/>
                      <wp:docPr id="199" name="Group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1951" cy="393701"/>
                                <a:chOff x="0" y="0"/>
                                <a:chExt cx="2901951" cy="393701"/>
                              </a:xfrm>
                            </wpg:grpSpPr>
                            <wps:wsp>
                              <wps:cNvPr id="200" name="Shape"/>
                              <wps:cNvSpPr/>
                              <wps:spPr>
                                <a:xfrm>
                                  <a:off x="723899" y="0"/>
                                  <a:ext cx="133477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4172" y="8088"/>
                                      </a:moveTo>
                                      <a:lnTo>
                                        <a:pt x="4953" y="8088"/>
                                      </a:lnTo>
                                      <a:lnTo>
                                        <a:pt x="4953" y="4472"/>
                                      </a:lnTo>
                                      <a:lnTo>
                                        <a:pt x="4172" y="4472"/>
                                      </a:lnTo>
                                      <a:lnTo>
                                        <a:pt x="4172" y="8088"/>
                                      </a:lnTo>
                                      <a:close/>
                                      <a:moveTo>
                                        <a:pt x="4172" y="21600"/>
                                      </a:moveTo>
                                      <a:lnTo>
                                        <a:pt x="4953" y="21600"/>
                                      </a:lnTo>
                                      <a:lnTo>
                                        <a:pt x="4953" y="17984"/>
                                      </a:lnTo>
                                      <a:lnTo>
                                        <a:pt x="4172" y="17984"/>
                                      </a:lnTo>
                                      <a:lnTo>
                                        <a:pt x="4172" y="21600"/>
                                      </a:lnTo>
                                      <a:close/>
                                      <a:moveTo>
                                        <a:pt x="4172" y="3616"/>
                                      </a:moveTo>
                                      <a:lnTo>
                                        <a:pt x="4953" y="3616"/>
                                      </a:lnTo>
                                      <a:lnTo>
                                        <a:pt x="4953" y="0"/>
                                      </a:lnTo>
                                      <a:lnTo>
                                        <a:pt x="4172" y="0"/>
                                      </a:lnTo>
                                      <a:lnTo>
                                        <a:pt x="4172" y="3616"/>
                                      </a:lnTo>
                                      <a:close/>
                                      <a:moveTo>
                                        <a:pt x="4172" y="17128"/>
                                      </a:moveTo>
                                      <a:lnTo>
                                        <a:pt x="4953" y="17128"/>
                                      </a:lnTo>
                                      <a:lnTo>
                                        <a:pt x="4953" y="13512"/>
                                      </a:lnTo>
                                      <a:lnTo>
                                        <a:pt x="4172" y="13512"/>
                                      </a:lnTo>
                                      <a:lnTo>
                                        <a:pt x="4172" y="17128"/>
                                      </a:lnTo>
                                      <a:close/>
                                      <a:moveTo>
                                        <a:pt x="4172" y="12656"/>
                                      </a:moveTo>
                                      <a:lnTo>
                                        <a:pt x="4953" y="12656"/>
                                      </a:lnTo>
                                      <a:lnTo>
                                        <a:pt x="4953" y="9040"/>
                                      </a:lnTo>
                                      <a:lnTo>
                                        <a:pt x="4172" y="9040"/>
                                      </a:lnTo>
                                      <a:lnTo>
                                        <a:pt x="4172" y="12656"/>
                                      </a:lnTo>
                                      <a:close/>
                                      <a:moveTo>
                                        <a:pt x="5200" y="3616"/>
                                      </a:moveTo>
                                      <a:lnTo>
                                        <a:pt x="5981" y="3616"/>
                                      </a:lnTo>
                                      <a:lnTo>
                                        <a:pt x="5981" y="0"/>
                                      </a:lnTo>
                                      <a:lnTo>
                                        <a:pt x="5200" y="0"/>
                                      </a:lnTo>
                                      <a:lnTo>
                                        <a:pt x="5200" y="3616"/>
                                      </a:lnTo>
                                      <a:close/>
                                      <a:moveTo>
                                        <a:pt x="5200" y="21600"/>
                                      </a:moveTo>
                                      <a:lnTo>
                                        <a:pt x="5981" y="21600"/>
                                      </a:lnTo>
                                      <a:lnTo>
                                        <a:pt x="5981" y="17984"/>
                                      </a:lnTo>
                                      <a:lnTo>
                                        <a:pt x="5200" y="17984"/>
                                      </a:lnTo>
                                      <a:lnTo>
                                        <a:pt x="5200" y="21600"/>
                                      </a:lnTo>
                                      <a:close/>
                                      <a:moveTo>
                                        <a:pt x="5200" y="8088"/>
                                      </a:moveTo>
                                      <a:lnTo>
                                        <a:pt x="5981" y="8088"/>
                                      </a:lnTo>
                                      <a:lnTo>
                                        <a:pt x="5981" y="4472"/>
                                      </a:lnTo>
                                      <a:lnTo>
                                        <a:pt x="5200" y="4472"/>
                                      </a:lnTo>
                                      <a:lnTo>
                                        <a:pt x="5200" y="8088"/>
                                      </a:lnTo>
                                      <a:close/>
                                      <a:moveTo>
                                        <a:pt x="5200" y="12656"/>
                                      </a:moveTo>
                                      <a:lnTo>
                                        <a:pt x="5981" y="12656"/>
                                      </a:lnTo>
                                      <a:lnTo>
                                        <a:pt x="5981" y="9040"/>
                                      </a:lnTo>
                                      <a:lnTo>
                                        <a:pt x="5200" y="9040"/>
                                      </a:lnTo>
                                      <a:lnTo>
                                        <a:pt x="5200" y="12656"/>
                                      </a:lnTo>
                                      <a:close/>
                                      <a:moveTo>
                                        <a:pt x="5200" y="17128"/>
                                      </a:moveTo>
                                      <a:lnTo>
                                        <a:pt x="5981" y="17128"/>
                                      </a:lnTo>
                                      <a:lnTo>
                                        <a:pt x="5981" y="13512"/>
                                      </a:lnTo>
                                      <a:lnTo>
                                        <a:pt x="5200" y="13512"/>
                                      </a:lnTo>
                                      <a:lnTo>
                                        <a:pt x="5200" y="17128"/>
                                      </a:lnTo>
                                      <a:close/>
                                      <a:moveTo>
                                        <a:pt x="6248" y="8088"/>
                                      </a:moveTo>
                                      <a:lnTo>
                                        <a:pt x="7029" y="8088"/>
                                      </a:lnTo>
                                      <a:lnTo>
                                        <a:pt x="7029" y="4472"/>
                                      </a:lnTo>
                                      <a:lnTo>
                                        <a:pt x="6248" y="4472"/>
                                      </a:lnTo>
                                      <a:lnTo>
                                        <a:pt x="6248" y="8088"/>
                                      </a:lnTo>
                                      <a:close/>
                                      <a:moveTo>
                                        <a:pt x="6248" y="3616"/>
                                      </a:moveTo>
                                      <a:lnTo>
                                        <a:pt x="7029" y="3616"/>
                                      </a:lnTo>
                                      <a:lnTo>
                                        <a:pt x="7029" y="0"/>
                                      </a:lnTo>
                                      <a:lnTo>
                                        <a:pt x="6248" y="0"/>
                                      </a:lnTo>
                                      <a:lnTo>
                                        <a:pt x="6248" y="3616"/>
                                      </a:lnTo>
                                      <a:close/>
                                      <a:moveTo>
                                        <a:pt x="6248" y="21600"/>
                                      </a:moveTo>
                                      <a:lnTo>
                                        <a:pt x="7029" y="21600"/>
                                      </a:lnTo>
                                      <a:lnTo>
                                        <a:pt x="7029" y="17984"/>
                                      </a:lnTo>
                                      <a:lnTo>
                                        <a:pt x="6248" y="17984"/>
                                      </a:lnTo>
                                      <a:lnTo>
                                        <a:pt x="6248" y="21600"/>
                                      </a:lnTo>
                                      <a:close/>
                                      <a:moveTo>
                                        <a:pt x="6248" y="17128"/>
                                      </a:moveTo>
                                      <a:lnTo>
                                        <a:pt x="7029" y="17128"/>
                                      </a:lnTo>
                                      <a:lnTo>
                                        <a:pt x="7029" y="13512"/>
                                      </a:lnTo>
                                      <a:lnTo>
                                        <a:pt x="6248" y="13512"/>
                                      </a:lnTo>
                                      <a:lnTo>
                                        <a:pt x="6248" y="17128"/>
                                      </a:lnTo>
                                      <a:close/>
                                      <a:moveTo>
                                        <a:pt x="6248" y="12656"/>
                                      </a:moveTo>
                                      <a:lnTo>
                                        <a:pt x="7029" y="12656"/>
                                      </a:lnTo>
                                      <a:lnTo>
                                        <a:pt x="7029" y="9040"/>
                                      </a:lnTo>
                                      <a:lnTo>
                                        <a:pt x="6248" y="9040"/>
                                      </a:lnTo>
                                      <a:lnTo>
                                        <a:pt x="6248" y="12656"/>
                                      </a:lnTo>
                                      <a:close/>
                                      <a:moveTo>
                                        <a:pt x="7296" y="12656"/>
                                      </a:moveTo>
                                      <a:lnTo>
                                        <a:pt x="8077" y="12656"/>
                                      </a:lnTo>
                                      <a:lnTo>
                                        <a:pt x="8077" y="9040"/>
                                      </a:lnTo>
                                      <a:lnTo>
                                        <a:pt x="7296" y="9040"/>
                                      </a:lnTo>
                                      <a:lnTo>
                                        <a:pt x="7296" y="12656"/>
                                      </a:lnTo>
                                      <a:close/>
                                      <a:moveTo>
                                        <a:pt x="7296" y="8088"/>
                                      </a:moveTo>
                                      <a:lnTo>
                                        <a:pt x="8077" y="8088"/>
                                      </a:lnTo>
                                      <a:lnTo>
                                        <a:pt x="8077" y="4472"/>
                                      </a:lnTo>
                                      <a:lnTo>
                                        <a:pt x="7296" y="4472"/>
                                      </a:lnTo>
                                      <a:lnTo>
                                        <a:pt x="7296" y="8088"/>
                                      </a:lnTo>
                                      <a:close/>
                                      <a:moveTo>
                                        <a:pt x="7296" y="17128"/>
                                      </a:moveTo>
                                      <a:lnTo>
                                        <a:pt x="8077" y="17128"/>
                                      </a:lnTo>
                                      <a:lnTo>
                                        <a:pt x="8077" y="13512"/>
                                      </a:lnTo>
                                      <a:lnTo>
                                        <a:pt x="7296" y="13512"/>
                                      </a:lnTo>
                                      <a:lnTo>
                                        <a:pt x="7296" y="17128"/>
                                      </a:lnTo>
                                      <a:close/>
                                      <a:moveTo>
                                        <a:pt x="7296" y="3616"/>
                                      </a:moveTo>
                                      <a:lnTo>
                                        <a:pt x="8077" y="3616"/>
                                      </a:lnTo>
                                      <a:lnTo>
                                        <a:pt x="8077" y="0"/>
                                      </a:lnTo>
                                      <a:lnTo>
                                        <a:pt x="7296" y="0"/>
                                      </a:lnTo>
                                      <a:lnTo>
                                        <a:pt x="7296" y="3616"/>
                                      </a:lnTo>
                                      <a:close/>
                                      <a:moveTo>
                                        <a:pt x="7296" y="21600"/>
                                      </a:moveTo>
                                      <a:lnTo>
                                        <a:pt x="8077" y="21600"/>
                                      </a:lnTo>
                                      <a:lnTo>
                                        <a:pt x="8077" y="17984"/>
                                      </a:lnTo>
                                      <a:lnTo>
                                        <a:pt x="7296" y="17984"/>
                                      </a:lnTo>
                                      <a:lnTo>
                                        <a:pt x="7296" y="21600"/>
                                      </a:lnTo>
                                      <a:close/>
                                      <a:moveTo>
                                        <a:pt x="8324" y="3616"/>
                                      </a:moveTo>
                                      <a:lnTo>
                                        <a:pt x="9104" y="3616"/>
                                      </a:lnTo>
                                      <a:lnTo>
                                        <a:pt x="9104" y="0"/>
                                      </a:lnTo>
                                      <a:lnTo>
                                        <a:pt x="8324" y="0"/>
                                      </a:lnTo>
                                      <a:lnTo>
                                        <a:pt x="8324" y="3616"/>
                                      </a:lnTo>
                                      <a:close/>
                                      <a:moveTo>
                                        <a:pt x="8324" y="8088"/>
                                      </a:moveTo>
                                      <a:lnTo>
                                        <a:pt x="9104" y="8088"/>
                                      </a:lnTo>
                                      <a:lnTo>
                                        <a:pt x="9104" y="4472"/>
                                      </a:lnTo>
                                      <a:lnTo>
                                        <a:pt x="8324" y="4472"/>
                                      </a:lnTo>
                                      <a:lnTo>
                                        <a:pt x="8324" y="8088"/>
                                      </a:lnTo>
                                      <a:close/>
                                      <a:moveTo>
                                        <a:pt x="8324" y="12656"/>
                                      </a:moveTo>
                                      <a:lnTo>
                                        <a:pt x="9104" y="12656"/>
                                      </a:lnTo>
                                      <a:lnTo>
                                        <a:pt x="9104" y="9040"/>
                                      </a:lnTo>
                                      <a:lnTo>
                                        <a:pt x="8324" y="9040"/>
                                      </a:lnTo>
                                      <a:lnTo>
                                        <a:pt x="8324" y="12656"/>
                                      </a:lnTo>
                                      <a:close/>
                                      <a:moveTo>
                                        <a:pt x="8324" y="21600"/>
                                      </a:moveTo>
                                      <a:lnTo>
                                        <a:pt x="9104" y="21600"/>
                                      </a:lnTo>
                                      <a:lnTo>
                                        <a:pt x="9104" y="17984"/>
                                      </a:lnTo>
                                      <a:lnTo>
                                        <a:pt x="8324" y="17984"/>
                                      </a:lnTo>
                                      <a:lnTo>
                                        <a:pt x="8324" y="21600"/>
                                      </a:lnTo>
                                      <a:close/>
                                      <a:moveTo>
                                        <a:pt x="8324" y="17128"/>
                                      </a:moveTo>
                                      <a:lnTo>
                                        <a:pt x="9104" y="17128"/>
                                      </a:lnTo>
                                      <a:lnTo>
                                        <a:pt x="9104" y="13512"/>
                                      </a:lnTo>
                                      <a:lnTo>
                                        <a:pt x="8324" y="13512"/>
                                      </a:lnTo>
                                      <a:lnTo>
                                        <a:pt x="8324" y="17128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781" y="3616"/>
                                      </a:lnTo>
                                      <a:lnTo>
                                        <a:pt x="78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781" y="12656"/>
                                      </a:lnTo>
                                      <a:lnTo>
                                        <a:pt x="781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781" y="8088"/>
                                      </a:lnTo>
                                      <a:lnTo>
                                        <a:pt x="781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781" y="21600"/>
                                      </a:lnTo>
                                      <a:lnTo>
                                        <a:pt x="781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781" y="17128"/>
                                      </a:lnTo>
                                      <a:lnTo>
                                        <a:pt x="781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1048" y="21600"/>
                                      </a:moveTo>
                                      <a:lnTo>
                                        <a:pt x="1829" y="21600"/>
                                      </a:lnTo>
                                      <a:lnTo>
                                        <a:pt x="1829" y="17984"/>
                                      </a:lnTo>
                                      <a:lnTo>
                                        <a:pt x="1048" y="17984"/>
                                      </a:lnTo>
                                      <a:lnTo>
                                        <a:pt x="1048" y="21600"/>
                                      </a:lnTo>
                                      <a:close/>
                                      <a:moveTo>
                                        <a:pt x="1048" y="17128"/>
                                      </a:moveTo>
                                      <a:lnTo>
                                        <a:pt x="1829" y="17128"/>
                                      </a:lnTo>
                                      <a:lnTo>
                                        <a:pt x="1829" y="13512"/>
                                      </a:lnTo>
                                      <a:lnTo>
                                        <a:pt x="1048" y="13512"/>
                                      </a:lnTo>
                                      <a:lnTo>
                                        <a:pt x="1048" y="17128"/>
                                      </a:lnTo>
                                      <a:close/>
                                      <a:moveTo>
                                        <a:pt x="1048" y="8088"/>
                                      </a:moveTo>
                                      <a:lnTo>
                                        <a:pt x="1829" y="8088"/>
                                      </a:lnTo>
                                      <a:lnTo>
                                        <a:pt x="1829" y="4472"/>
                                      </a:lnTo>
                                      <a:lnTo>
                                        <a:pt x="1048" y="4472"/>
                                      </a:lnTo>
                                      <a:lnTo>
                                        <a:pt x="1048" y="8088"/>
                                      </a:lnTo>
                                      <a:close/>
                                      <a:moveTo>
                                        <a:pt x="1048" y="3616"/>
                                      </a:moveTo>
                                      <a:lnTo>
                                        <a:pt x="1829" y="3616"/>
                                      </a:lnTo>
                                      <a:lnTo>
                                        <a:pt x="1829" y="0"/>
                                      </a:lnTo>
                                      <a:lnTo>
                                        <a:pt x="1048" y="0"/>
                                      </a:lnTo>
                                      <a:lnTo>
                                        <a:pt x="1048" y="3616"/>
                                      </a:lnTo>
                                      <a:close/>
                                      <a:moveTo>
                                        <a:pt x="1048" y="12656"/>
                                      </a:moveTo>
                                      <a:lnTo>
                                        <a:pt x="1829" y="12656"/>
                                      </a:lnTo>
                                      <a:lnTo>
                                        <a:pt x="1829" y="9040"/>
                                      </a:lnTo>
                                      <a:lnTo>
                                        <a:pt x="1048" y="9040"/>
                                      </a:lnTo>
                                      <a:lnTo>
                                        <a:pt x="1048" y="12656"/>
                                      </a:lnTo>
                                      <a:close/>
                                      <a:moveTo>
                                        <a:pt x="2076" y="12656"/>
                                      </a:moveTo>
                                      <a:lnTo>
                                        <a:pt x="2857" y="12656"/>
                                      </a:lnTo>
                                      <a:lnTo>
                                        <a:pt x="2857" y="9040"/>
                                      </a:lnTo>
                                      <a:lnTo>
                                        <a:pt x="2076" y="9040"/>
                                      </a:lnTo>
                                      <a:lnTo>
                                        <a:pt x="2076" y="12656"/>
                                      </a:lnTo>
                                      <a:close/>
                                      <a:moveTo>
                                        <a:pt x="2076" y="21600"/>
                                      </a:moveTo>
                                      <a:lnTo>
                                        <a:pt x="2857" y="21600"/>
                                      </a:lnTo>
                                      <a:lnTo>
                                        <a:pt x="2857" y="17984"/>
                                      </a:lnTo>
                                      <a:lnTo>
                                        <a:pt x="2076" y="17984"/>
                                      </a:lnTo>
                                      <a:lnTo>
                                        <a:pt x="2076" y="21600"/>
                                      </a:lnTo>
                                      <a:close/>
                                      <a:moveTo>
                                        <a:pt x="2076" y="3616"/>
                                      </a:moveTo>
                                      <a:lnTo>
                                        <a:pt x="2857" y="3616"/>
                                      </a:lnTo>
                                      <a:lnTo>
                                        <a:pt x="2857" y="0"/>
                                      </a:lnTo>
                                      <a:lnTo>
                                        <a:pt x="2076" y="0"/>
                                      </a:lnTo>
                                      <a:lnTo>
                                        <a:pt x="2076" y="3616"/>
                                      </a:lnTo>
                                      <a:close/>
                                      <a:moveTo>
                                        <a:pt x="2076" y="8088"/>
                                      </a:moveTo>
                                      <a:lnTo>
                                        <a:pt x="2857" y="8088"/>
                                      </a:lnTo>
                                      <a:lnTo>
                                        <a:pt x="2857" y="4472"/>
                                      </a:lnTo>
                                      <a:lnTo>
                                        <a:pt x="2076" y="4472"/>
                                      </a:lnTo>
                                      <a:lnTo>
                                        <a:pt x="2076" y="8088"/>
                                      </a:lnTo>
                                      <a:close/>
                                      <a:moveTo>
                                        <a:pt x="2076" y="17128"/>
                                      </a:moveTo>
                                      <a:lnTo>
                                        <a:pt x="2857" y="17128"/>
                                      </a:lnTo>
                                      <a:lnTo>
                                        <a:pt x="2857" y="13512"/>
                                      </a:lnTo>
                                      <a:lnTo>
                                        <a:pt x="2076" y="13512"/>
                                      </a:lnTo>
                                      <a:lnTo>
                                        <a:pt x="2076" y="17128"/>
                                      </a:lnTo>
                                      <a:close/>
                                      <a:moveTo>
                                        <a:pt x="3124" y="12656"/>
                                      </a:moveTo>
                                      <a:lnTo>
                                        <a:pt x="3905" y="12656"/>
                                      </a:lnTo>
                                      <a:lnTo>
                                        <a:pt x="3905" y="9040"/>
                                      </a:lnTo>
                                      <a:lnTo>
                                        <a:pt x="3124" y="9040"/>
                                      </a:lnTo>
                                      <a:lnTo>
                                        <a:pt x="3124" y="12656"/>
                                      </a:lnTo>
                                      <a:close/>
                                      <a:moveTo>
                                        <a:pt x="3124" y="17128"/>
                                      </a:moveTo>
                                      <a:lnTo>
                                        <a:pt x="3905" y="17128"/>
                                      </a:lnTo>
                                      <a:lnTo>
                                        <a:pt x="3905" y="13512"/>
                                      </a:lnTo>
                                      <a:lnTo>
                                        <a:pt x="3124" y="13512"/>
                                      </a:lnTo>
                                      <a:lnTo>
                                        <a:pt x="3124" y="17128"/>
                                      </a:lnTo>
                                      <a:close/>
                                      <a:moveTo>
                                        <a:pt x="3124" y="8088"/>
                                      </a:moveTo>
                                      <a:lnTo>
                                        <a:pt x="3905" y="8088"/>
                                      </a:lnTo>
                                      <a:lnTo>
                                        <a:pt x="3905" y="4472"/>
                                      </a:lnTo>
                                      <a:lnTo>
                                        <a:pt x="3124" y="4472"/>
                                      </a:lnTo>
                                      <a:lnTo>
                                        <a:pt x="3124" y="8088"/>
                                      </a:lnTo>
                                      <a:close/>
                                      <a:moveTo>
                                        <a:pt x="3124" y="3616"/>
                                      </a:moveTo>
                                      <a:lnTo>
                                        <a:pt x="3905" y="3616"/>
                                      </a:lnTo>
                                      <a:lnTo>
                                        <a:pt x="3905" y="0"/>
                                      </a:lnTo>
                                      <a:lnTo>
                                        <a:pt x="3124" y="0"/>
                                      </a:lnTo>
                                      <a:lnTo>
                                        <a:pt x="3124" y="3616"/>
                                      </a:lnTo>
                                      <a:close/>
                                      <a:moveTo>
                                        <a:pt x="3124" y="21600"/>
                                      </a:moveTo>
                                      <a:lnTo>
                                        <a:pt x="3905" y="21600"/>
                                      </a:lnTo>
                                      <a:lnTo>
                                        <a:pt x="3905" y="17984"/>
                                      </a:lnTo>
                                      <a:lnTo>
                                        <a:pt x="3124" y="17984"/>
                                      </a:lnTo>
                                      <a:lnTo>
                                        <a:pt x="3124" y="21600"/>
                                      </a:lnTo>
                                      <a:close/>
                                      <a:moveTo>
                                        <a:pt x="9372" y="17128"/>
                                      </a:moveTo>
                                      <a:lnTo>
                                        <a:pt x="10153" y="17128"/>
                                      </a:lnTo>
                                      <a:lnTo>
                                        <a:pt x="10153" y="13512"/>
                                      </a:lnTo>
                                      <a:lnTo>
                                        <a:pt x="9372" y="13512"/>
                                      </a:lnTo>
                                      <a:lnTo>
                                        <a:pt x="9372" y="17128"/>
                                      </a:lnTo>
                                      <a:close/>
                                      <a:moveTo>
                                        <a:pt x="9372" y="8088"/>
                                      </a:moveTo>
                                      <a:lnTo>
                                        <a:pt x="10153" y="8088"/>
                                      </a:lnTo>
                                      <a:lnTo>
                                        <a:pt x="10153" y="4472"/>
                                      </a:lnTo>
                                      <a:lnTo>
                                        <a:pt x="9372" y="4472"/>
                                      </a:lnTo>
                                      <a:lnTo>
                                        <a:pt x="9372" y="8088"/>
                                      </a:lnTo>
                                      <a:close/>
                                      <a:moveTo>
                                        <a:pt x="9372" y="21600"/>
                                      </a:moveTo>
                                      <a:lnTo>
                                        <a:pt x="10153" y="21600"/>
                                      </a:lnTo>
                                      <a:lnTo>
                                        <a:pt x="10153" y="17984"/>
                                      </a:lnTo>
                                      <a:lnTo>
                                        <a:pt x="9372" y="17984"/>
                                      </a:lnTo>
                                      <a:lnTo>
                                        <a:pt x="9372" y="21600"/>
                                      </a:lnTo>
                                      <a:close/>
                                      <a:moveTo>
                                        <a:pt x="9372" y="3616"/>
                                      </a:moveTo>
                                      <a:lnTo>
                                        <a:pt x="10153" y="3616"/>
                                      </a:lnTo>
                                      <a:lnTo>
                                        <a:pt x="10153" y="0"/>
                                      </a:lnTo>
                                      <a:lnTo>
                                        <a:pt x="9372" y="0"/>
                                      </a:lnTo>
                                      <a:lnTo>
                                        <a:pt x="9372" y="3616"/>
                                      </a:lnTo>
                                      <a:close/>
                                      <a:moveTo>
                                        <a:pt x="9372" y="12656"/>
                                      </a:moveTo>
                                      <a:lnTo>
                                        <a:pt x="10153" y="12656"/>
                                      </a:lnTo>
                                      <a:lnTo>
                                        <a:pt x="10153" y="9040"/>
                                      </a:lnTo>
                                      <a:lnTo>
                                        <a:pt x="9372" y="9040"/>
                                      </a:lnTo>
                                      <a:lnTo>
                                        <a:pt x="9372" y="12656"/>
                                      </a:lnTo>
                                      <a:close/>
                                      <a:moveTo>
                                        <a:pt x="10420" y="3616"/>
                                      </a:moveTo>
                                      <a:lnTo>
                                        <a:pt x="11201" y="3616"/>
                                      </a:lnTo>
                                      <a:lnTo>
                                        <a:pt x="11201" y="0"/>
                                      </a:lnTo>
                                      <a:lnTo>
                                        <a:pt x="10420" y="0"/>
                                      </a:lnTo>
                                      <a:lnTo>
                                        <a:pt x="10420" y="3616"/>
                                      </a:lnTo>
                                      <a:close/>
                                      <a:moveTo>
                                        <a:pt x="10420" y="17128"/>
                                      </a:moveTo>
                                      <a:lnTo>
                                        <a:pt x="11201" y="17128"/>
                                      </a:lnTo>
                                      <a:lnTo>
                                        <a:pt x="11201" y="13512"/>
                                      </a:lnTo>
                                      <a:lnTo>
                                        <a:pt x="10420" y="13512"/>
                                      </a:lnTo>
                                      <a:lnTo>
                                        <a:pt x="10420" y="17128"/>
                                      </a:lnTo>
                                      <a:close/>
                                      <a:moveTo>
                                        <a:pt x="10420" y="21600"/>
                                      </a:moveTo>
                                      <a:lnTo>
                                        <a:pt x="11201" y="21600"/>
                                      </a:lnTo>
                                      <a:lnTo>
                                        <a:pt x="11201" y="17984"/>
                                      </a:lnTo>
                                      <a:lnTo>
                                        <a:pt x="10420" y="17984"/>
                                      </a:lnTo>
                                      <a:lnTo>
                                        <a:pt x="10420" y="21600"/>
                                      </a:lnTo>
                                      <a:close/>
                                      <a:moveTo>
                                        <a:pt x="10420" y="12656"/>
                                      </a:moveTo>
                                      <a:lnTo>
                                        <a:pt x="11201" y="12656"/>
                                      </a:lnTo>
                                      <a:lnTo>
                                        <a:pt x="11201" y="9040"/>
                                      </a:lnTo>
                                      <a:lnTo>
                                        <a:pt x="10420" y="9040"/>
                                      </a:lnTo>
                                      <a:lnTo>
                                        <a:pt x="10420" y="12656"/>
                                      </a:lnTo>
                                      <a:close/>
                                      <a:moveTo>
                                        <a:pt x="10420" y="8088"/>
                                      </a:moveTo>
                                      <a:lnTo>
                                        <a:pt x="11201" y="8088"/>
                                      </a:lnTo>
                                      <a:lnTo>
                                        <a:pt x="11201" y="4472"/>
                                      </a:lnTo>
                                      <a:lnTo>
                                        <a:pt x="10420" y="4472"/>
                                      </a:lnTo>
                                      <a:lnTo>
                                        <a:pt x="10420" y="8088"/>
                                      </a:lnTo>
                                      <a:close/>
                                      <a:moveTo>
                                        <a:pt x="11447" y="3616"/>
                                      </a:moveTo>
                                      <a:lnTo>
                                        <a:pt x="12228" y="3616"/>
                                      </a:lnTo>
                                      <a:lnTo>
                                        <a:pt x="12228" y="0"/>
                                      </a:lnTo>
                                      <a:lnTo>
                                        <a:pt x="11447" y="0"/>
                                      </a:lnTo>
                                      <a:lnTo>
                                        <a:pt x="11447" y="3616"/>
                                      </a:lnTo>
                                      <a:close/>
                                      <a:moveTo>
                                        <a:pt x="11447" y="8088"/>
                                      </a:moveTo>
                                      <a:lnTo>
                                        <a:pt x="12228" y="8088"/>
                                      </a:lnTo>
                                      <a:lnTo>
                                        <a:pt x="12228" y="4472"/>
                                      </a:lnTo>
                                      <a:lnTo>
                                        <a:pt x="11447" y="4472"/>
                                      </a:lnTo>
                                      <a:lnTo>
                                        <a:pt x="11447" y="8088"/>
                                      </a:lnTo>
                                      <a:close/>
                                      <a:moveTo>
                                        <a:pt x="11447" y="12656"/>
                                      </a:moveTo>
                                      <a:lnTo>
                                        <a:pt x="12228" y="12656"/>
                                      </a:lnTo>
                                      <a:lnTo>
                                        <a:pt x="12228" y="9040"/>
                                      </a:lnTo>
                                      <a:lnTo>
                                        <a:pt x="11447" y="9040"/>
                                      </a:lnTo>
                                      <a:lnTo>
                                        <a:pt x="11447" y="12656"/>
                                      </a:lnTo>
                                      <a:close/>
                                      <a:moveTo>
                                        <a:pt x="11447" y="17128"/>
                                      </a:moveTo>
                                      <a:lnTo>
                                        <a:pt x="12228" y="17128"/>
                                      </a:lnTo>
                                      <a:lnTo>
                                        <a:pt x="12228" y="13512"/>
                                      </a:lnTo>
                                      <a:lnTo>
                                        <a:pt x="11447" y="13512"/>
                                      </a:lnTo>
                                      <a:lnTo>
                                        <a:pt x="11447" y="17128"/>
                                      </a:lnTo>
                                      <a:close/>
                                      <a:moveTo>
                                        <a:pt x="11447" y="21600"/>
                                      </a:moveTo>
                                      <a:lnTo>
                                        <a:pt x="12228" y="21600"/>
                                      </a:lnTo>
                                      <a:lnTo>
                                        <a:pt x="12228" y="17984"/>
                                      </a:lnTo>
                                      <a:lnTo>
                                        <a:pt x="11447" y="17984"/>
                                      </a:lnTo>
                                      <a:lnTo>
                                        <a:pt x="11447" y="21600"/>
                                      </a:lnTo>
                                      <a:close/>
                                      <a:moveTo>
                                        <a:pt x="12496" y="3616"/>
                                      </a:moveTo>
                                      <a:lnTo>
                                        <a:pt x="13276" y="3616"/>
                                      </a:lnTo>
                                      <a:lnTo>
                                        <a:pt x="13276" y="0"/>
                                      </a:lnTo>
                                      <a:lnTo>
                                        <a:pt x="12496" y="0"/>
                                      </a:lnTo>
                                      <a:lnTo>
                                        <a:pt x="12496" y="3616"/>
                                      </a:lnTo>
                                      <a:close/>
                                      <a:moveTo>
                                        <a:pt x="12496" y="8088"/>
                                      </a:moveTo>
                                      <a:lnTo>
                                        <a:pt x="13276" y="8088"/>
                                      </a:lnTo>
                                      <a:lnTo>
                                        <a:pt x="13276" y="4472"/>
                                      </a:lnTo>
                                      <a:lnTo>
                                        <a:pt x="12496" y="4472"/>
                                      </a:lnTo>
                                      <a:lnTo>
                                        <a:pt x="12496" y="8088"/>
                                      </a:lnTo>
                                      <a:close/>
                                      <a:moveTo>
                                        <a:pt x="12496" y="21600"/>
                                      </a:moveTo>
                                      <a:lnTo>
                                        <a:pt x="13276" y="21600"/>
                                      </a:lnTo>
                                      <a:lnTo>
                                        <a:pt x="13276" y="17984"/>
                                      </a:lnTo>
                                      <a:lnTo>
                                        <a:pt x="12496" y="17984"/>
                                      </a:lnTo>
                                      <a:lnTo>
                                        <a:pt x="12496" y="21600"/>
                                      </a:lnTo>
                                      <a:close/>
                                      <a:moveTo>
                                        <a:pt x="12496" y="12656"/>
                                      </a:moveTo>
                                      <a:lnTo>
                                        <a:pt x="13276" y="12656"/>
                                      </a:lnTo>
                                      <a:lnTo>
                                        <a:pt x="13276" y="9040"/>
                                      </a:lnTo>
                                      <a:lnTo>
                                        <a:pt x="12496" y="9040"/>
                                      </a:lnTo>
                                      <a:lnTo>
                                        <a:pt x="12496" y="12656"/>
                                      </a:lnTo>
                                      <a:close/>
                                      <a:moveTo>
                                        <a:pt x="12496" y="17128"/>
                                      </a:moveTo>
                                      <a:lnTo>
                                        <a:pt x="13276" y="17128"/>
                                      </a:lnTo>
                                      <a:lnTo>
                                        <a:pt x="13276" y="13512"/>
                                      </a:lnTo>
                                      <a:lnTo>
                                        <a:pt x="12496" y="13512"/>
                                      </a:lnTo>
                                      <a:lnTo>
                                        <a:pt x="12496" y="17128"/>
                                      </a:lnTo>
                                      <a:close/>
                                      <a:moveTo>
                                        <a:pt x="13544" y="3616"/>
                                      </a:moveTo>
                                      <a:lnTo>
                                        <a:pt x="14325" y="3616"/>
                                      </a:lnTo>
                                      <a:lnTo>
                                        <a:pt x="14325" y="0"/>
                                      </a:lnTo>
                                      <a:lnTo>
                                        <a:pt x="13544" y="0"/>
                                      </a:lnTo>
                                      <a:lnTo>
                                        <a:pt x="13544" y="3616"/>
                                      </a:lnTo>
                                      <a:close/>
                                      <a:moveTo>
                                        <a:pt x="13544" y="8088"/>
                                      </a:moveTo>
                                      <a:lnTo>
                                        <a:pt x="14325" y="8088"/>
                                      </a:lnTo>
                                      <a:lnTo>
                                        <a:pt x="14325" y="4472"/>
                                      </a:lnTo>
                                      <a:lnTo>
                                        <a:pt x="13544" y="4472"/>
                                      </a:lnTo>
                                      <a:lnTo>
                                        <a:pt x="13544" y="8088"/>
                                      </a:lnTo>
                                      <a:close/>
                                      <a:moveTo>
                                        <a:pt x="13544" y="17128"/>
                                      </a:moveTo>
                                      <a:lnTo>
                                        <a:pt x="14325" y="17128"/>
                                      </a:lnTo>
                                      <a:lnTo>
                                        <a:pt x="14325" y="13512"/>
                                      </a:lnTo>
                                      <a:lnTo>
                                        <a:pt x="13544" y="13512"/>
                                      </a:lnTo>
                                      <a:lnTo>
                                        <a:pt x="13544" y="17128"/>
                                      </a:lnTo>
                                      <a:close/>
                                      <a:moveTo>
                                        <a:pt x="13544" y="12656"/>
                                      </a:moveTo>
                                      <a:lnTo>
                                        <a:pt x="14325" y="12656"/>
                                      </a:lnTo>
                                      <a:lnTo>
                                        <a:pt x="14325" y="9040"/>
                                      </a:lnTo>
                                      <a:lnTo>
                                        <a:pt x="13544" y="9040"/>
                                      </a:lnTo>
                                      <a:lnTo>
                                        <a:pt x="13544" y="12656"/>
                                      </a:lnTo>
                                      <a:close/>
                                      <a:moveTo>
                                        <a:pt x="13544" y="21600"/>
                                      </a:moveTo>
                                      <a:lnTo>
                                        <a:pt x="14325" y="21600"/>
                                      </a:lnTo>
                                      <a:lnTo>
                                        <a:pt x="14325" y="17984"/>
                                      </a:lnTo>
                                      <a:lnTo>
                                        <a:pt x="13544" y="17984"/>
                                      </a:lnTo>
                                      <a:lnTo>
                                        <a:pt x="13544" y="21600"/>
                                      </a:lnTo>
                                      <a:close/>
                                      <a:moveTo>
                                        <a:pt x="14571" y="3616"/>
                                      </a:moveTo>
                                      <a:lnTo>
                                        <a:pt x="15352" y="3616"/>
                                      </a:lnTo>
                                      <a:lnTo>
                                        <a:pt x="15352" y="0"/>
                                      </a:lnTo>
                                      <a:lnTo>
                                        <a:pt x="14571" y="0"/>
                                      </a:lnTo>
                                      <a:lnTo>
                                        <a:pt x="14571" y="3616"/>
                                      </a:lnTo>
                                      <a:close/>
                                      <a:moveTo>
                                        <a:pt x="14571" y="8088"/>
                                      </a:moveTo>
                                      <a:lnTo>
                                        <a:pt x="15352" y="8088"/>
                                      </a:lnTo>
                                      <a:lnTo>
                                        <a:pt x="15352" y="4472"/>
                                      </a:lnTo>
                                      <a:lnTo>
                                        <a:pt x="14571" y="4472"/>
                                      </a:lnTo>
                                      <a:lnTo>
                                        <a:pt x="14571" y="8088"/>
                                      </a:lnTo>
                                      <a:close/>
                                      <a:moveTo>
                                        <a:pt x="14571" y="12656"/>
                                      </a:moveTo>
                                      <a:lnTo>
                                        <a:pt x="15352" y="12656"/>
                                      </a:lnTo>
                                      <a:lnTo>
                                        <a:pt x="15352" y="9040"/>
                                      </a:lnTo>
                                      <a:lnTo>
                                        <a:pt x="14571" y="9040"/>
                                      </a:lnTo>
                                      <a:lnTo>
                                        <a:pt x="14571" y="12656"/>
                                      </a:lnTo>
                                      <a:close/>
                                      <a:moveTo>
                                        <a:pt x="14571" y="21600"/>
                                      </a:moveTo>
                                      <a:lnTo>
                                        <a:pt x="15352" y="21600"/>
                                      </a:lnTo>
                                      <a:lnTo>
                                        <a:pt x="15352" y="17984"/>
                                      </a:lnTo>
                                      <a:lnTo>
                                        <a:pt x="14571" y="17984"/>
                                      </a:lnTo>
                                      <a:lnTo>
                                        <a:pt x="14571" y="21600"/>
                                      </a:lnTo>
                                      <a:close/>
                                      <a:moveTo>
                                        <a:pt x="14571" y="17128"/>
                                      </a:moveTo>
                                      <a:lnTo>
                                        <a:pt x="15352" y="17128"/>
                                      </a:lnTo>
                                      <a:lnTo>
                                        <a:pt x="15352" y="13512"/>
                                      </a:lnTo>
                                      <a:lnTo>
                                        <a:pt x="14571" y="13512"/>
                                      </a:lnTo>
                                      <a:lnTo>
                                        <a:pt x="14571" y="17128"/>
                                      </a:lnTo>
                                      <a:close/>
                                      <a:moveTo>
                                        <a:pt x="15619" y="8088"/>
                                      </a:moveTo>
                                      <a:lnTo>
                                        <a:pt x="16400" y="8088"/>
                                      </a:lnTo>
                                      <a:lnTo>
                                        <a:pt x="16400" y="4472"/>
                                      </a:lnTo>
                                      <a:lnTo>
                                        <a:pt x="15619" y="4472"/>
                                      </a:lnTo>
                                      <a:lnTo>
                                        <a:pt x="15619" y="8088"/>
                                      </a:lnTo>
                                      <a:close/>
                                      <a:moveTo>
                                        <a:pt x="15619" y="3616"/>
                                      </a:moveTo>
                                      <a:lnTo>
                                        <a:pt x="16400" y="3616"/>
                                      </a:lnTo>
                                      <a:lnTo>
                                        <a:pt x="16400" y="0"/>
                                      </a:lnTo>
                                      <a:lnTo>
                                        <a:pt x="15619" y="0"/>
                                      </a:lnTo>
                                      <a:lnTo>
                                        <a:pt x="15619" y="3616"/>
                                      </a:lnTo>
                                      <a:close/>
                                      <a:moveTo>
                                        <a:pt x="15619" y="17128"/>
                                      </a:moveTo>
                                      <a:lnTo>
                                        <a:pt x="16400" y="17128"/>
                                      </a:lnTo>
                                      <a:lnTo>
                                        <a:pt x="16400" y="13512"/>
                                      </a:lnTo>
                                      <a:lnTo>
                                        <a:pt x="15619" y="13512"/>
                                      </a:lnTo>
                                      <a:lnTo>
                                        <a:pt x="15619" y="17128"/>
                                      </a:lnTo>
                                      <a:close/>
                                      <a:moveTo>
                                        <a:pt x="15619" y="21600"/>
                                      </a:moveTo>
                                      <a:lnTo>
                                        <a:pt x="16400" y="21600"/>
                                      </a:lnTo>
                                      <a:lnTo>
                                        <a:pt x="16400" y="17984"/>
                                      </a:lnTo>
                                      <a:lnTo>
                                        <a:pt x="15619" y="17984"/>
                                      </a:lnTo>
                                      <a:lnTo>
                                        <a:pt x="15619" y="21600"/>
                                      </a:lnTo>
                                      <a:close/>
                                      <a:moveTo>
                                        <a:pt x="15619" y="12656"/>
                                      </a:moveTo>
                                      <a:lnTo>
                                        <a:pt x="16400" y="12656"/>
                                      </a:lnTo>
                                      <a:lnTo>
                                        <a:pt x="16400" y="9040"/>
                                      </a:lnTo>
                                      <a:lnTo>
                                        <a:pt x="15619" y="9040"/>
                                      </a:lnTo>
                                      <a:lnTo>
                                        <a:pt x="15619" y="12656"/>
                                      </a:lnTo>
                                      <a:close/>
                                      <a:moveTo>
                                        <a:pt x="16647" y="3616"/>
                                      </a:moveTo>
                                      <a:lnTo>
                                        <a:pt x="17428" y="3616"/>
                                      </a:lnTo>
                                      <a:lnTo>
                                        <a:pt x="17428" y="0"/>
                                      </a:lnTo>
                                      <a:lnTo>
                                        <a:pt x="16647" y="0"/>
                                      </a:lnTo>
                                      <a:lnTo>
                                        <a:pt x="16647" y="3616"/>
                                      </a:lnTo>
                                      <a:close/>
                                      <a:moveTo>
                                        <a:pt x="16647" y="8088"/>
                                      </a:moveTo>
                                      <a:lnTo>
                                        <a:pt x="17428" y="8088"/>
                                      </a:lnTo>
                                      <a:lnTo>
                                        <a:pt x="17428" y="4472"/>
                                      </a:lnTo>
                                      <a:lnTo>
                                        <a:pt x="16647" y="4472"/>
                                      </a:lnTo>
                                      <a:lnTo>
                                        <a:pt x="16647" y="8088"/>
                                      </a:lnTo>
                                      <a:close/>
                                      <a:moveTo>
                                        <a:pt x="16647" y="17128"/>
                                      </a:moveTo>
                                      <a:lnTo>
                                        <a:pt x="17428" y="17128"/>
                                      </a:lnTo>
                                      <a:lnTo>
                                        <a:pt x="17428" y="13512"/>
                                      </a:lnTo>
                                      <a:lnTo>
                                        <a:pt x="16647" y="13512"/>
                                      </a:lnTo>
                                      <a:lnTo>
                                        <a:pt x="16647" y="17128"/>
                                      </a:lnTo>
                                      <a:close/>
                                      <a:moveTo>
                                        <a:pt x="16647" y="21600"/>
                                      </a:moveTo>
                                      <a:lnTo>
                                        <a:pt x="17428" y="21600"/>
                                      </a:lnTo>
                                      <a:lnTo>
                                        <a:pt x="17428" y="17984"/>
                                      </a:lnTo>
                                      <a:lnTo>
                                        <a:pt x="16647" y="17984"/>
                                      </a:lnTo>
                                      <a:lnTo>
                                        <a:pt x="16647" y="21600"/>
                                      </a:lnTo>
                                      <a:close/>
                                      <a:moveTo>
                                        <a:pt x="16647" y="12656"/>
                                      </a:moveTo>
                                      <a:lnTo>
                                        <a:pt x="17428" y="12656"/>
                                      </a:lnTo>
                                      <a:lnTo>
                                        <a:pt x="17428" y="9040"/>
                                      </a:lnTo>
                                      <a:lnTo>
                                        <a:pt x="16647" y="9040"/>
                                      </a:lnTo>
                                      <a:lnTo>
                                        <a:pt x="16647" y="12656"/>
                                      </a:lnTo>
                                      <a:close/>
                                      <a:moveTo>
                                        <a:pt x="17695" y="12656"/>
                                      </a:moveTo>
                                      <a:lnTo>
                                        <a:pt x="18476" y="12656"/>
                                      </a:lnTo>
                                      <a:lnTo>
                                        <a:pt x="18476" y="9040"/>
                                      </a:lnTo>
                                      <a:lnTo>
                                        <a:pt x="17695" y="9040"/>
                                      </a:lnTo>
                                      <a:lnTo>
                                        <a:pt x="17695" y="12656"/>
                                      </a:lnTo>
                                      <a:close/>
                                      <a:moveTo>
                                        <a:pt x="17695" y="3616"/>
                                      </a:moveTo>
                                      <a:lnTo>
                                        <a:pt x="18476" y="3616"/>
                                      </a:lnTo>
                                      <a:lnTo>
                                        <a:pt x="18476" y="0"/>
                                      </a:lnTo>
                                      <a:lnTo>
                                        <a:pt x="17695" y="0"/>
                                      </a:lnTo>
                                      <a:lnTo>
                                        <a:pt x="17695" y="3616"/>
                                      </a:lnTo>
                                      <a:close/>
                                      <a:moveTo>
                                        <a:pt x="17695" y="8088"/>
                                      </a:moveTo>
                                      <a:lnTo>
                                        <a:pt x="18476" y="8088"/>
                                      </a:lnTo>
                                      <a:lnTo>
                                        <a:pt x="18476" y="4472"/>
                                      </a:lnTo>
                                      <a:lnTo>
                                        <a:pt x="17695" y="4472"/>
                                      </a:lnTo>
                                      <a:lnTo>
                                        <a:pt x="17695" y="8088"/>
                                      </a:lnTo>
                                      <a:close/>
                                      <a:moveTo>
                                        <a:pt x="17695" y="17128"/>
                                      </a:moveTo>
                                      <a:lnTo>
                                        <a:pt x="18476" y="17128"/>
                                      </a:lnTo>
                                      <a:lnTo>
                                        <a:pt x="18476" y="13512"/>
                                      </a:lnTo>
                                      <a:lnTo>
                                        <a:pt x="17695" y="13512"/>
                                      </a:lnTo>
                                      <a:lnTo>
                                        <a:pt x="17695" y="17128"/>
                                      </a:lnTo>
                                      <a:close/>
                                      <a:moveTo>
                                        <a:pt x="17695" y="21600"/>
                                      </a:moveTo>
                                      <a:lnTo>
                                        <a:pt x="18476" y="21600"/>
                                      </a:lnTo>
                                      <a:lnTo>
                                        <a:pt x="18476" y="17984"/>
                                      </a:lnTo>
                                      <a:lnTo>
                                        <a:pt x="17695" y="17984"/>
                                      </a:lnTo>
                                      <a:lnTo>
                                        <a:pt x="17695" y="21600"/>
                                      </a:lnTo>
                                      <a:close/>
                                      <a:moveTo>
                                        <a:pt x="18743" y="12656"/>
                                      </a:moveTo>
                                      <a:lnTo>
                                        <a:pt x="19524" y="12656"/>
                                      </a:lnTo>
                                      <a:lnTo>
                                        <a:pt x="19524" y="9040"/>
                                      </a:lnTo>
                                      <a:lnTo>
                                        <a:pt x="18743" y="9040"/>
                                      </a:lnTo>
                                      <a:lnTo>
                                        <a:pt x="18743" y="12656"/>
                                      </a:lnTo>
                                      <a:close/>
                                      <a:moveTo>
                                        <a:pt x="18743" y="3616"/>
                                      </a:moveTo>
                                      <a:lnTo>
                                        <a:pt x="19524" y="3616"/>
                                      </a:lnTo>
                                      <a:lnTo>
                                        <a:pt x="19524" y="0"/>
                                      </a:lnTo>
                                      <a:lnTo>
                                        <a:pt x="18743" y="0"/>
                                      </a:lnTo>
                                      <a:lnTo>
                                        <a:pt x="18743" y="3616"/>
                                      </a:lnTo>
                                      <a:close/>
                                      <a:moveTo>
                                        <a:pt x="18743" y="8088"/>
                                      </a:moveTo>
                                      <a:lnTo>
                                        <a:pt x="19524" y="8088"/>
                                      </a:lnTo>
                                      <a:lnTo>
                                        <a:pt x="19524" y="4472"/>
                                      </a:lnTo>
                                      <a:lnTo>
                                        <a:pt x="18743" y="4472"/>
                                      </a:lnTo>
                                      <a:lnTo>
                                        <a:pt x="18743" y="8088"/>
                                      </a:lnTo>
                                      <a:close/>
                                      <a:moveTo>
                                        <a:pt x="18743" y="21600"/>
                                      </a:moveTo>
                                      <a:lnTo>
                                        <a:pt x="19524" y="21600"/>
                                      </a:lnTo>
                                      <a:lnTo>
                                        <a:pt x="19524" y="17984"/>
                                      </a:lnTo>
                                      <a:lnTo>
                                        <a:pt x="18743" y="17984"/>
                                      </a:lnTo>
                                      <a:lnTo>
                                        <a:pt x="18743" y="21600"/>
                                      </a:lnTo>
                                      <a:close/>
                                      <a:moveTo>
                                        <a:pt x="18743" y="17128"/>
                                      </a:moveTo>
                                      <a:lnTo>
                                        <a:pt x="19524" y="17128"/>
                                      </a:lnTo>
                                      <a:lnTo>
                                        <a:pt x="19524" y="13512"/>
                                      </a:lnTo>
                                      <a:lnTo>
                                        <a:pt x="18743" y="13512"/>
                                      </a:lnTo>
                                      <a:lnTo>
                                        <a:pt x="18743" y="17128"/>
                                      </a:lnTo>
                                      <a:close/>
                                      <a:moveTo>
                                        <a:pt x="19771" y="12656"/>
                                      </a:moveTo>
                                      <a:lnTo>
                                        <a:pt x="20552" y="12656"/>
                                      </a:lnTo>
                                      <a:lnTo>
                                        <a:pt x="20552" y="9040"/>
                                      </a:lnTo>
                                      <a:lnTo>
                                        <a:pt x="19771" y="9040"/>
                                      </a:lnTo>
                                      <a:lnTo>
                                        <a:pt x="19771" y="12656"/>
                                      </a:lnTo>
                                      <a:close/>
                                      <a:moveTo>
                                        <a:pt x="19771" y="3616"/>
                                      </a:moveTo>
                                      <a:lnTo>
                                        <a:pt x="20552" y="3616"/>
                                      </a:lnTo>
                                      <a:lnTo>
                                        <a:pt x="20552" y="0"/>
                                      </a:lnTo>
                                      <a:lnTo>
                                        <a:pt x="19771" y="0"/>
                                      </a:lnTo>
                                      <a:lnTo>
                                        <a:pt x="19771" y="3616"/>
                                      </a:lnTo>
                                      <a:close/>
                                      <a:moveTo>
                                        <a:pt x="19771" y="8088"/>
                                      </a:moveTo>
                                      <a:lnTo>
                                        <a:pt x="20552" y="8088"/>
                                      </a:lnTo>
                                      <a:lnTo>
                                        <a:pt x="20552" y="4472"/>
                                      </a:lnTo>
                                      <a:lnTo>
                                        <a:pt x="19771" y="4472"/>
                                      </a:lnTo>
                                      <a:lnTo>
                                        <a:pt x="19771" y="8088"/>
                                      </a:lnTo>
                                      <a:close/>
                                      <a:moveTo>
                                        <a:pt x="19771" y="21600"/>
                                      </a:moveTo>
                                      <a:lnTo>
                                        <a:pt x="20552" y="21600"/>
                                      </a:lnTo>
                                      <a:lnTo>
                                        <a:pt x="20552" y="17984"/>
                                      </a:lnTo>
                                      <a:lnTo>
                                        <a:pt x="19771" y="17984"/>
                                      </a:lnTo>
                                      <a:lnTo>
                                        <a:pt x="19771" y="21600"/>
                                      </a:lnTo>
                                      <a:close/>
                                      <a:moveTo>
                                        <a:pt x="19771" y="17128"/>
                                      </a:moveTo>
                                      <a:lnTo>
                                        <a:pt x="20552" y="17128"/>
                                      </a:lnTo>
                                      <a:lnTo>
                                        <a:pt x="20552" y="13512"/>
                                      </a:lnTo>
                                      <a:lnTo>
                                        <a:pt x="19771" y="13512"/>
                                      </a:lnTo>
                                      <a:lnTo>
                                        <a:pt x="19771" y="17128"/>
                                      </a:lnTo>
                                      <a:close/>
                                      <a:moveTo>
                                        <a:pt x="20819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20819" y="9040"/>
                                      </a:lnTo>
                                      <a:lnTo>
                                        <a:pt x="20819" y="12656"/>
                                      </a:lnTo>
                                      <a:close/>
                                      <a:moveTo>
                                        <a:pt x="20819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20819" y="4472"/>
                                      </a:lnTo>
                                      <a:lnTo>
                                        <a:pt x="20819" y="8088"/>
                                      </a:lnTo>
                                      <a:close/>
                                      <a:moveTo>
                                        <a:pt x="20819" y="0"/>
                                      </a:moveTo>
                                      <a:lnTo>
                                        <a:pt x="20819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20819" y="0"/>
                                      </a:lnTo>
                                      <a:close/>
                                      <a:moveTo>
                                        <a:pt x="20819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20819" y="17984"/>
                                      </a:lnTo>
                                      <a:lnTo>
                                        <a:pt x="20819" y="21600"/>
                                      </a:lnTo>
                                      <a:close/>
                                      <a:moveTo>
                                        <a:pt x="20819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20819" y="13512"/>
                                      </a:lnTo>
                                      <a:lnTo>
                                        <a:pt x="20819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201" name="Shape"/>
                              <wps:cNvSpPr/>
                              <wps:spPr>
                                <a:xfrm>
                                  <a:off x="2082800" y="0"/>
                                  <a:ext cx="11176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7128"/>
                                      </a:moveTo>
                                      <a:lnTo>
                                        <a:pt x="9327" y="17128"/>
                                      </a:lnTo>
                                      <a:lnTo>
                                        <a:pt x="9327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9327" y="21600"/>
                                      </a:lnTo>
                                      <a:lnTo>
                                        <a:pt x="9327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9327" y="12656"/>
                                      </a:lnTo>
                                      <a:lnTo>
                                        <a:pt x="9327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12273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2273" y="9040"/>
                                      </a:lnTo>
                                      <a:lnTo>
                                        <a:pt x="12273" y="12656"/>
                                      </a:lnTo>
                                      <a:close/>
                                      <a:moveTo>
                                        <a:pt x="12273" y="4472"/>
                                      </a:moveTo>
                                      <a:lnTo>
                                        <a:pt x="12273" y="8088"/>
                                      </a:ln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2273" y="4472"/>
                                      </a:lnTo>
                                      <a:close/>
                                      <a:moveTo>
                                        <a:pt x="12273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2273" y="17984"/>
                                      </a:lnTo>
                                      <a:lnTo>
                                        <a:pt x="12273" y="21600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9327" y="3616"/>
                                      </a:lnTo>
                                      <a:lnTo>
                                        <a:pt x="932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8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202" name="Shape"/>
                              <wps:cNvSpPr/>
                              <wps:spPr>
                                <a:xfrm>
                                  <a:off x="2209799" y="0"/>
                                  <a:ext cx="176531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5905" y="21600"/>
                                      </a:lnTo>
                                      <a:lnTo>
                                        <a:pt x="5905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5905" y="12656"/>
                                      </a:lnTo>
                                      <a:lnTo>
                                        <a:pt x="5905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3616"/>
                                      </a:moveTo>
                                      <a:lnTo>
                                        <a:pt x="5905" y="3616"/>
                                      </a:lnTo>
                                      <a:lnTo>
                                        <a:pt x="590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17128"/>
                                      </a:moveTo>
                                      <a:lnTo>
                                        <a:pt x="5905" y="17128"/>
                                      </a:lnTo>
                                      <a:lnTo>
                                        <a:pt x="5905" y="13512"/>
                                      </a:lnTo>
                                      <a:lnTo>
                                        <a:pt x="0" y="13512"/>
                                      </a:lnTo>
                                      <a:lnTo>
                                        <a:pt x="0" y="17128"/>
                                      </a:lnTo>
                                      <a:close/>
                                      <a:moveTo>
                                        <a:pt x="7925" y="21600"/>
                                      </a:moveTo>
                                      <a:lnTo>
                                        <a:pt x="13830" y="21600"/>
                                      </a:lnTo>
                                      <a:lnTo>
                                        <a:pt x="13830" y="17984"/>
                                      </a:lnTo>
                                      <a:lnTo>
                                        <a:pt x="7925" y="17984"/>
                                      </a:lnTo>
                                      <a:lnTo>
                                        <a:pt x="7925" y="21600"/>
                                      </a:lnTo>
                                      <a:close/>
                                      <a:moveTo>
                                        <a:pt x="7925" y="12656"/>
                                      </a:moveTo>
                                      <a:lnTo>
                                        <a:pt x="13830" y="12656"/>
                                      </a:lnTo>
                                      <a:lnTo>
                                        <a:pt x="13830" y="9040"/>
                                      </a:lnTo>
                                      <a:lnTo>
                                        <a:pt x="7925" y="9040"/>
                                      </a:lnTo>
                                      <a:lnTo>
                                        <a:pt x="7925" y="12656"/>
                                      </a:lnTo>
                                      <a:close/>
                                      <a:moveTo>
                                        <a:pt x="7925" y="3616"/>
                                      </a:moveTo>
                                      <a:lnTo>
                                        <a:pt x="13830" y="3616"/>
                                      </a:lnTo>
                                      <a:lnTo>
                                        <a:pt x="13830" y="0"/>
                                      </a:lnTo>
                                      <a:lnTo>
                                        <a:pt x="7925" y="0"/>
                                      </a:lnTo>
                                      <a:lnTo>
                                        <a:pt x="7925" y="3616"/>
                                      </a:lnTo>
                                      <a:close/>
                                      <a:moveTo>
                                        <a:pt x="7925" y="8088"/>
                                      </a:moveTo>
                                      <a:lnTo>
                                        <a:pt x="13830" y="8088"/>
                                      </a:lnTo>
                                      <a:lnTo>
                                        <a:pt x="13830" y="4472"/>
                                      </a:lnTo>
                                      <a:lnTo>
                                        <a:pt x="7925" y="4472"/>
                                      </a:lnTo>
                                      <a:lnTo>
                                        <a:pt x="7925" y="8088"/>
                                      </a:lnTo>
                                      <a:close/>
                                      <a:moveTo>
                                        <a:pt x="15695" y="0"/>
                                      </a:moveTo>
                                      <a:lnTo>
                                        <a:pt x="15695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5695" y="0"/>
                                      </a:lnTo>
                                      <a:close/>
                                      <a:moveTo>
                                        <a:pt x="15695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5695" y="13512"/>
                                      </a:lnTo>
                                      <a:lnTo>
                                        <a:pt x="15695" y="17128"/>
                                      </a:lnTo>
                                      <a:close/>
                                      <a:moveTo>
                                        <a:pt x="15695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5695" y="9040"/>
                                      </a:lnTo>
                                      <a:lnTo>
                                        <a:pt x="15695" y="126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6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203" name="Shape"/>
                              <wps:cNvSpPr/>
                              <wps:spPr>
                                <a:xfrm>
                                  <a:off x="2400300" y="0"/>
                                  <a:ext cx="241300" cy="28829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3616"/>
                                      </a:moveTo>
                                      <a:lnTo>
                                        <a:pt x="4320" y="3616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616"/>
                                      </a:lnTo>
                                      <a:close/>
                                      <a:moveTo>
                                        <a:pt x="0" y="8088"/>
                                      </a:moveTo>
                                      <a:lnTo>
                                        <a:pt x="4320" y="8088"/>
                                      </a:lnTo>
                                      <a:lnTo>
                                        <a:pt x="4320" y="4472"/>
                                      </a:lnTo>
                                      <a:lnTo>
                                        <a:pt x="0" y="4472"/>
                                      </a:lnTo>
                                      <a:lnTo>
                                        <a:pt x="0" y="8088"/>
                                      </a:lnTo>
                                      <a:close/>
                                      <a:moveTo>
                                        <a:pt x="0" y="12656"/>
                                      </a:moveTo>
                                      <a:lnTo>
                                        <a:pt x="4320" y="12656"/>
                                      </a:lnTo>
                                      <a:lnTo>
                                        <a:pt x="4320" y="9040"/>
                                      </a:lnTo>
                                      <a:lnTo>
                                        <a:pt x="0" y="9040"/>
                                      </a:lnTo>
                                      <a:lnTo>
                                        <a:pt x="0" y="12656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984"/>
                                      </a:lnTo>
                                      <a:lnTo>
                                        <a:pt x="0" y="17984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798" y="12656"/>
                                      </a:moveTo>
                                      <a:lnTo>
                                        <a:pt x="10118" y="12656"/>
                                      </a:lnTo>
                                      <a:lnTo>
                                        <a:pt x="10118" y="9040"/>
                                      </a:lnTo>
                                      <a:lnTo>
                                        <a:pt x="5798" y="9040"/>
                                      </a:lnTo>
                                      <a:lnTo>
                                        <a:pt x="5798" y="12656"/>
                                      </a:lnTo>
                                      <a:close/>
                                      <a:moveTo>
                                        <a:pt x="5798" y="17128"/>
                                      </a:moveTo>
                                      <a:lnTo>
                                        <a:pt x="10118" y="17128"/>
                                      </a:lnTo>
                                      <a:lnTo>
                                        <a:pt x="10118" y="13512"/>
                                      </a:lnTo>
                                      <a:lnTo>
                                        <a:pt x="5798" y="13512"/>
                                      </a:lnTo>
                                      <a:lnTo>
                                        <a:pt x="5798" y="17128"/>
                                      </a:lnTo>
                                      <a:close/>
                                      <a:moveTo>
                                        <a:pt x="5798" y="21600"/>
                                      </a:moveTo>
                                      <a:lnTo>
                                        <a:pt x="10118" y="21600"/>
                                      </a:lnTo>
                                      <a:lnTo>
                                        <a:pt x="10118" y="17984"/>
                                      </a:lnTo>
                                      <a:lnTo>
                                        <a:pt x="5798" y="17984"/>
                                      </a:lnTo>
                                      <a:lnTo>
                                        <a:pt x="5798" y="21600"/>
                                      </a:lnTo>
                                      <a:close/>
                                      <a:moveTo>
                                        <a:pt x="5798" y="3616"/>
                                      </a:moveTo>
                                      <a:lnTo>
                                        <a:pt x="10118" y="3616"/>
                                      </a:lnTo>
                                      <a:lnTo>
                                        <a:pt x="10118" y="0"/>
                                      </a:lnTo>
                                      <a:lnTo>
                                        <a:pt x="5798" y="0"/>
                                      </a:lnTo>
                                      <a:lnTo>
                                        <a:pt x="5798" y="3616"/>
                                      </a:lnTo>
                                      <a:close/>
                                      <a:moveTo>
                                        <a:pt x="11482" y="17128"/>
                                      </a:moveTo>
                                      <a:lnTo>
                                        <a:pt x="15802" y="17128"/>
                                      </a:lnTo>
                                      <a:lnTo>
                                        <a:pt x="15802" y="13512"/>
                                      </a:lnTo>
                                      <a:lnTo>
                                        <a:pt x="11482" y="13512"/>
                                      </a:lnTo>
                                      <a:lnTo>
                                        <a:pt x="11482" y="17128"/>
                                      </a:lnTo>
                                      <a:close/>
                                      <a:moveTo>
                                        <a:pt x="11482" y="8088"/>
                                      </a:moveTo>
                                      <a:lnTo>
                                        <a:pt x="15802" y="8088"/>
                                      </a:lnTo>
                                      <a:lnTo>
                                        <a:pt x="15802" y="4472"/>
                                      </a:lnTo>
                                      <a:lnTo>
                                        <a:pt x="11482" y="4472"/>
                                      </a:lnTo>
                                      <a:lnTo>
                                        <a:pt x="11482" y="8088"/>
                                      </a:lnTo>
                                      <a:close/>
                                      <a:moveTo>
                                        <a:pt x="17280" y="0"/>
                                      </a:moveTo>
                                      <a:lnTo>
                                        <a:pt x="17280" y="3616"/>
                                      </a:lnTo>
                                      <a:lnTo>
                                        <a:pt x="21600" y="3616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280" y="0"/>
                                      </a:lnTo>
                                      <a:close/>
                                      <a:moveTo>
                                        <a:pt x="17280" y="8088"/>
                                      </a:moveTo>
                                      <a:lnTo>
                                        <a:pt x="21600" y="8088"/>
                                      </a:lnTo>
                                      <a:lnTo>
                                        <a:pt x="21600" y="4472"/>
                                      </a:lnTo>
                                      <a:lnTo>
                                        <a:pt x="17280" y="4472"/>
                                      </a:lnTo>
                                      <a:lnTo>
                                        <a:pt x="17280" y="8088"/>
                                      </a:lnTo>
                                      <a:close/>
                                      <a:moveTo>
                                        <a:pt x="17280" y="21600"/>
                                      </a:moveTo>
                                      <a:lnTo>
                                        <a:pt x="21600" y="21600"/>
                                      </a:lnTo>
                                      <a:lnTo>
                                        <a:pt x="21600" y="17984"/>
                                      </a:lnTo>
                                      <a:lnTo>
                                        <a:pt x="17280" y="17984"/>
                                      </a:lnTo>
                                      <a:lnTo>
                                        <a:pt x="17280" y="21600"/>
                                      </a:lnTo>
                                      <a:close/>
                                      <a:moveTo>
                                        <a:pt x="17280" y="12656"/>
                                      </a:moveTo>
                                      <a:lnTo>
                                        <a:pt x="21600" y="12656"/>
                                      </a:lnTo>
                                      <a:lnTo>
                                        <a:pt x="21600" y="9040"/>
                                      </a:lnTo>
                                      <a:lnTo>
                                        <a:pt x="17280" y="9040"/>
                                      </a:lnTo>
                                      <a:lnTo>
                                        <a:pt x="17280" y="12656"/>
                                      </a:lnTo>
                                      <a:close/>
                                      <a:moveTo>
                                        <a:pt x="17280" y="17128"/>
                                      </a:moveTo>
                                      <a:lnTo>
                                        <a:pt x="21600" y="17128"/>
                                      </a:lnTo>
                                      <a:lnTo>
                                        <a:pt x="21600" y="13512"/>
                                      </a:lnTo>
                                      <a:lnTo>
                                        <a:pt x="17280" y="13512"/>
                                      </a:lnTo>
                                      <a:lnTo>
                                        <a:pt x="17280" y="171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4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204" name="Shape"/>
                              <wps:cNvSpPr/>
                              <wps:spPr>
                                <a:xfrm>
                                  <a:off x="2654300" y="63500"/>
                                  <a:ext cx="241300" cy="22860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4560"/>
                                      </a:moveTo>
                                      <a:lnTo>
                                        <a:pt x="4320" y="4560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60"/>
                                      </a:lnTo>
                                      <a:close/>
                                      <a:moveTo>
                                        <a:pt x="0" y="21600"/>
                                      </a:moveTo>
                                      <a:lnTo>
                                        <a:pt x="4320" y="21600"/>
                                      </a:lnTo>
                                      <a:lnTo>
                                        <a:pt x="4320" y="17040"/>
                                      </a:lnTo>
                                      <a:lnTo>
                                        <a:pt x="0" y="17040"/>
                                      </a:lnTo>
                                      <a:lnTo>
                                        <a:pt x="0" y="21600"/>
                                      </a:lnTo>
                                      <a:close/>
                                      <a:moveTo>
                                        <a:pt x="5684" y="10320"/>
                                      </a:moveTo>
                                      <a:lnTo>
                                        <a:pt x="10004" y="10320"/>
                                      </a:lnTo>
                                      <a:lnTo>
                                        <a:pt x="10004" y="5760"/>
                                      </a:lnTo>
                                      <a:lnTo>
                                        <a:pt x="5684" y="5760"/>
                                      </a:lnTo>
                                      <a:lnTo>
                                        <a:pt x="5684" y="10320"/>
                                      </a:lnTo>
                                      <a:close/>
                                      <a:moveTo>
                                        <a:pt x="5684" y="15960"/>
                                      </a:moveTo>
                                      <a:lnTo>
                                        <a:pt x="10004" y="15960"/>
                                      </a:lnTo>
                                      <a:lnTo>
                                        <a:pt x="10004" y="11400"/>
                                      </a:lnTo>
                                      <a:lnTo>
                                        <a:pt x="5684" y="11400"/>
                                      </a:lnTo>
                                      <a:lnTo>
                                        <a:pt x="5684" y="15960"/>
                                      </a:lnTo>
                                      <a:close/>
                                      <a:moveTo>
                                        <a:pt x="17280" y="5640"/>
                                      </a:moveTo>
                                      <a:lnTo>
                                        <a:pt x="17280" y="10200"/>
                                      </a:lnTo>
                                      <a:lnTo>
                                        <a:pt x="21600" y="10200"/>
                                      </a:lnTo>
                                      <a:lnTo>
                                        <a:pt x="21600" y="5640"/>
                                      </a:lnTo>
                                      <a:lnTo>
                                        <a:pt x="17280" y="5640"/>
                                      </a:lnTo>
                                      <a:close/>
                                      <a:moveTo>
                                        <a:pt x="17280" y="15960"/>
                                      </a:moveTo>
                                      <a:lnTo>
                                        <a:pt x="21600" y="15960"/>
                                      </a:lnTo>
                                      <a:lnTo>
                                        <a:pt x="21600" y="11400"/>
                                      </a:lnTo>
                                      <a:lnTo>
                                        <a:pt x="17280" y="11400"/>
                                      </a:lnTo>
                                      <a:lnTo>
                                        <a:pt x="17280" y="15960"/>
                                      </a:lnTo>
                                      <a:close/>
                                      <a:moveTo>
                                        <a:pt x="11482" y="15960"/>
                                      </a:moveTo>
                                      <a:lnTo>
                                        <a:pt x="15802" y="15960"/>
                                      </a:lnTo>
                                      <a:lnTo>
                                        <a:pt x="15802" y="11400"/>
                                      </a:lnTo>
                                      <a:lnTo>
                                        <a:pt x="11482" y="11400"/>
                                      </a:lnTo>
                                      <a:lnTo>
                                        <a:pt x="11482" y="15960"/>
                                      </a:lnTo>
                                      <a:close/>
                                      <a:moveTo>
                                        <a:pt x="11482" y="4560"/>
                                      </a:moveTo>
                                      <a:lnTo>
                                        <a:pt x="15802" y="4560"/>
                                      </a:lnTo>
                                      <a:lnTo>
                                        <a:pt x="15802" y="0"/>
                                      </a:lnTo>
                                      <a:lnTo>
                                        <a:pt x="11482" y="0"/>
                                      </a:lnTo>
                                      <a:lnTo>
                                        <a:pt x="11482" y="4560"/>
                                      </a:lnTo>
                                      <a:close/>
                                      <a:moveTo>
                                        <a:pt x="11482" y="21600"/>
                                      </a:moveTo>
                                      <a:lnTo>
                                        <a:pt x="15802" y="21600"/>
                                      </a:lnTo>
                                      <a:lnTo>
                                        <a:pt x="15802" y="17040"/>
                                      </a:lnTo>
                                      <a:lnTo>
                                        <a:pt x="11482" y="17040"/>
                                      </a:lnTo>
                                      <a:lnTo>
                                        <a:pt x="11482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>
                                    <a:alpha val="2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205" name="Rectangle"/>
                              <wps:cNvSpPr/>
                              <wps:spPr>
                                <a:xfrm>
                                  <a:off x="0" y="368301"/>
                                  <a:ext cx="2901951" cy="25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206" name="Shape"/>
                              <wps:cNvSpPr/>
                              <wps:spPr>
                                <a:xfrm>
                                  <a:off x="63499" y="76200"/>
                                  <a:ext cx="335281" cy="22877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497" extrusionOk="0">
                                      <a:moveTo>
                                        <a:pt x="21600" y="18991"/>
                                      </a:moveTo>
                                      <a:cubicBezTo>
                                        <a:pt x="21600" y="18275"/>
                                        <a:pt x="21436" y="17559"/>
                                        <a:pt x="21109" y="17082"/>
                                      </a:cubicBezTo>
                                      <a:cubicBezTo>
                                        <a:pt x="20864" y="16604"/>
                                        <a:pt x="20536" y="16366"/>
                                        <a:pt x="20127" y="16246"/>
                                      </a:cubicBezTo>
                                      <a:cubicBezTo>
                                        <a:pt x="20127" y="16127"/>
                                        <a:pt x="20127" y="16127"/>
                                        <a:pt x="20127" y="16008"/>
                                      </a:cubicBezTo>
                                      <a:cubicBezTo>
                                        <a:pt x="20127" y="15291"/>
                                        <a:pt x="19964" y="14575"/>
                                        <a:pt x="19636" y="14098"/>
                                      </a:cubicBezTo>
                                      <a:cubicBezTo>
                                        <a:pt x="19309" y="13621"/>
                                        <a:pt x="18900" y="13263"/>
                                        <a:pt x="18409" y="13263"/>
                                      </a:cubicBezTo>
                                      <a:cubicBezTo>
                                        <a:pt x="18409" y="12666"/>
                                        <a:pt x="18245" y="12069"/>
                                        <a:pt x="17918" y="11592"/>
                                      </a:cubicBezTo>
                                      <a:cubicBezTo>
                                        <a:pt x="17591" y="11115"/>
                                        <a:pt x="17182" y="10757"/>
                                        <a:pt x="16691" y="10637"/>
                                      </a:cubicBezTo>
                                      <a:lnTo>
                                        <a:pt x="13336" y="10399"/>
                                      </a:lnTo>
                                      <a:cubicBezTo>
                                        <a:pt x="13091" y="10399"/>
                                        <a:pt x="12845" y="10637"/>
                                        <a:pt x="12764" y="11115"/>
                                      </a:cubicBezTo>
                                      <a:cubicBezTo>
                                        <a:pt x="12764" y="11234"/>
                                        <a:pt x="12764" y="11353"/>
                                        <a:pt x="12845" y="11473"/>
                                      </a:cubicBezTo>
                                      <a:cubicBezTo>
                                        <a:pt x="12927" y="11711"/>
                                        <a:pt x="13091" y="11831"/>
                                        <a:pt x="13255" y="11831"/>
                                      </a:cubicBezTo>
                                      <a:lnTo>
                                        <a:pt x="16609" y="12069"/>
                                      </a:lnTo>
                                      <a:cubicBezTo>
                                        <a:pt x="16855" y="12069"/>
                                        <a:pt x="17018" y="12189"/>
                                        <a:pt x="17182" y="12427"/>
                                      </a:cubicBezTo>
                                      <a:cubicBezTo>
                                        <a:pt x="17264" y="12547"/>
                                        <a:pt x="17345" y="12785"/>
                                        <a:pt x="17345" y="13024"/>
                                      </a:cubicBezTo>
                                      <a:lnTo>
                                        <a:pt x="12682" y="12666"/>
                                      </a:lnTo>
                                      <a:lnTo>
                                        <a:pt x="10064" y="8489"/>
                                      </a:lnTo>
                                      <a:cubicBezTo>
                                        <a:pt x="9818" y="8131"/>
                                        <a:pt x="9818" y="7654"/>
                                        <a:pt x="10064" y="7296"/>
                                      </a:cubicBezTo>
                                      <a:cubicBezTo>
                                        <a:pt x="10145" y="7177"/>
                                        <a:pt x="10145" y="7177"/>
                                        <a:pt x="10227" y="7057"/>
                                      </a:cubicBezTo>
                                      <a:cubicBezTo>
                                        <a:pt x="10391" y="6938"/>
                                        <a:pt x="10555" y="6938"/>
                                        <a:pt x="10718" y="7057"/>
                                      </a:cubicBezTo>
                                      <a:lnTo>
                                        <a:pt x="12845" y="8131"/>
                                      </a:lnTo>
                                      <a:cubicBezTo>
                                        <a:pt x="13909" y="8728"/>
                                        <a:pt x="15055" y="8012"/>
                                        <a:pt x="15464" y="6461"/>
                                      </a:cubicBezTo>
                                      <a:cubicBezTo>
                                        <a:pt x="15709" y="5625"/>
                                        <a:pt x="15627" y="4790"/>
                                        <a:pt x="15382" y="4074"/>
                                      </a:cubicBezTo>
                                      <a:cubicBezTo>
                                        <a:pt x="15136" y="3477"/>
                                        <a:pt x="14809" y="2880"/>
                                        <a:pt x="14318" y="2642"/>
                                      </a:cubicBezTo>
                                      <a:lnTo>
                                        <a:pt x="10309" y="255"/>
                                      </a:lnTo>
                                      <a:cubicBezTo>
                                        <a:pt x="9573" y="-103"/>
                                        <a:pt x="8836" y="-103"/>
                                        <a:pt x="8100" y="374"/>
                                      </a:cubicBezTo>
                                      <a:lnTo>
                                        <a:pt x="5973" y="1926"/>
                                      </a:lnTo>
                                      <a:cubicBezTo>
                                        <a:pt x="5809" y="2045"/>
                                        <a:pt x="5727" y="2045"/>
                                        <a:pt x="5564" y="2045"/>
                                      </a:cubicBezTo>
                                      <a:lnTo>
                                        <a:pt x="4500" y="2164"/>
                                      </a:lnTo>
                                      <a:cubicBezTo>
                                        <a:pt x="4418" y="1687"/>
                                        <a:pt x="4255" y="1329"/>
                                        <a:pt x="4009" y="1090"/>
                                      </a:cubicBezTo>
                                      <a:cubicBezTo>
                                        <a:pt x="3682" y="732"/>
                                        <a:pt x="3273" y="494"/>
                                        <a:pt x="2945" y="613"/>
                                      </a:cubicBezTo>
                                      <a:lnTo>
                                        <a:pt x="491" y="971"/>
                                      </a:lnTo>
                                      <a:cubicBezTo>
                                        <a:pt x="245" y="971"/>
                                        <a:pt x="0" y="1329"/>
                                        <a:pt x="0" y="1806"/>
                                      </a:cubicBezTo>
                                      <a:cubicBezTo>
                                        <a:pt x="0" y="2284"/>
                                        <a:pt x="245" y="2522"/>
                                        <a:pt x="573" y="2522"/>
                                      </a:cubicBezTo>
                                      <a:lnTo>
                                        <a:pt x="3027" y="2164"/>
                                      </a:lnTo>
                                      <a:cubicBezTo>
                                        <a:pt x="3109" y="2164"/>
                                        <a:pt x="3273" y="2164"/>
                                        <a:pt x="3355" y="2284"/>
                                      </a:cubicBezTo>
                                      <a:cubicBezTo>
                                        <a:pt x="3436" y="2403"/>
                                        <a:pt x="3518" y="2522"/>
                                        <a:pt x="3518" y="2761"/>
                                      </a:cubicBezTo>
                                      <a:lnTo>
                                        <a:pt x="4009" y="13263"/>
                                      </a:ln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cubicBezTo>
                                        <a:pt x="4009" y="13263"/>
                                        <a:pt x="4009" y="13263"/>
                                        <a:pt x="4009" y="13263"/>
                                      </a:cubicBezTo>
                                      <a:lnTo>
                                        <a:pt x="4009" y="13382"/>
                                      </a:lnTo>
                                      <a:cubicBezTo>
                                        <a:pt x="4009" y="13740"/>
                                        <a:pt x="3845" y="14098"/>
                                        <a:pt x="3600" y="14098"/>
                                      </a:cubicBezTo>
                                      <a:lnTo>
                                        <a:pt x="1064" y="14456"/>
                                      </a:lnTo>
                                      <a:cubicBezTo>
                                        <a:pt x="818" y="14456"/>
                                        <a:pt x="573" y="14814"/>
                                        <a:pt x="573" y="15291"/>
                                      </a:cubicBezTo>
                                      <a:cubicBezTo>
                                        <a:pt x="573" y="15649"/>
                                        <a:pt x="818" y="16007"/>
                                        <a:pt x="1145" y="16007"/>
                                      </a:cubicBezTo>
                                      <a:lnTo>
                                        <a:pt x="3682" y="15649"/>
                                      </a:lnTo>
                                      <a:cubicBezTo>
                                        <a:pt x="4336" y="15530"/>
                                        <a:pt x="4827" y="14933"/>
                                        <a:pt x="4991" y="13979"/>
                                      </a:cubicBezTo>
                                      <a:lnTo>
                                        <a:pt x="6545" y="13859"/>
                                      </a:lnTo>
                                      <a:cubicBezTo>
                                        <a:pt x="6791" y="13859"/>
                                        <a:pt x="7036" y="13979"/>
                                        <a:pt x="7282" y="14217"/>
                                      </a:cubicBezTo>
                                      <a:lnTo>
                                        <a:pt x="9082" y="16246"/>
                                      </a:lnTo>
                                      <a:cubicBezTo>
                                        <a:pt x="9327" y="16485"/>
                                        <a:pt x="9655" y="16365"/>
                                        <a:pt x="9818" y="16127"/>
                                      </a:cubicBezTo>
                                      <a:cubicBezTo>
                                        <a:pt x="9982" y="15769"/>
                                        <a:pt x="9900" y="15291"/>
                                        <a:pt x="9736" y="15053"/>
                                      </a:cubicBezTo>
                                      <a:lnTo>
                                        <a:pt x="7936" y="13024"/>
                                      </a:lnTo>
                                      <a:cubicBezTo>
                                        <a:pt x="7527" y="12547"/>
                                        <a:pt x="7036" y="12427"/>
                                        <a:pt x="6545" y="12427"/>
                                      </a:cubicBezTo>
                                      <a:lnTo>
                                        <a:pt x="4991" y="12547"/>
                                      </a:lnTo>
                                      <a:lnTo>
                                        <a:pt x="4582" y="3954"/>
                                      </a:lnTo>
                                      <a:lnTo>
                                        <a:pt x="5564" y="3835"/>
                                      </a:lnTo>
                                      <a:cubicBezTo>
                                        <a:pt x="5809" y="3835"/>
                                        <a:pt x="6136" y="3716"/>
                                        <a:pt x="6382" y="3477"/>
                                      </a:cubicBezTo>
                                      <a:lnTo>
                                        <a:pt x="8509" y="1926"/>
                                      </a:lnTo>
                                      <a:cubicBezTo>
                                        <a:pt x="8918" y="1568"/>
                                        <a:pt x="9409" y="1568"/>
                                        <a:pt x="9818" y="1806"/>
                                      </a:cubicBezTo>
                                      <a:lnTo>
                                        <a:pt x="13827" y="4193"/>
                                      </a:lnTo>
                                      <a:cubicBezTo>
                                        <a:pt x="14073" y="4312"/>
                                        <a:pt x="14236" y="4551"/>
                                        <a:pt x="14318" y="4909"/>
                                      </a:cubicBezTo>
                                      <a:cubicBezTo>
                                        <a:pt x="14482" y="5267"/>
                                        <a:pt x="14482" y="5745"/>
                                        <a:pt x="14318" y="6103"/>
                                      </a:cubicBezTo>
                                      <a:cubicBezTo>
                                        <a:pt x="14155" y="6819"/>
                                        <a:pt x="13500" y="7177"/>
                                        <a:pt x="13009" y="6938"/>
                                      </a:cubicBezTo>
                                      <a:cubicBezTo>
                                        <a:pt x="13009" y="6938"/>
                                        <a:pt x="13009" y="6938"/>
                                        <a:pt x="13009" y="6938"/>
                                      </a:cubicBezTo>
                                      <a:lnTo>
                                        <a:pt x="10882" y="5864"/>
                                      </a:lnTo>
                                      <a:cubicBezTo>
                                        <a:pt x="10473" y="5625"/>
                                        <a:pt x="9982" y="5625"/>
                                        <a:pt x="9573" y="5983"/>
                                      </a:cubicBezTo>
                                      <a:cubicBezTo>
                                        <a:pt x="9409" y="6103"/>
                                        <a:pt x="9164" y="6341"/>
                                        <a:pt x="9082" y="6580"/>
                                      </a:cubicBezTo>
                                      <a:cubicBezTo>
                                        <a:pt x="8509" y="7535"/>
                                        <a:pt x="8591" y="8847"/>
                                        <a:pt x="9082" y="9802"/>
                                      </a:cubicBezTo>
                                      <a:lnTo>
                                        <a:pt x="13173" y="16365"/>
                                      </a:lnTo>
                                      <a:cubicBezTo>
                                        <a:pt x="13582" y="17082"/>
                                        <a:pt x="14155" y="17559"/>
                                        <a:pt x="14727" y="17559"/>
                                      </a:cubicBezTo>
                                      <a:lnTo>
                                        <a:pt x="19391" y="17917"/>
                                      </a:lnTo>
                                      <a:cubicBezTo>
                                        <a:pt x="19636" y="17917"/>
                                        <a:pt x="19800" y="18036"/>
                                        <a:pt x="19964" y="18275"/>
                                      </a:cubicBezTo>
                                      <a:cubicBezTo>
                                        <a:pt x="20127" y="18514"/>
                                        <a:pt x="20209" y="18752"/>
                                        <a:pt x="20127" y="19110"/>
                                      </a:cubicBezTo>
                                      <a:cubicBezTo>
                                        <a:pt x="20127" y="19468"/>
                                        <a:pt x="20045" y="19707"/>
                                        <a:pt x="19882" y="19946"/>
                                      </a:cubicBezTo>
                                      <a:cubicBezTo>
                                        <a:pt x="19718" y="20184"/>
                                        <a:pt x="19555" y="20304"/>
                                        <a:pt x="19309" y="20184"/>
                                      </a:cubicBezTo>
                                      <a:lnTo>
                                        <a:pt x="14400" y="19707"/>
                                      </a:lnTo>
                                      <a:cubicBezTo>
                                        <a:pt x="14155" y="19707"/>
                                        <a:pt x="13991" y="19588"/>
                                        <a:pt x="13745" y="19349"/>
                                      </a:cubicBezTo>
                                      <a:lnTo>
                                        <a:pt x="11782" y="16604"/>
                                      </a:lnTo>
                                      <a:cubicBezTo>
                                        <a:pt x="11536" y="16366"/>
                                        <a:pt x="11209" y="16485"/>
                                        <a:pt x="11045" y="16724"/>
                                      </a:cubicBezTo>
                                      <a:cubicBezTo>
                                        <a:pt x="10882" y="17082"/>
                                        <a:pt x="10964" y="17559"/>
                                        <a:pt x="11127" y="17798"/>
                                      </a:cubicBezTo>
                                      <a:lnTo>
                                        <a:pt x="13500" y="20423"/>
                                      </a:lnTo>
                                      <a:cubicBezTo>
                                        <a:pt x="13827" y="20781"/>
                                        <a:pt x="14236" y="21020"/>
                                        <a:pt x="14645" y="21020"/>
                                      </a:cubicBezTo>
                                      <a:lnTo>
                                        <a:pt x="19555" y="21497"/>
                                      </a:lnTo>
                                      <a:cubicBezTo>
                                        <a:pt x="20045" y="21497"/>
                                        <a:pt x="20536" y="21258"/>
                                        <a:pt x="20864" y="20781"/>
                                      </a:cubicBezTo>
                                      <a:cubicBezTo>
                                        <a:pt x="21355" y="20304"/>
                                        <a:pt x="21600" y="19707"/>
                                        <a:pt x="21600" y="18991"/>
                                      </a:cubicBezTo>
                                      <a:close/>
                                      <a:moveTo>
                                        <a:pt x="15218" y="15649"/>
                                      </a:moveTo>
                                      <a:cubicBezTo>
                                        <a:pt x="14891" y="15649"/>
                                        <a:pt x="14564" y="15411"/>
                                        <a:pt x="14400" y="15053"/>
                                      </a:cubicBezTo>
                                      <a:cubicBezTo>
                                        <a:pt x="14400" y="15053"/>
                                        <a:pt x="14400" y="15053"/>
                                        <a:pt x="14400" y="15053"/>
                                      </a:cubicBezTo>
                                      <a:lnTo>
                                        <a:pt x="13909" y="14217"/>
                                      </a:lnTo>
                                      <a:lnTo>
                                        <a:pt x="18491" y="14575"/>
                                      </a:lnTo>
                                      <a:cubicBezTo>
                                        <a:pt x="18736" y="14575"/>
                                        <a:pt x="18900" y="14695"/>
                                        <a:pt x="19064" y="14933"/>
                                      </a:cubicBezTo>
                                      <a:cubicBezTo>
                                        <a:pt x="19227" y="15172"/>
                                        <a:pt x="19309" y="15411"/>
                                        <a:pt x="19227" y="15769"/>
                                      </a:cubicBezTo>
                                      <a:cubicBezTo>
                                        <a:pt x="19227" y="15769"/>
                                        <a:pt x="19227" y="15888"/>
                                        <a:pt x="19227" y="15888"/>
                                      </a:cubicBezTo>
                                      <a:lnTo>
                                        <a:pt x="15218" y="156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207" name="Shape"/>
                              <wps:cNvSpPr/>
                              <wps:spPr>
                                <a:xfrm>
                                  <a:off x="279400" y="0"/>
                                  <a:ext cx="329177" cy="23004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533" h="21498" extrusionOk="0">
                                      <a:moveTo>
                                        <a:pt x="21517" y="19701"/>
                                      </a:moveTo>
                                      <a:cubicBezTo>
                                        <a:pt x="21517" y="19345"/>
                                        <a:pt x="21268" y="18989"/>
                                        <a:pt x="20935" y="18989"/>
                                      </a:cubicBezTo>
                                      <a:lnTo>
                                        <a:pt x="18443" y="19345"/>
                                      </a:lnTo>
                                      <a:cubicBezTo>
                                        <a:pt x="18360" y="19345"/>
                                        <a:pt x="18194" y="19345"/>
                                        <a:pt x="18111" y="19226"/>
                                      </a:cubicBezTo>
                                      <a:cubicBezTo>
                                        <a:pt x="18028" y="19108"/>
                                        <a:pt x="17945" y="18989"/>
                                        <a:pt x="17945" y="18752"/>
                                      </a:cubicBezTo>
                                      <a:lnTo>
                                        <a:pt x="17945" y="18396"/>
                                      </a:ln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cubicBezTo>
                                        <a:pt x="17945" y="18396"/>
                                        <a:pt x="17945" y="18396"/>
                                        <a:pt x="17945" y="18396"/>
                                      </a:cubicBezTo>
                                      <a:lnTo>
                                        <a:pt x="17446" y="8308"/>
                                      </a:lnTo>
                                      <a:cubicBezTo>
                                        <a:pt x="17446" y="7952"/>
                                        <a:pt x="17612" y="7596"/>
                                        <a:pt x="17862" y="7596"/>
                                      </a:cubicBezTo>
                                      <a:lnTo>
                                        <a:pt x="20437" y="7240"/>
                                      </a:lnTo>
                                      <a:cubicBezTo>
                                        <a:pt x="20686" y="7240"/>
                                        <a:pt x="20935" y="6884"/>
                                        <a:pt x="20935" y="6409"/>
                                      </a:cubicBezTo>
                                      <a:cubicBezTo>
                                        <a:pt x="20935" y="6053"/>
                                        <a:pt x="20686" y="5697"/>
                                        <a:pt x="20354" y="5697"/>
                                      </a:cubicBezTo>
                                      <a:lnTo>
                                        <a:pt x="17778" y="6053"/>
                                      </a:lnTo>
                                      <a:cubicBezTo>
                                        <a:pt x="17114" y="6171"/>
                                        <a:pt x="16615" y="6765"/>
                                        <a:pt x="16449" y="7596"/>
                                      </a:cubicBezTo>
                                      <a:lnTo>
                                        <a:pt x="14788" y="7714"/>
                                      </a:lnTo>
                                      <a:cubicBezTo>
                                        <a:pt x="14538" y="7714"/>
                                        <a:pt x="14289" y="7596"/>
                                        <a:pt x="14040" y="7358"/>
                                      </a:cubicBezTo>
                                      <a:lnTo>
                                        <a:pt x="11963" y="5103"/>
                                      </a:lnTo>
                                      <a:cubicBezTo>
                                        <a:pt x="11714" y="4866"/>
                                        <a:pt x="11382" y="4985"/>
                                        <a:pt x="11215" y="5222"/>
                                      </a:cubicBezTo>
                                      <a:cubicBezTo>
                                        <a:pt x="11132" y="5459"/>
                                        <a:pt x="11049" y="5815"/>
                                        <a:pt x="11132" y="6053"/>
                                      </a:cubicBezTo>
                                      <a:cubicBezTo>
                                        <a:pt x="11132" y="6171"/>
                                        <a:pt x="11215" y="6290"/>
                                        <a:pt x="11298" y="6290"/>
                                      </a:cubicBezTo>
                                      <a:lnTo>
                                        <a:pt x="13375" y="8545"/>
                                      </a:lnTo>
                                      <a:cubicBezTo>
                                        <a:pt x="13791" y="9020"/>
                                        <a:pt x="14289" y="9138"/>
                                        <a:pt x="14788" y="9138"/>
                                      </a:cubicBezTo>
                                      <a:lnTo>
                                        <a:pt x="16366" y="9020"/>
                                      </a:lnTo>
                                      <a:lnTo>
                                        <a:pt x="16782" y="17565"/>
                                      </a:lnTo>
                                      <a:lnTo>
                                        <a:pt x="15785" y="17684"/>
                                      </a:lnTo>
                                      <a:cubicBezTo>
                                        <a:pt x="15535" y="17684"/>
                                        <a:pt x="15203" y="17802"/>
                                        <a:pt x="14954" y="18040"/>
                                      </a:cubicBezTo>
                                      <a:lnTo>
                                        <a:pt x="12794" y="19582"/>
                                      </a:lnTo>
                                      <a:cubicBezTo>
                                        <a:pt x="12378" y="19938"/>
                                        <a:pt x="11880" y="19938"/>
                                        <a:pt x="11465" y="19701"/>
                                      </a:cubicBezTo>
                                      <a:lnTo>
                                        <a:pt x="7394" y="17327"/>
                                      </a:lnTo>
                                      <a:cubicBezTo>
                                        <a:pt x="7145" y="17209"/>
                                        <a:pt x="6978" y="16971"/>
                                        <a:pt x="6895" y="16615"/>
                                      </a:cubicBezTo>
                                      <a:cubicBezTo>
                                        <a:pt x="6729" y="16259"/>
                                        <a:pt x="6729" y="15785"/>
                                        <a:pt x="6895" y="15429"/>
                                      </a:cubicBezTo>
                                      <a:cubicBezTo>
                                        <a:pt x="7062" y="14716"/>
                                        <a:pt x="7726" y="14360"/>
                                        <a:pt x="8225" y="14598"/>
                                      </a:cubicBezTo>
                                      <a:cubicBezTo>
                                        <a:pt x="8225" y="14598"/>
                                        <a:pt x="8225" y="14598"/>
                                        <a:pt x="8225" y="14598"/>
                                      </a:cubicBezTo>
                                      <a:lnTo>
                                        <a:pt x="10385" y="15666"/>
                                      </a:lnTo>
                                      <a:cubicBezTo>
                                        <a:pt x="10800" y="15903"/>
                                        <a:pt x="11298" y="15903"/>
                                        <a:pt x="11714" y="15547"/>
                                      </a:cubicBezTo>
                                      <a:cubicBezTo>
                                        <a:pt x="11880" y="15429"/>
                                        <a:pt x="12129" y="15191"/>
                                        <a:pt x="12212" y="14954"/>
                                      </a:cubicBezTo>
                                      <a:cubicBezTo>
                                        <a:pt x="12794" y="14004"/>
                                        <a:pt x="12711" y="12699"/>
                                        <a:pt x="12212" y="11749"/>
                                      </a:cubicBezTo>
                                      <a:lnTo>
                                        <a:pt x="8058" y="5222"/>
                                      </a:lnTo>
                                      <a:cubicBezTo>
                                        <a:pt x="7643" y="4510"/>
                                        <a:pt x="7062" y="4035"/>
                                        <a:pt x="6480" y="4035"/>
                                      </a:cubicBezTo>
                                      <a:lnTo>
                                        <a:pt x="1745" y="3679"/>
                                      </a:lnTo>
                                      <a:cubicBezTo>
                                        <a:pt x="1495" y="3679"/>
                                        <a:pt x="1329" y="3560"/>
                                        <a:pt x="1163" y="3323"/>
                                      </a:cubicBezTo>
                                      <a:cubicBezTo>
                                        <a:pt x="997" y="3086"/>
                                        <a:pt x="914" y="2848"/>
                                        <a:pt x="997" y="2492"/>
                                      </a:cubicBezTo>
                                      <a:cubicBezTo>
                                        <a:pt x="997" y="2136"/>
                                        <a:pt x="1080" y="1899"/>
                                        <a:pt x="1246" y="1662"/>
                                      </a:cubicBezTo>
                                      <a:cubicBezTo>
                                        <a:pt x="1412" y="1424"/>
                                        <a:pt x="1578" y="1305"/>
                                        <a:pt x="1828" y="1424"/>
                                      </a:cubicBezTo>
                                      <a:lnTo>
                                        <a:pt x="6812" y="1899"/>
                                      </a:lnTo>
                                      <a:cubicBezTo>
                                        <a:pt x="7062" y="1899"/>
                                        <a:pt x="7228" y="2018"/>
                                        <a:pt x="7477" y="2255"/>
                                      </a:cubicBezTo>
                                      <a:lnTo>
                                        <a:pt x="9720" y="4629"/>
                                      </a:lnTo>
                                      <a:cubicBezTo>
                                        <a:pt x="9969" y="4866"/>
                                        <a:pt x="10302" y="4747"/>
                                        <a:pt x="10468" y="4510"/>
                                      </a:cubicBezTo>
                                      <a:cubicBezTo>
                                        <a:pt x="10634" y="4154"/>
                                        <a:pt x="10551" y="3679"/>
                                        <a:pt x="10385" y="3442"/>
                                      </a:cubicBezTo>
                                      <a:lnTo>
                                        <a:pt x="8142" y="1068"/>
                                      </a:lnTo>
                                      <a:cubicBezTo>
                                        <a:pt x="7809" y="712"/>
                                        <a:pt x="7394" y="475"/>
                                        <a:pt x="6978" y="475"/>
                                      </a:cubicBezTo>
                                      <a:lnTo>
                                        <a:pt x="1994" y="0"/>
                                      </a:lnTo>
                                      <a:cubicBezTo>
                                        <a:pt x="1495" y="0"/>
                                        <a:pt x="997" y="237"/>
                                        <a:pt x="665" y="712"/>
                                      </a:cubicBezTo>
                                      <a:cubicBezTo>
                                        <a:pt x="332" y="1187"/>
                                        <a:pt x="83" y="1780"/>
                                        <a:pt x="0" y="2492"/>
                                      </a:cubicBezTo>
                                      <a:cubicBezTo>
                                        <a:pt x="0" y="2967"/>
                                        <a:pt x="83" y="3442"/>
                                        <a:pt x="166" y="3798"/>
                                      </a:cubicBezTo>
                                      <a:cubicBezTo>
                                        <a:pt x="249" y="4035"/>
                                        <a:pt x="332" y="4154"/>
                                        <a:pt x="415" y="4391"/>
                                      </a:cubicBezTo>
                                      <a:cubicBezTo>
                                        <a:pt x="665" y="4866"/>
                                        <a:pt x="997" y="5103"/>
                                        <a:pt x="1412" y="5222"/>
                                      </a:cubicBezTo>
                                      <a:cubicBezTo>
                                        <a:pt x="1412" y="5341"/>
                                        <a:pt x="1412" y="5341"/>
                                        <a:pt x="1412" y="5459"/>
                                      </a:cubicBezTo>
                                      <a:cubicBezTo>
                                        <a:pt x="1412" y="5934"/>
                                        <a:pt x="1495" y="6409"/>
                                        <a:pt x="1578" y="6765"/>
                                      </a:cubicBezTo>
                                      <a:cubicBezTo>
                                        <a:pt x="1662" y="7002"/>
                                        <a:pt x="1745" y="7121"/>
                                        <a:pt x="1828" y="7358"/>
                                      </a:cubicBezTo>
                                      <a:cubicBezTo>
                                        <a:pt x="2160" y="7833"/>
                                        <a:pt x="2575" y="8189"/>
                                        <a:pt x="3074" y="8189"/>
                                      </a:cubicBezTo>
                                      <a:cubicBezTo>
                                        <a:pt x="3074" y="8545"/>
                                        <a:pt x="3157" y="9020"/>
                                        <a:pt x="3240" y="9376"/>
                                      </a:cubicBezTo>
                                      <a:cubicBezTo>
                                        <a:pt x="3323" y="9613"/>
                                        <a:pt x="3406" y="9732"/>
                                        <a:pt x="3489" y="9969"/>
                                      </a:cubicBezTo>
                                      <a:cubicBezTo>
                                        <a:pt x="3822" y="10444"/>
                                        <a:pt x="4237" y="10800"/>
                                        <a:pt x="4735" y="10919"/>
                                      </a:cubicBezTo>
                                      <a:lnTo>
                                        <a:pt x="8308" y="11275"/>
                                      </a:lnTo>
                                      <a:cubicBezTo>
                                        <a:pt x="8557" y="11275"/>
                                        <a:pt x="8806" y="11037"/>
                                        <a:pt x="8889" y="10563"/>
                                      </a:cubicBezTo>
                                      <a:cubicBezTo>
                                        <a:pt x="8889" y="10207"/>
                                        <a:pt x="8723" y="9851"/>
                                        <a:pt x="8391" y="9732"/>
                                      </a:cubicBezTo>
                                      <a:lnTo>
                                        <a:pt x="4818" y="9376"/>
                                      </a:lnTo>
                                      <a:cubicBezTo>
                                        <a:pt x="4569" y="9376"/>
                                        <a:pt x="4403" y="9257"/>
                                        <a:pt x="4237" y="9020"/>
                                      </a:cubicBezTo>
                                      <a:cubicBezTo>
                                        <a:pt x="4154" y="8901"/>
                                        <a:pt x="4071" y="8664"/>
                                        <a:pt x="4071" y="8426"/>
                                      </a:cubicBezTo>
                                      <a:lnTo>
                                        <a:pt x="8806" y="8782"/>
                                      </a:lnTo>
                                      <a:lnTo>
                                        <a:pt x="11465" y="12936"/>
                                      </a:lnTo>
                                      <a:cubicBezTo>
                                        <a:pt x="11714" y="13292"/>
                                        <a:pt x="11714" y="13767"/>
                                        <a:pt x="11465" y="14123"/>
                                      </a:cubicBezTo>
                                      <a:cubicBezTo>
                                        <a:pt x="11382" y="14360"/>
                                        <a:pt x="11298" y="14479"/>
                                        <a:pt x="11215" y="14479"/>
                                      </a:cubicBezTo>
                                      <a:cubicBezTo>
                                        <a:pt x="11049" y="14598"/>
                                        <a:pt x="10883" y="14598"/>
                                        <a:pt x="10717" y="14479"/>
                                      </a:cubicBezTo>
                                      <a:lnTo>
                                        <a:pt x="8557" y="13411"/>
                                      </a:lnTo>
                                      <a:cubicBezTo>
                                        <a:pt x="7477" y="12818"/>
                                        <a:pt x="6314" y="13530"/>
                                        <a:pt x="5898" y="15073"/>
                                      </a:cubicBezTo>
                                      <a:cubicBezTo>
                                        <a:pt x="5649" y="15903"/>
                                        <a:pt x="5732" y="16734"/>
                                        <a:pt x="5982" y="17446"/>
                                      </a:cubicBezTo>
                                      <a:cubicBezTo>
                                        <a:pt x="6231" y="18040"/>
                                        <a:pt x="6563" y="18633"/>
                                        <a:pt x="7062" y="18870"/>
                                      </a:cubicBezTo>
                                      <a:lnTo>
                                        <a:pt x="11132" y="21244"/>
                                      </a:lnTo>
                                      <a:cubicBezTo>
                                        <a:pt x="11880" y="21600"/>
                                        <a:pt x="12628" y="21600"/>
                                        <a:pt x="13375" y="21125"/>
                                      </a:cubicBezTo>
                                      <a:lnTo>
                                        <a:pt x="15535" y="19582"/>
                                      </a:lnTo>
                                      <a:cubicBezTo>
                                        <a:pt x="15702" y="19464"/>
                                        <a:pt x="15785" y="19464"/>
                                        <a:pt x="15951" y="19464"/>
                                      </a:cubicBezTo>
                                      <a:lnTo>
                                        <a:pt x="16948" y="19345"/>
                                      </a:lnTo>
                                      <a:cubicBezTo>
                                        <a:pt x="16948" y="19464"/>
                                        <a:pt x="17031" y="19582"/>
                                        <a:pt x="17031" y="19820"/>
                                      </a:cubicBezTo>
                                      <a:cubicBezTo>
                                        <a:pt x="17114" y="20057"/>
                                        <a:pt x="17280" y="20295"/>
                                        <a:pt x="17446" y="20532"/>
                                      </a:cubicBezTo>
                                      <a:cubicBezTo>
                                        <a:pt x="17778" y="20888"/>
                                        <a:pt x="18194" y="21125"/>
                                        <a:pt x="18526" y="21007"/>
                                      </a:cubicBezTo>
                                      <a:lnTo>
                                        <a:pt x="21018" y="20651"/>
                                      </a:lnTo>
                                      <a:cubicBezTo>
                                        <a:pt x="21351" y="20413"/>
                                        <a:pt x="21600" y="20057"/>
                                        <a:pt x="21517" y="19701"/>
                                      </a:cubicBezTo>
                                      <a:close/>
                                      <a:moveTo>
                                        <a:pt x="3157" y="6883"/>
                                      </a:moveTo>
                                      <a:cubicBezTo>
                                        <a:pt x="2908" y="6883"/>
                                        <a:pt x="2742" y="6765"/>
                                        <a:pt x="2575" y="6527"/>
                                      </a:cubicBezTo>
                                      <a:cubicBezTo>
                                        <a:pt x="2409" y="6290"/>
                                        <a:pt x="2326" y="6053"/>
                                        <a:pt x="2409" y="5697"/>
                                      </a:cubicBezTo>
                                      <a:cubicBezTo>
                                        <a:pt x="2409" y="5697"/>
                                        <a:pt x="2409" y="5578"/>
                                        <a:pt x="2409" y="5578"/>
                                      </a:cubicBezTo>
                                      <a:lnTo>
                                        <a:pt x="6480" y="5934"/>
                                      </a:lnTo>
                                      <a:cubicBezTo>
                                        <a:pt x="6812" y="5934"/>
                                        <a:pt x="7145" y="6171"/>
                                        <a:pt x="7311" y="6527"/>
                                      </a:cubicBezTo>
                                      <a:cubicBezTo>
                                        <a:pt x="7311" y="6527"/>
                                        <a:pt x="7311" y="6527"/>
                                        <a:pt x="7311" y="6527"/>
                                      </a:cubicBezTo>
                                      <a:lnTo>
                                        <a:pt x="7809" y="7358"/>
                                      </a:lnTo>
                                      <a:lnTo>
                                        <a:pt x="3157" y="68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396FC5" id="Group 1" o:spid="_x0000_s1026" alt="&quot;&quot;" style="width:228.5pt;height:31pt;mso-position-horizontal-relative:char;mso-position-vertical-relative:line" coordsize="29019,3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">
                      <v:shape id="Shape" o:spid="_x0000_s1027" style="position:absolute;left:7238;width:13348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" path="m4172,8088r781,l4953,4472r-781,l4172,8088xm4172,21600r781,l4953,17984r-781,l4172,21600xm4172,3616r781,l4953,,4172,r,3616xm4172,17128r781,l4953,13512r-781,l4172,17128xm4172,12656r781,l4953,9040r-781,l4172,12656xm5200,3616r781,l5981,,5200,r,3616xm5200,21600r781,l5981,17984r-781,l5200,21600xm5200,8088r781,l5981,4472r-781,l5200,8088xm5200,12656r781,l5981,9040r-781,l5200,12656xm5200,17128r781,l5981,13512r-781,l5200,17128xm6248,8088r781,l7029,4472r-781,l6248,8088xm6248,3616r781,l7029,,6248,r,3616xm6248,21600r781,l7029,17984r-781,l6248,21600xm6248,17128r781,l7029,13512r-781,l6248,17128xm6248,12656r781,l7029,9040r-781,l6248,12656xm7296,12656r781,l8077,9040r-781,l7296,12656xm7296,8088r781,l8077,4472r-781,l7296,8088xm7296,17128r781,l8077,13512r-781,l7296,17128xm7296,3616r781,l8077,,7296,r,3616xm7296,21600r781,l8077,17984r-781,l7296,21600xm8324,3616r780,l9104,,8324,r,3616xm8324,8088r780,l9104,4472r-780,l8324,8088xm8324,12656r780,l9104,9040r-780,l8324,12656xm8324,21600r780,l9104,17984r-780,l8324,21600xm8324,17128r780,l9104,13512r-780,l8324,17128xm,3616r781,l781,,,,,3616xm,12656r781,l781,9040,,9040r,3616xm,8088r781,l781,4472,,4472,,8088xm,21600r781,l781,17984r-781,l,21600xm,17128r781,l781,13512r-781,l,17128xm1048,21600r781,l1829,17984r-781,l1048,21600xm1048,17128r781,l1829,13512r-781,l1048,17128xm1048,8088r781,l1829,4472r-781,l1048,8088xm1048,3616r781,l1829,,1048,r,3616xm1048,12656r781,l1829,9040r-781,l1048,12656xm2076,12656r781,l2857,9040r-781,l2076,12656xm2076,21600r781,l2857,17984r-781,l2076,21600xm2076,3616r781,l2857,,2076,r,3616xm2076,8088r781,l2857,4472r-781,l2076,8088xm2076,17128r781,l2857,13512r-781,l2076,17128xm3124,12656r781,l3905,9040r-781,l3124,12656xm3124,17128r781,l3905,13512r-781,l3124,17128xm3124,8088r781,l3905,4472r-781,l3124,8088xm3124,3616r781,l3905,,3124,r,3616xm3124,21600r781,l3905,17984r-781,l3124,21600xm9372,17128r781,l10153,13512r-781,l9372,17128xm9372,8088r781,l10153,4472r-781,l9372,8088xm9372,21600r781,l10153,17984r-781,l9372,21600xm9372,3616r781,l10153,,9372,r,3616xm9372,12656r781,l10153,9040r-781,l9372,12656xm10420,3616r781,l11201,r-781,l10420,3616xm10420,17128r781,l11201,13512r-781,l10420,17128xm10420,21600r781,l11201,17984r-781,l10420,21600xm10420,12656r781,l11201,9040r-781,l10420,12656xm10420,8088r781,l11201,4472r-781,l10420,8088xm11447,3616r781,l12228,r-781,l11447,3616xm11447,8088r781,l12228,4472r-781,l11447,8088xm11447,12656r781,l12228,9040r-781,l11447,12656xm11447,17128r781,l12228,13512r-781,l11447,17128xm11447,21600r781,l12228,17984r-781,l11447,21600xm12496,3616r780,l13276,r-780,l12496,3616xm12496,8088r780,l13276,4472r-780,l12496,8088xm12496,21600r780,l13276,17984r-780,l12496,21600xm12496,12656r780,l13276,9040r-780,l12496,12656xm12496,17128r780,l13276,13512r-780,l12496,17128xm13544,3616r781,l14325,r-781,l13544,3616xm13544,8088r781,l14325,4472r-781,l13544,8088xm13544,17128r781,l14325,13512r-781,l13544,17128xm13544,12656r781,l14325,9040r-781,l13544,12656xm13544,21600r781,l14325,17984r-781,l13544,21600xm14571,3616r781,l15352,r-781,l14571,3616xm14571,8088r781,l15352,4472r-781,l14571,8088xm14571,12656r781,l15352,9040r-781,l14571,12656xm14571,21600r781,l15352,17984r-781,l14571,21600xm14571,17128r781,l15352,13512r-781,l14571,17128xm15619,8088r781,l16400,4472r-781,l15619,8088xm15619,3616r781,l16400,r-781,l15619,3616xm15619,17128r781,l16400,13512r-781,l15619,17128xm15619,21600r781,l16400,17984r-781,l15619,21600xm15619,12656r781,l16400,9040r-781,l15619,12656xm16647,3616r781,l17428,r-781,l16647,3616xm16647,8088r781,l17428,4472r-781,l16647,8088xm16647,17128r781,l17428,13512r-781,l16647,17128xm16647,21600r781,l17428,17984r-781,l16647,21600xm16647,12656r781,l17428,9040r-781,l16647,12656xm17695,12656r781,l18476,9040r-781,l17695,12656xm17695,3616r781,l18476,r-781,l17695,3616xm17695,8088r781,l18476,4472r-781,l17695,8088xm17695,17128r781,l18476,13512r-781,l17695,17128xm17695,21600r781,l18476,17984r-781,l17695,21600xm18743,12656r781,l19524,9040r-781,l18743,12656xm18743,3616r781,l19524,r-781,l18743,3616xm18743,8088r781,l19524,4472r-781,l18743,8088xm18743,21600r781,l19524,17984r-781,l18743,21600xm18743,17128r781,l19524,13512r-781,l18743,17128xm19771,12656r781,l20552,9040r-781,l19771,12656xm19771,3616r781,l20552,r-781,l19771,3616xm19771,8088r781,l20552,4472r-781,l19771,8088xm19771,21600r781,l20552,17984r-781,l19771,21600xm19771,17128r781,l20552,13512r-781,l19771,17128xm20819,12656r781,l21600,9040r-781,l20819,12656xm20819,8088r781,l21600,4472r-781,l20819,8088xm20819,r,3616l21600,3616,21600,r-781,xm20819,21600r781,l21600,17984r-781,l20819,21600xm20819,17128r781,l21600,13512r-781,l20819,17128xe" fillcolor="#4472c4 [3204]" stroked="f" strokeweight="1pt">
                        <v:stroke miterlimit="4" joinstyle="miter"/>
                        <v:path arrowok="t" o:extrusionok="f" o:connecttype="custom" o:connectlocs="667386,144146;667386,144146;667386,144146;667386,144146" o:connectangles="0,90,180,270"/>
                      </v:shape>
                      <v:shape id="Shape" o:spid="_x0000_s1028" style="position:absolute;left:20828;width:1117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" path="m,17128r9327,l9327,13512,,13512r,3616xm,21600r9327,l9327,17984,,17984r,3616xm,12656r9327,l9327,9040,,9040r,3616xm12273,12656r9327,l21600,9040r-9327,l12273,12656xm12273,4472r,3616l21600,8088r,-3616l12273,4472xm12273,21600r9327,l21600,17984r-9327,l12273,21600xm,3616r9327,l9327,,,,,3616xe" fillcolor="#4472c4 [3204]" stroked="f" strokeweight="1pt">
                        <v:fill opacity="52428f"/>
                        <v:stroke miterlimit="4" joinstyle="miter"/>
                        <v:path arrowok="t" o:extrusionok="f" o:connecttype="custom" o:connectlocs="55881,144146;55881,144146;55881,144146;55881,144146" o:connectangles="0,90,180,270"/>
                      </v:shape>
                      <v:shape id="Shape" o:spid="_x0000_s1029" style="position:absolute;left:22097;width:1766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" path="m,21600r5905,l5905,17984,,17984r,3616xm,12656r5905,l5905,9040,,9040r,3616xm,3616r5905,l5905,,,,,3616xm,17128r5905,l5905,13512,,13512r,3616xm7925,21600r5905,l13830,17984r-5905,l7925,21600xm7925,12656r5905,l13830,9040r-5905,l7925,12656xm7925,3616r5905,l13830,,7925,r,3616xm7925,8088r5905,l13830,4472r-5905,l7925,8088xm15695,r,3616l21600,3616,21600,,15695,xm15695,17128r5905,l21600,13512r-5905,l15695,17128xm15695,12656r5905,l21600,9040r-5905,l15695,12656xe" fillcolor="#4472c4 [3204]" stroked="f" strokeweight="1pt">
                        <v:fill opacity="39321f"/>
                        <v:stroke miterlimit="4" joinstyle="miter"/>
                        <v:path arrowok="t" o:extrusionok="f" o:connecttype="custom" o:connectlocs="88266,144146;88266,144146;88266,144146;88266,144146" o:connectangles="0,90,180,270"/>
                      </v:shape>
                      <v:shape id="Shape" o:spid="_x0000_s1030" style="position:absolute;left:24003;width:2413;height:288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" path="m,3616r4320,l4320,,,,,3616xm,8088r4320,l4320,4472,,4472,,8088xm,12656r4320,l4320,9040,,9040r,3616xm,21600r4320,l4320,17984,,17984r,3616xm5798,12656r4320,l10118,9040r-4320,l5798,12656xm5798,17128r4320,l10118,13512r-4320,l5798,17128xm5798,21600r4320,l10118,17984r-4320,l5798,21600xm5798,3616r4320,l10118,,5798,r,3616xm11482,17128r4320,l15802,13512r-4320,l11482,17128xm11482,8088r4320,l15802,4472r-4320,l11482,8088xm17280,r,3616l21600,3616,21600,,17280,xm17280,8088r4320,l21600,4472r-4320,l17280,8088xm17280,21600r4320,l21600,17984r-4320,l17280,21600xm17280,12656r4320,l21600,9040r-4320,l17280,12656xm17280,17128r4320,l21600,13512r-4320,l17280,17128xe" fillcolor="#4472c4 [3204]" stroked="f" strokeweight="1pt">
                        <v:fill opacity="26214f"/>
                        <v:stroke miterlimit="4" joinstyle="miter"/>
                        <v:path arrowok="t" o:extrusionok="f" o:connecttype="custom" o:connectlocs="120650,144146;120650,144146;120650,144146;120650,144146" o:connectangles="0,90,180,270"/>
                      </v:shape>
                      <v:shape id="Shape" o:spid="_x0000_s1031" style="position:absolute;left:26543;top:635;width:2413;height:228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" path="m,4560r4320,l4320,,,,,4560xm,21600r4320,l4320,17040,,17040r,4560xm5684,10320r4320,l10004,5760r-4320,l5684,10320xm5684,15960r4320,l10004,11400r-4320,l5684,15960xm17280,5640r,4560l21600,10200r,-4560l17280,5640xm17280,15960r4320,l21600,11400r-4320,l17280,15960xm11482,15960r4320,l15802,11400r-4320,l11482,15960xm11482,4560r4320,l15802,,11482,r,4560xm11482,21600r4320,l15802,17040r-4320,l11482,21600xe" fillcolor="#4472c4 [3204]" stroked="f" strokeweight="1pt">
                        <v:fill opacity="13107f"/>
                        <v:stroke miterlimit="4" joinstyle="miter"/>
                        <v:path arrowok="t" o:extrusionok="f" o:connecttype="custom" o:connectlocs="120650,114301;120650,114301;120650,114301;120650,114301" o:connectangles="0,90,180,270"/>
                      </v:shape>
                      <v:rect id="Rectangle" o:spid="_x0000_s1032" style="position:absolute;top:3683;width:29019;height:2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" fillcolor="#4472c4 [3204]" stroked="f" strokeweight="1pt">
                        <v:stroke miterlimit="4"/>
                        <v:textbox inset="3pt,3pt,3pt,3pt"/>
                      </v:rect>
                      <v:shape id="Shape" o:spid="_x0000_s1033" style="position:absolute;left:634;top:762;width:3353;height:2287;visibility:visible;mso-wrap-style:square;v-text-anchor:middle" coordsize="21600,21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" path="m21600,18991v,-716,-164,-1432,-491,-1909c20864,16604,20536,16366,20127,16246v,-119,,-119,,-238c20127,15291,19964,14575,19636,14098v-327,-477,-736,-835,-1227,-835c18409,12666,18245,12069,17918,11592v-327,-477,-736,-835,-1227,-955l13336,10399v-245,,-491,238,-572,716c12764,11234,12764,11353,12845,11473v82,238,246,358,410,358l16609,12069v246,,409,120,573,358c17264,12547,17345,12785,17345,13024r-4663,-358l10064,8489v-246,-358,-246,-835,,-1193c10145,7177,10145,7177,10227,7057v164,-119,328,-119,491,l12845,8131v1064,597,2210,-119,2619,-1670c15709,5625,15627,4790,15382,4074,15136,3477,14809,2880,14318,2642l10309,255c9573,-103,8836,-103,8100,374l5973,1926v-164,119,-246,119,-409,119l4500,2164c4418,1687,4255,1329,4009,1090,3682,732,3273,494,2945,613l491,971c245,971,,1329,,1806v,478,245,716,573,716l3027,2164v82,,246,,328,120c3436,2403,3518,2522,3518,2761r491,10502c4009,13263,4009,13263,4009,13263v,,,,,l4009,13382v,358,-164,716,-409,716l1064,14456v-246,,-491,358,-491,835c573,15649,818,16007,1145,16007r2537,-358c4336,15530,4827,14933,4991,13979r1554,-120c6791,13859,7036,13979,7282,14217r1800,2029c9327,16485,9655,16365,9818,16127v164,-358,82,-836,-82,-1074l7936,13024v-409,-477,-900,-597,-1391,-597l4991,12547,4582,3954r982,-119c5809,3835,6136,3716,6382,3477l8509,1926v409,-358,900,-358,1309,-120l13827,4193v246,119,409,358,491,716c14482,5267,14482,5745,14318,6103v-163,716,-818,1074,-1309,835c13009,6938,13009,6938,13009,6938l10882,5864v-409,-239,-900,-239,-1309,119c9409,6103,9164,6341,9082,6580v-573,955,-491,2267,,3222l13173,16365v409,717,982,1194,1554,1194l19391,17917v245,,409,119,573,358c20127,18514,20209,18752,20127,19110v,358,-82,597,-245,836c19718,20184,19555,20304,19309,20184r-4909,-477c14155,19707,13991,19588,13745,19349l11782,16604v-246,-238,-573,-119,-737,120c10882,17082,10964,17559,11127,17798r2373,2625c13827,20781,14236,21020,14645,21020r4910,477c20045,21497,20536,21258,20864,20781v491,-477,736,-1074,736,-1790xm15218,15649v-327,,-654,-238,-818,-596c14400,15053,14400,15053,14400,15053r-491,-836l18491,14575v245,,409,120,573,358c19227,15172,19309,15411,19227,15769v,,,119,,119l15218,15649xe" fillcolor="#4472c4 [3204]" stroked="f" strokeweight="1pt">
                        <v:stroke miterlimit="4" joinstyle="miter"/>
                        <v:path arrowok="t" o:extrusionok="f" o:connecttype="custom" o:connectlocs="167641,114389;167641,114389;167641,114389;167641,114389" o:connectangles="0,90,180,270"/>
                      </v:shape>
                      <v:shape id="Shape" o:spid="_x0000_s1034" style="position:absolute;left:2794;width:3291;height:2300;visibility:visible;mso-wrap-style:square;v-text-anchor:middle" coordsize="21533,21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" path="m21517,19701v,-356,-249,-712,-582,-712l18443,19345v-83,,-249,,-332,-119c18028,19108,17945,18989,17945,18752r,-356c17945,18396,17945,18396,17945,18396v,,,,,l17446,8308v,-356,166,-712,416,-712l20437,7240v249,,498,-356,498,-831c20935,6053,20686,5697,20354,5697r-2576,356c17114,6171,16615,6765,16449,7596r-1661,118c14538,7714,14289,7596,14040,7358l11963,5103v-249,-237,-581,-118,-748,119c11132,5459,11049,5815,11132,6053v,118,83,237,166,237l13375,8545v416,475,914,593,1413,593l16366,9020r416,8545l15785,17684v-250,,-582,118,-831,356l12794,19582v-416,356,-914,356,-1329,119l7394,17327v-249,-118,-416,-356,-499,-712c6729,16259,6729,15785,6895,15429v167,-713,831,-1069,1330,-831c8225,14598,8225,14598,8225,14598r2160,1068c10800,15903,11298,15903,11714,15547v166,-118,415,-356,498,-593c12794,14004,12711,12699,12212,11749l8058,5222c7643,4510,7062,4035,6480,4035l1745,3679v-250,,-416,-119,-582,-356c997,3086,914,2848,997,2492v,-356,83,-593,249,-830c1412,1424,1578,1305,1828,1424r4984,475c7062,1899,7228,2018,7477,2255l9720,4629v249,237,582,118,748,-119c10634,4154,10551,3679,10385,3442l8142,1068c7809,712,7394,475,6978,475l1994,c1495,,997,237,665,712,332,1187,83,1780,,2492v,475,83,950,166,1306c249,4035,332,4154,415,4391v250,475,582,712,997,831c1412,5341,1412,5341,1412,5459v,475,83,950,166,1306c1662,7002,1745,7121,1828,7358v332,475,747,831,1246,831c3074,8545,3157,9020,3240,9376v83,237,166,356,249,593c3822,10444,4237,10800,4735,10919r3573,356c8557,11275,8806,11037,8889,10563v,-356,-166,-712,-498,-831l4818,9376v-249,,-415,-119,-581,-356c4154,8901,4071,8664,4071,8426r4735,356l11465,12936v249,356,249,831,,1187c11382,14360,11298,14479,11215,14479v-166,119,-332,119,-498,l8557,13411v-1080,-593,-2243,119,-2659,1662c5649,15903,5732,16734,5982,17446v249,594,581,1187,1080,1424l11132,21244v748,356,1496,356,2243,-119l15535,19582v167,-118,250,-118,416,-118l16948,19345v,119,83,237,83,475c17114,20057,17280,20295,17446,20532v332,356,748,593,1080,475l21018,20651v333,-238,582,-594,499,-950xm3157,6883v-249,,-415,-118,-582,-356c2409,6290,2326,6053,2409,5697v,,,-119,,-119l6480,5934v332,,665,237,831,593c7311,6527,7311,6527,7311,6527r498,831l3157,6883xe" fillcolor="#4472c4 [3204]" stroked="f" strokeweight="1pt">
                        <v:stroke miterlimit="4" joinstyle="miter"/>
                        <v:path arrowok="t" o:extrusionok="f" o:connecttype="custom" o:connectlocs="164589,115024;164589,115024;164589,115024;164589,115024" o:connectangles="0,90,180,27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C1D68" w:rsidRPr="00186C4E" w14:paraId="3FDB2930" w14:textId="77777777" w:rsidTr="004C1D68">
        <w:trPr>
          <w:trHeight w:hRule="exact" w:val="1135"/>
          <w:jc w:val="center"/>
        </w:trPr>
        <w:tc>
          <w:tcPr>
            <w:tcW w:w="4867" w:type="dxa"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088889F2" w14:textId="64FA4BF0" w:rsidR="000721CF" w:rsidRPr="008F5715" w:rsidRDefault="000721CF" w:rsidP="000721CF">
            <w:pPr>
              <w:pStyle w:val="Title"/>
              <w:rPr>
                <w:b/>
                <w:bCs/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 xml:space="preserve">      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ለልጆችዎ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አስጠኚ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ይፈልጋሉ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>?</w:t>
            </w:r>
          </w:p>
          <w:p w14:paraId="7920B69E" w14:textId="77777777" w:rsidR="000721CF" w:rsidRPr="008F5715" w:rsidRDefault="000721CF" w:rsidP="000721CF">
            <w:pPr>
              <w:pStyle w:val="Title"/>
              <w:rPr>
                <w:b/>
                <w:bCs/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ከፍተኛ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ውጤት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ባላቸው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የአዲስ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አበባ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ዩንቨርሲቲ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(Addis Ababa University)</w:t>
            </w:r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በዚህ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የክረምት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ወራት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ልጆችዎን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በትምህርት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ብቁ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ለማድረግ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ከፈለጉ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ያናግሩን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ከ</w:t>
            </w:r>
            <w:r w:rsidRPr="008F5715">
              <w:rPr>
                <w:b/>
                <w:bCs/>
                <w:sz w:val="16"/>
                <w:szCs w:val="16"/>
              </w:rPr>
              <w:t>KG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ጀምሮ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እስከ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12</w:t>
            </w:r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ኛ</w:t>
            </w:r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ክፍል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ድረስ</w:t>
            </w:r>
            <w:proofErr w:type="spellEnd"/>
            <w:r w:rsidRPr="008F571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እናስጠናለን</w:t>
            </w:r>
            <w:proofErr w:type="spellEnd"/>
            <w:r w:rsidRPr="008F5715">
              <w:rPr>
                <w:rFonts w:ascii="Ebrima" w:hAnsi="Ebrima" w:cs="Ebrima"/>
                <w:b/>
                <w:bCs/>
                <w:sz w:val="16"/>
                <w:szCs w:val="16"/>
              </w:rPr>
              <w:t>።</w:t>
            </w:r>
          </w:p>
          <w:p w14:paraId="770AC3F4" w14:textId="77777777" w:rsidR="000721CF" w:rsidRPr="008F5715" w:rsidRDefault="000721CF" w:rsidP="000721CF">
            <w:pPr>
              <w:pStyle w:val="Title"/>
              <w:rPr>
                <w:b/>
                <w:bCs/>
                <w:sz w:val="16"/>
                <w:szCs w:val="16"/>
              </w:rPr>
            </w:pPr>
            <w:r w:rsidRPr="008F5715">
              <w:rPr>
                <w:b/>
                <w:bCs/>
                <w:sz w:val="16"/>
                <w:szCs w:val="16"/>
              </w:rPr>
              <w:t>099</w:t>
            </w:r>
          </w:p>
          <w:p w14:paraId="730C71E1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rFonts w:ascii="Ebrima" w:hAnsi="Ebrima" w:cs="Ebrima"/>
                <w:sz w:val="16"/>
                <w:szCs w:val="16"/>
              </w:rPr>
              <w:t>ከ</w:t>
            </w:r>
            <w:r w:rsidRPr="000721CF">
              <w:rPr>
                <w:sz w:val="16"/>
                <w:szCs w:val="16"/>
              </w:rPr>
              <w:t>KG-8</w:t>
            </w:r>
            <w:r w:rsidRPr="000721CF">
              <w:rPr>
                <w:rFonts w:ascii="Ebrima" w:hAnsi="Ebrima" w:cs="Ebrima"/>
                <w:sz w:val="16"/>
                <w:szCs w:val="16"/>
              </w:rPr>
              <w:t>ኛ</w:t>
            </w:r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ክፍል</w:t>
            </w:r>
            <w:proofErr w:type="spellEnd"/>
          </w:p>
          <w:p w14:paraId="3F79C9E3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rFonts w:ascii="Ebrima" w:hAnsi="Ebrima" w:cs="Ebrima"/>
                <w:sz w:val="16"/>
                <w:szCs w:val="16"/>
              </w:rPr>
              <w:t>ከ</w:t>
            </w:r>
            <w:r w:rsidRPr="000721CF">
              <w:rPr>
                <w:sz w:val="16"/>
                <w:szCs w:val="16"/>
              </w:rPr>
              <w:t>9-10</w:t>
            </w:r>
            <w:r w:rsidRPr="000721CF">
              <w:rPr>
                <w:rFonts w:ascii="Ebrima" w:hAnsi="Ebrima" w:cs="Ebrima"/>
                <w:sz w:val="16"/>
                <w:szCs w:val="16"/>
              </w:rPr>
              <w:t>ኛ</w:t>
            </w:r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ክፍል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እንዲሁም</w:t>
            </w:r>
            <w:proofErr w:type="spellEnd"/>
          </w:p>
          <w:p w14:paraId="3E42DAC3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rFonts w:ascii="Ebrima" w:hAnsi="Ebrima" w:cs="Ebrima"/>
                <w:sz w:val="16"/>
                <w:szCs w:val="16"/>
              </w:rPr>
              <w:t>ከ</w:t>
            </w:r>
            <w:r w:rsidRPr="000721CF">
              <w:rPr>
                <w:sz w:val="16"/>
                <w:szCs w:val="16"/>
              </w:rPr>
              <w:t>11-12</w:t>
            </w:r>
            <w:r w:rsidRPr="000721CF">
              <w:rPr>
                <w:rFonts w:ascii="Ebrima" w:hAnsi="Ebrima" w:cs="Ebrima"/>
                <w:sz w:val="16"/>
                <w:szCs w:val="16"/>
              </w:rPr>
              <w:t>ኛ</w:t>
            </w:r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ክፍል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ድረስ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እናስጠናለን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25CF47C1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</w:p>
          <w:p w14:paraId="1C007395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></w:t>
            </w:r>
            <w:r w:rsidRPr="000721CF">
              <w:rPr>
                <w:sz w:val="16"/>
                <w:szCs w:val="16"/>
              </w:rPr>
              <w:tab/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ሴት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አስጠኚዎችም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አሉን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585EE502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></w:t>
            </w:r>
            <w:r w:rsidRPr="000721CF">
              <w:rPr>
                <w:sz w:val="16"/>
                <w:szCs w:val="16"/>
              </w:rPr>
              <w:tab/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ልዩ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ድጋፍ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4B845B50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ስልክ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፦</w:t>
            </w:r>
          </w:p>
          <w:p w14:paraId="2FAFE0E2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>0919813137</w:t>
            </w:r>
          </w:p>
          <w:p w14:paraId="09530942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>0915291657</w:t>
            </w:r>
          </w:p>
          <w:p w14:paraId="5196E392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>0946113753</w:t>
            </w:r>
          </w:p>
          <w:p w14:paraId="24A53387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ሴት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አስጠኚዎችም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አሉን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70B69390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ልዩ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ድጋፍ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2747ED21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ስልክ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፦</w:t>
            </w:r>
          </w:p>
          <w:p w14:paraId="0D60E189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 xml:space="preserve">                       0919813137</w:t>
            </w:r>
          </w:p>
          <w:p w14:paraId="58B8F060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  <w:r w:rsidRPr="000721CF">
              <w:rPr>
                <w:sz w:val="16"/>
                <w:szCs w:val="16"/>
              </w:rPr>
              <w:t xml:space="preserve">                       0915291657</w:t>
            </w:r>
          </w:p>
          <w:p w14:paraId="49EA8823" w14:textId="77777777" w:rsidR="000721CF" w:rsidRPr="000721CF" w:rsidRDefault="000721CF" w:rsidP="000721CF">
            <w:pPr>
              <w:pStyle w:val="Title"/>
              <w:rPr>
                <w:sz w:val="16"/>
                <w:szCs w:val="16"/>
              </w:rPr>
            </w:pPr>
          </w:p>
          <w:p w14:paraId="47D405FC" w14:textId="230B7A62" w:rsidR="004C1D68" w:rsidRPr="000721CF" w:rsidRDefault="004C1D68" w:rsidP="004C1D68">
            <w:pPr>
              <w:pStyle w:val="Title"/>
              <w:rPr>
                <w:sz w:val="16"/>
                <w:szCs w:val="16"/>
              </w:rPr>
            </w:pPr>
          </w:p>
        </w:tc>
        <w:tc>
          <w:tcPr>
            <w:tcW w:w="547" w:type="dxa"/>
            <w:vMerge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2BF67428" w14:textId="77777777" w:rsidR="004C1D68" w:rsidRPr="00186C4E" w:rsidRDefault="004C1D68">
            <w:pPr>
              <w:pStyle w:val="Title"/>
              <w:rPr>
                <w:rFonts w:ascii="Calibri" w:hAnsi="Calibri" w:cs="Calibri"/>
              </w:rPr>
            </w:pPr>
          </w:p>
        </w:tc>
        <w:tc>
          <w:tcPr>
            <w:tcW w:w="4867" w:type="dxa"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2CF6C596" w14:textId="45ECB9C5" w:rsidR="000721CF" w:rsidRPr="008F5715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             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ለልጆችዎ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አስጠኚ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ይፈልጋሉ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>?</w:t>
            </w:r>
          </w:p>
          <w:p w14:paraId="1206E81B" w14:textId="77777777" w:rsidR="000721CF" w:rsidRPr="008F5715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ከፍተኛ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ውጤት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ባላቸው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የአዲስ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አበባ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ዩንቨርሲቲ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(Addis Ababa University)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በዚህ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የክረምት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ወራት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ልጆችዎን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በትምህርት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ብቁ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ለማድረግ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ከፈለጉ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ያናግሩን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ከ</w:t>
            </w:r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>KG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ጀምሮ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እስከ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12</w:t>
            </w:r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ኛ</w:t>
            </w:r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ድረስ</w:t>
            </w:r>
            <w:proofErr w:type="spellEnd"/>
            <w:r w:rsidRPr="008F5715">
              <w:rPr>
                <w:rFonts w:asciiTheme="minorHAnsi" w:eastAsiaTheme="minorEastAsia" w:hAnsiTheme="minorHAnsi" w:cstheme="minorBidi"/>
                <w:b/>
                <w:bCs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እናስጠናለን</w:t>
            </w:r>
            <w:proofErr w:type="spellEnd"/>
            <w:r w:rsidRPr="008F5715">
              <w:rPr>
                <w:rFonts w:ascii="Ebrima" w:eastAsiaTheme="minorEastAsia" w:hAnsi="Ebrima" w:cs="Ebrima"/>
                <w:b/>
                <w:bCs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2E031AC4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099</w:t>
            </w:r>
          </w:p>
          <w:p w14:paraId="4826AB91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KG-8</w:t>
            </w: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ኛ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</w:p>
          <w:p w14:paraId="0E90B5C4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9-10</w:t>
            </w: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ኛ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እንዲሁም</w:t>
            </w:r>
            <w:proofErr w:type="spellEnd"/>
          </w:p>
          <w:p w14:paraId="6099DCBE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ከ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11-12</w:t>
            </w:r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ኛ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ክፍል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ድረስ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እናስጠናለን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09B65C3D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</w:p>
          <w:p w14:paraId="33FD4343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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ab/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ሴት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አስጠኚዎችም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አሉን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160A3689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</w:t>
            </w: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ab/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ልዩ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ድጋፍ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20DAED67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ስልክ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፦</w:t>
            </w:r>
          </w:p>
          <w:p w14:paraId="09D254C6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0919813137</w:t>
            </w:r>
          </w:p>
          <w:p w14:paraId="650AE6ED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0915291657</w:t>
            </w:r>
          </w:p>
          <w:p w14:paraId="6E49F85F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>0946113753</w:t>
            </w:r>
          </w:p>
          <w:p w14:paraId="26CA5265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ሴት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አስጠኚዎችም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አሉን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3AC7A629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ልዩ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ድጋፍ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።</w:t>
            </w:r>
          </w:p>
          <w:p w14:paraId="183E58F3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ስልክ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eastAsiaTheme="minorEastAsia" w:hAnsi="Ebrima" w:cs="Ebrima"/>
                <w:color w:val="44546A" w:themeColor="text2"/>
                <w:kern w:val="0"/>
                <w:sz w:val="16"/>
                <w:szCs w:val="16"/>
              </w:rPr>
              <w:t>፦</w:t>
            </w:r>
          </w:p>
          <w:p w14:paraId="2AE724E4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                      0919813137</w:t>
            </w:r>
          </w:p>
          <w:p w14:paraId="007F04AA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  <w:r w:rsidRPr="000721CF"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  <w:t xml:space="preserve">                       0915291657</w:t>
            </w:r>
          </w:p>
          <w:p w14:paraId="23E2AC53" w14:textId="77777777" w:rsidR="000721CF" w:rsidRPr="000721CF" w:rsidRDefault="000721CF" w:rsidP="000721CF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</w:p>
          <w:p w14:paraId="28D2F3AE" w14:textId="22CA0EA6" w:rsidR="004C1D68" w:rsidRPr="000721CF" w:rsidRDefault="004C1D68">
            <w:pPr>
              <w:pStyle w:val="Title"/>
              <w:rPr>
                <w:rFonts w:asciiTheme="minorHAnsi" w:eastAsiaTheme="minorEastAsia" w:hAnsiTheme="minorHAnsi" w:cstheme="minorBidi"/>
                <w:color w:val="44546A" w:themeColor="text2"/>
                <w:kern w:val="0"/>
                <w:sz w:val="16"/>
                <w:szCs w:val="16"/>
              </w:rPr>
            </w:pPr>
          </w:p>
        </w:tc>
      </w:tr>
      <w:tr w:rsidR="004C1D68" w:rsidRPr="00186C4E" w14:paraId="73410BE1" w14:textId="77777777" w:rsidTr="004C1D68">
        <w:trPr>
          <w:trHeight w:hRule="exact" w:val="1135"/>
          <w:jc w:val="center"/>
        </w:trPr>
        <w:tc>
          <w:tcPr>
            <w:tcW w:w="4867" w:type="dxa"/>
            <w:tcBorders>
              <w:left w:val="dashSmallGap" w:sz="4" w:space="0" w:color="808080" w:themeColor="background1" w:themeShade="80"/>
              <w:bottom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2939F41C" w14:textId="77777777" w:rsidR="000721CF" w:rsidRPr="003C1F3E" w:rsidRDefault="000721CF" w:rsidP="000721CF">
            <w:pPr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ሴት</w:t>
            </w:r>
            <w:proofErr w:type="spellEnd"/>
            <w:r w:rsidRPr="003C1F3E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አስጠኚዎችም</w:t>
            </w:r>
            <w:proofErr w:type="spellEnd"/>
            <w:r w:rsidRPr="003C1F3E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አሉን</w:t>
            </w:r>
            <w:proofErr w:type="spellEnd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።</w:t>
            </w:r>
          </w:p>
          <w:p w14:paraId="2F56ACDE" w14:textId="77777777" w:rsidR="000721CF" w:rsidRPr="000721CF" w:rsidRDefault="000721CF" w:rsidP="000721CF">
            <w:pPr>
              <w:jc w:val="both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ልዩ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ድጋፍ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2B327A32" w14:textId="77777777" w:rsidR="000721CF" w:rsidRPr="000721CF" w:rsidRDefault="000721CF" w:rsidP="000721CF">
            <w:pPr>
              <w:jc w:val="both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ስልክ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፦</w:t>
            </w:r>
          </w:p>
          <w:p w14:paraId="76EFCB4D" w14:textId="6591F4DF" w:rsidR="004C1D68" w:rsidRDefault="000721CF" w:rsidP="000721CF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                           </w:t>
            </w:r>
            <w:r w:rsidRPr="000721CF">
              <w:rPr>
                <w:sz w:val="16"/>
                <w:szCs w:val="16"/>
              </w:rPr>
              <w:t xml:space="preserve">  </w:t>
            </w:r>
            <w:r w:rsidR="002F0A95">
              <w:rPr>
                <w:sz w:val="16"/>
                <w:szCs w:val="16"/>
              </w:rPr>
              <w:t xml:space="preserve">        </w:t>
            </w:r>
            <w:r w:rsidRPr="003C1F3E">
              <w:rPr>
                <w:b/>
                <w:bCs/>
                <w:sz w:val="18"/>
                <w:szCs w:val="18"/>
              </w:rPr>
              <w:t>0919813137</w:t>
            </w:r>
            <w:r w:rsidR="005475D2">
              <w:rPr>
                <w:b/>
                <w:bCs/>
                <w:sz w:val="18"/>
                <w:szCs w:val="18"/>
              </w:rPr>
              <w:t>/</w:t>
            </w:r>
            <w:r w:rsidRPr="003C1F3E">
              <w:rPr>
                <w:b/>
                <w:bCs/>
                <w:sz w:val="18"/>
                <w:szCs w:val="18"/>
              </w:rPr>
              <w:t>0915291657</w:t>
            </w:r>
          </w:p>
          <w:p w14:paraId="55C7DB25" w14:textId="4EDCC80E" w:rsidR="002F0A95" w:rsidRPr="005475D2" w:rsidRDefault="002F0A95" w:rsidP="000721CF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</w:t>
            </w:r>
            <w:r w:rsidRPr="002F0A95">
              <w:rPr>
                <w:b/>
                <w:bCs/>
                <w:sz w:val="18"/>
                <w:szCs w:val="18"/>
              </w:rPr>
              <w:t>Red Fox Tutoring Service</w:t>
            </w:r>
          </w:p>
        </w:tc>
        <w:tc>
          <w:tcPr>
            <w:tcW w:w="547" w:type="dxa"/>
            <w:vMerge/>
            <w:tcBorders>
              <w:left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6F2F09EF" w14:textId="77777777" w:rsidR="004C1D68" w:rsidRPr="00186C4E" w:rsidRDefault="004C1D68">
            <w:pPr>
              <w:pStyle w:val="Title"/>
              <w:rPr>
                <w:rFonts w:ascii="Calibri" w:hAnsi="Calibri" w:cs="Calibri"/>
              </w:rPr>
            </w:pPr>
          </w:p>
        </w:tc>
        <w:tc>
          <w:tcPr>
            <w:tcW w:w="4867" w:type="dxa"/>
            <w:tcBorders>
              <w:left w:val="dashSmallGap" w:sz="4" w:space="0" w:color="808080" w:themeColor="background1" w:themeShade="80"/>
              <w:bottom w:val="dashSmallGap" w:sz="4" w:space="0" w:color="808080" w:themeColor="background1" w:themeShade="80"/>
              <w:right w:val="dashSmallGap" w:sz="4" w:space="0" w:color="808080" w:themeColor="background1" w:themeShade="80"/>
            </w:tcBorders>
            <w:vAlign w:val="center"/>
          </w:tcPr>
          <w:p w14:paraId="0F309A84" w14:textId="77777777" w:rsidR="000721CF" w:rsidRPr="003C1F3E" w:rsidRDefault="000721CF" w:rsidP="008F5715">
            <w:pPr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ሴት</w:t>
            </w:r>
            <w:proofErr w:type="spellEnd"/>
            <w:r w:rsidRPr="003C1F3E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አስጠኚዎችም</w:t>
            </w:r>
            <w:proofErr w:type="spellEnd"/>
            <w:r w:rsidRPr="003C1F3E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አሉን</w:t>
            </w:r>
            <w:proofErr w:type="spellEnd"/>
            <w:r w:rsidRPr="003C1F3E">
              <w:rPr>
                <w:rFonts w:ascii="Ebrima" w:hAnsi="Ebrima" w:cs="Ebrima"/>
                <w:b/>
                <w:bCs/>
                <w:sz w:val="16"/>
                <w:szCs w:val="16"/>
              </w:rPr>
              <w:t>።</w:t>
            </w:r>
          </w:p>
          <w:p w14:paraId="56A484CE" w14:textId="77777777" w:rsidR="000721CF" w:rsidRPr="000721CF" w:rsidRDefault="000721CF" w:rsidP="00F45FD2">
            <w:pPr>
              <w:jc w:val="both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በተጨማሪም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ለሶሻል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ሳይንስ</w:t>
            </w:r>
            <w:proofErr w:type="spellEnd"/>
            <w:r w:rsidRPr="000721CF">
              <w:rPr>
                <w:sz w:val="16"/>
                <w:szCs w:val="16"/>
              </w:rPr>
              <w:t xml:space="preserve"> (Social Science)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ተማሪዎች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ልዩ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ድጋፍ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እናደርጋለን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።</w:t>
            </w:r>
          </w:p>
          <w:p w14:paraId="0087BE4A" w14:textId="77777777" w:rsidR="000721CF" w:rsidRPr="000721CF" w:rsidRDefault="000721CF" w:rsidP="00F45FD2">
            <w:pPr>
              <w:jc w:val="both"/>
              <w:rPr>
                <w:sz w:val="16"/>
                <w:szCs w:val="16"/>
              </w:rPr>
            </w:pP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በእነዚህ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ስልክ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ቁጥሮች</w:t>
            </w:r>
            <w:proofErr w:type="spellEnd"/>
            <w:r w:rsidRPr="000721CF">
              <w:rPr>
                <w:sz w:val="16"/>
                <w:szCs w:val="16"/>
              </w:rPr>
              <w:t xml:space="preserve"> </w:t>
            </w:r>
            <w:proofErr w:type="spellStart"/>
            <w:r w:rsidRPr="000721CF">
              <w:rPr>
                <w:rFonts w:ascii="Ebrima" w:hAnsi="Ebrima" w:cs="Ebrima"/>
                <w:sz w:val="16"/>
                <w:szCs w:val="16"/>
              </w:rPr>
              <w:t>ያገኙናል</w:t>
            </w:r>
            <w:proofErr w:type="spellEnd"/>
            <w:r w:rsidRPr="000721CF">
              <w:rPr>
                <w:rFonts w:ascii="Ebrima" w:hAnsi="Ebrima" w:cs="Ebrima"/>
                <w:sz w:val="16"/>
                <w:szCs w:val="16"/>
              </w:rPr>
              <w:t>፦</w:t>
            </w:r>
          </w:p>
          <w:p w14:paraId="1FB16C33" w14:textId="2EE035BB" w:rsidR="004C1D68" w:rsidRDefault="008F5715" w:rsidP="008F571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                         </w:t>
            </w:r>
            <w:r w:rsidR="002F0A95">
              <w:rPr>
                <w:sz w:val="16"/>
                <w:szCs w:val="16"/>
              </w:rPr>
              <w:t xml:space="preserve">          </w:t>
            </w:r>
            <w:r>
              <w:rPr>
                <w:sz w:val="16"/>
                <w:szCs w:val="16"/>
              </w:rPr>
              <w:t xml:space="preserve">   </w:t>
            </w:r>
            <w:r w:rsidR="000721CF" w:rsidRPr="003C1F3E">
              <w:rPr>
                <w:b/>
                <w:bCs/>
                <w:sz w:val="18"/>
                <w:szCs w:val="18"/>
              </w:rPr>
              <w:t>0919813137</w:t>
            </w:r>
            <w:r w:rsidR="005475D2">
              <w:rPr>
                <w:b/>
                <w:bCs/>
                <w:sz w:val="18"/>
                <w:szCs w:val="18"/>
              </w:rPr>
              <w:t>/</w:t>
            </w:r>
            <w:r w:rsidR="000721CF" w:rsidRPr="003C1F3E">
              <w:rPr>
                <w:b/>
                <w:bCs/>
                <w:sz w:val="18"/>
                <w:szCs w:val="18"/>
              </w:rPr>
              <w:t>0915291657</w:t>
            </w:r>
          </w:p>
          <w:p w14:paraId="7A9CFA73" w14:textId="596AE395" w:rsidR="005475D2" w:rsidRPr="005475D2" w:rsidRDefault="002F0A95" w:rsidP="008F571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Red Fox Tutoring Service</w:t>
            </w:r>
          </w:p>
        </w:tc>
      </w:tr>
    </w:tbl>
    <w:p w14:paraId="2171AB8E" w14:textId="77777777" w:rsidR="00494737" w:rsidRDefault="00494737"/>
    <w:sectPr w:rsidR="00494737">
      <w:pgSz w:w="12240" w:h="15840"/>
      <w:pgMar w:top="806" w:right="994" w:bottom="432" w:left="9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1FE3C" w14:textId="77777777" w:rsidR="00F117F0" w:rsidRDefault="00F117F0" w:rsidP="00F641BE">
      <w:r>
        <w:separator/>
      </w:r>
    </w:p>
  </w:endnote>
  <w:endnote w:type="continuationSeparator" w:id="0">
    <w:p w14:paraId="51A67F3D" w14:textId="77777777" w:rsidR="00F117F0" w:rsidRDefault="00F117F0" w:rsidP="00F64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839E4" w14:textId="77777777" w:rsidR="00F117F0" w:rsidRDefault="00F117F0" w:rsidP="00F641BE">
      <w:r>
        <w:separator/>
      </w:r>
    </w:p>
  </w:footnote>
  <w:footnote w:type="continuationSeparator" w:id="0">
    <w:p w14:paraId="76D21A10" w14:textId="77777777" w:rsidR="00F117F0" w:rsidRDefault="00F117F0" w:rsidP="00F641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4E7"/>
    <w:rsid w:val="000721CF"/>
    <w:rsid w:val="00084BB5"/>
    <w:rsid w:val="000D2E0D"/>
    <w:rsid w:val="00186C4E"/>
    <w:rsid w:val="002413C2"/>
    <w:rsid w:val="00260ECF"/>
    <w:rsid w:val="002F0A95"/>
    <w:rsid w:val="003A54E7"/>
    <w:rsid w:val="003C1F3E"/>
    <w:rsid w:val="0045624B"/>
    <w:rsid w:val="00494737"/>
    <w:rsid w:val="004C1D68"/>
    <w:rsid w:val="005475D2"/>
    <w:rsid w:val="0056408B"/>
    <w:rsid w:val="005C4955"/>
    <w:rsid w:val="005D5F55"/>
    <w:rsid w:val="007D7E04"/>
    <w:rsid w:val="008A3668"/>
    <w:rsid w:val="008F5715"/>
    <w:rsid w:val="00956F85"/>
    <w:rsid w:val="00AD60AB"/>
    <w:rsid w:val="00B91164"/>
    <w:rsid w:val="00BE2608"/>
    <w:rsid w:val="00C34367"/>
    <w:rsid w:val="00DD3FC3"/>
    <w:rsid w:val="00DF3460"/>
    <w:rsid w:val="00F117F0"/>
    <w:rsid w:val="00F45FD2"/>
    <w:rsid w:val="00F641BE"/>
    <w:rsid w:val="00FB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B8E0D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44546A" w:themeColor="text2"/>
        <w:sz w:val="22"/>
        <w:szCs w:val="22"/>
        <w:lang w:val="en-US" w:eastAsia="ja-JP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4472C4" w:themeColor="accen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4472C4" w:themeColor="accent1"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"/>
    <w:qFormat/>
    <w:rsid w:val="004C1D68"/>
    <w:pPr>
      <w:ind w:left="576" w:right="576"/>
    </w:pPr>
    <w:rPr>
      <w:rFonts w:asciiTheme="majorHAnsi" w:eastAsiaTheme="majorEastAsia" w:hAnsiTheme="majorHAnsi" w:cstheme="majorBidi"/>
      <w:color w:val="000000" w:themeColor="text1"/>
      <w:kern w:val="28"/>
      <w:sz w:val="64"/>
      <w:szCs w:val="64"/>
    </w:rPr>
  </w:style>
  <w:style w:type="character" w:customStyle="1" w:styleId="TitleChar">
    <w:name w:val="Title Char"/>
    <w:basedOn w:val="DefaultParagraphFont"/>
    <w:link w:val="Title"/>
    <w:uiPriority w:val="1"/>
    <w:rsid w:val="004C1D68"/>
    <w:rPr>
      <w:rFonts w:asciiTheme="majorHAnsi" w:eastAsiaTheme="majorEastAsia" w:hAnsiTheme="majorHAnsi" w:cstheme="majorBidi"/>
      <w:color w:val="000000" w:themeColor="text1"/>
      <w:kern w:val="28"/>
      <w:sz w:val="64"/>
      <w:szCs w:val="64"/>
    </w:rPr>
  </w:style>
  <w:style w:type="paragraph" w:styleId="Header">
    <w:name w:val="header"/>
    <w:basedOn w:val="Normal"/>
    <w:link w:val="HeaderChar"/>
    <w:uiPriority w:val="99"/>
    <w:unhideWhenUsed/>
    <w:rsid w:val="00F641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41BE"/>
  </w:style>
  <w:style w:type="paragraph" w:styleId="Footer">
    <w:name w:val="footer"/>
    <w:basedOn w:val="Normal"/>
    <w:link w:val="FooterChar"/>
    <w:uiPriority w:val="99"/>
    <w:unhideWhenUsed/>
    <w:rsid w:val="00F641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41BE"/>
  </w:style>
  <w:style w:type="paragraph" w:styleId="ListParagraph">
    <w:name w:val="List Paragraph"/>
    <w:basedOn w:val="Normal"/>
    <w:uiPriority w:val="34"/>
    <w:unhideWhenUsed/>
    <w:qFormat/>
    <w:rsid w:val="000721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ile\AppData\Roaming\Microsoft\Templates\Volunteer%20name%20badges%20with%20hands.dotx" TargetMode="External"/></Relationships>
</file>

<file path=word/theme/theme1.xml><?xml version="1.0" encoding="utf-8"?>
<a:theme xmlns:a="http://schemas.openxmlformats.org/drawingml/2006/main" name="Badges">
  <a:themeElements>
    <a:clrScheme name="Custom 86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731F1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96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76E793-7ACD-4B3E-8D8A-B9356A76A3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ED0A2F-298D-46BA-A072-ADADEAF4665A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C078B8F2-8C4B-4A84-9FC4-1371A73C9C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Volunteer name badges with hands</Template>
  <TotalTime>0</TotalTime>
  <Pages>1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2021-07-16T21:19:00Z</dcterms:created>
  <dcterms:modified xsi:type="dcterms:W3CDTF">2021-07-16T21:19:00Z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